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B31CC" w:rsidTr="003B31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B31CC" w:rsidRPr="003B31CC" w:rsidRDefault="003B31CC" w:rsidP="003B31C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учреждений здравоохранения</w:t>
            </w:r>
          </w:p>
        </w:tc>
      </w:tr>
      <w:tr w:rsidR="003B31CC" w:rsidTr="003B31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B31CC" w:rsidRDefault="003B31CC" w:rsidP="003B31CC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B31CC" w:rsidTr="003B31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B31CC" w:rsidRPr="003B31CC" w:rsidRDefault="003B31CC" w:rsidP="003B31C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Стерилизационное оборудование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B31CC" w:rsidRPr="003B31CC" w:rsidRDefault="003B31CC" w:rsidP="003B31C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B31CC" w:rsidRPr="003B31CC" w:rsidTr="003B31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B31CC" w:rsidRPr="003B31CC" w:rsidRDefault="003B31CC" w:rsidP="003B31C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34-1. Паровые стерилизаторы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B31CC" w:rsidRDefault="003B31CC" w:rsidP="003B31C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B31CC" w:rsidRPr="003B31CC" w:rsidTr="003B31CC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B31CC" w:rsidRDefault="003B31CC" w:rsidP="003B31CC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B31CC" w:rsidRDefault="003B31CC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B31CC" w:rsidRPr="003B31CC" w:rsidTr="003B31CC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вертикальный круглый электрический, вместимость рабочей камеры 30 и 75 л</w:t>
            </w:r>
          </w:p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B31CC" w:rsidRPr="003B31CC" w:rsidTr="00993F3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3B31CC" w:rsidRPr="003B31CC" w:rsidTr="00D411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3B31CC" w:rsidRPr="003B31CC" w:rsidTr="00450C9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B31CC" w:rsidRPr="003B31CC" w:rsidTr="008A6D1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B31CC" w:rsidRPr="003B31CC" w:rsidTr="00F10C0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вертикальный круглый электрический (электроогневой), вместимость рабочей камеры 50 л</w:t>
            </w:r>
          </w:p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B31CC" w:rsidRPr="003B31CC" w:rsidTr="00C320B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18,23</w:t>
            </w:r>
          </w:p>
        </w:tc>
      </w:tr>
      <w:tr w:rsidR="003B31CC" w:rsidRPr="003B31CC" w:rsidTr="0057375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3B31CC" w:rsidRPr="003B31CC" w:rsidTr="00426CD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B31CC" w:rsidRPr="003B31CC" w:rsidTr="006C105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B31CC" w:rsidRPr="003B31CC" w:rsidTr="00CF47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горизонтальный электрический прямоугольный односторонний, вместимость рабочей камеры 400 л</w:t>
            </w:r>
          </w:p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B31CC" w:rsidRPr="003B31CC" w:rsidTr="00CD53C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32,69</w:t>
            </w:r>
          </w:p>
        </w:tc>
      </w:tr>
      <w:tr w:rsidR="003B31CC" w:rsidRPr="003B31CC" w:rsidTr="00DB7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3B31CC" w:rsidRPr="003B31CC" w:rsidTr="00D420E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B31CC" w:rsidRPr="003B31CC" w:rsidTr="005B1E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B31CC" w:rsidRPr="003B31CC" w:rsidTr="00AF7A2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горизонтальный электрический прямоугольный односторонний, вместимость рабочей камеры 560 л</w:t>
            </w:r>
          </w:p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B31CC" w:rsidRPr="003B31CC" w:rsidTr="007656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37,51</w:t>
            </w:r>
          </w:p>
        </w:tc>
      </w:tr>
      <w:tr w:rsidR="003B31CC" w:rsidRPr="003B31CC" w:rsidTr="0007740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3B31CC" w:rsidRPr="003B31CC" w:rsidTr="00B44CE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B31CC" w:rsidRPr="003B31CC" w:rsidTr="00D55A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B31CC" w:rsidRPr="003B31CC" w:rsidTr="002576F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горизонтальный электрический прямоугольный односторонний (паросетевой), вместимость рабочей камеры 560 л</w:t>
            </w:r>
          </w:p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B31CC" w:rsidRPr="003B31CC" w:rsidTr="00EC5F4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25,4</w:t>
            </w:r>
          </w:p>
        </w:tc>
      </w:tr>
      <w:tr w:rsidR="003B31CC" w:rsidRPr="003B31CC" w:rsidTr="00120D2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3B31CC" w:rsidRPr="003B31CC" w:rsidTr="00BD77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B31CC" w:rsidRPr="003B31CC" w:rsidTr="006E78B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B31CC" w:rsidRPr="003B31CC" w:rsidTr="00EB418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горизонтальный электрический прямоугольный двухсторонний, вместимость рабочей камеры 560 л</w:t>
            </w:r>
          </w:p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B31CC" w:rsidRPr="003B31CC" w:rsidTr="006900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36,64</w:t>
            </w:r>
          </w:p>
        </w:tc>
      </w:tr>
      <w:tr w:rsidR="003B31CC" w:rsidRPr="003B31CC" w:rsidTr="000235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3B31CC" w:rsidRPr="003B31CC" w:rsidTr="004B3F3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B31CC" w:rsidRPr="003B31CC" w:rsidTr="00F31D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B31CC" w:rsidRPr="003B31CC" w:rsidTr="00ED082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централизованная стерилизационная трехкамерная (1-ое исполнение)</w:t>
            </w:r>
          </w:p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B31CC" w:rsidRPr="003B31CC" w:rsidTr="008B332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252,84</w:t>
            </w:r>
          </w:p>
        </w:tc>
      </w:tr>
      <w:tr w:rsidR="003B31CC" w:rsidRPr="003B31CC" w:rsidTr="00FE67D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3B31CC" w:rsidRPr="003B31CC" w:rsidTr="00DF02E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B31CC" w:rsidRPr="003B31CC" w:rsidTr="00B370F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B31CC" w:rsidRPr="003B31CC" w:rsidTr="0091542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паровой с микропроцессорным блоком</w:t>
            </w:r>
          </w:p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31C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B31CC" w:rsidRPr="003B31CC" w:rsidTr="000155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</w:t>
            </w:r>
          </w:p>
        </w:tc>
      </w:tr>
      <w:tr w:rsidR="003B31CC" w:rsidRPr="003B31CC" w:rsidTr="00DC5E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8,75</w:t>
            </w:r>
          </w:p>
        </w:tc>
      </w:tr>
      <w:tr w:rsidR="003B31CC" w:rsidRPr="003B31CC" w:rsidTr="0081691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B31CC" w:rsidRPr="003B31CC" w:rsidTr="00090A0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B31CC" w:rsidRPr="003B31CC" w:rsidTr="00E22AD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B31CC" w:rsidRPr="003B31CC" w:rsidTr="003B31C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3B31C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31CC" w:rsidRPr="003B31CC" w:rsidRDefault="003B31CC" w:rsidP="0007308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31CC" w:rsidRPr="003B31CC" w:rsidRDefault="003B31CC" w:rsidP="0007308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</w:tbl>
    <w:p w:rsidR="003B31CC" w:rsidRDefault="003B31CC" w:rsidP="0040791D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3B31CC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F412B3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34-2. Разные стерилизаторы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F412B3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воздушный без микропроцессорного блока, вместимость рабочей камеры 20, 40, 80 дм</w:t>
            </w:r>
            <w:r w:rsidRPr="00F412B3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12B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30,34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воздушный с автоматикой</w:t>
            </w:r>
          </w:p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12B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10,29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воздушный с микропроцессорным блоком управления</w:t>
            </w:r>
          </w:p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412B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F412B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412B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412B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</w:tbl>
    <w:p w:rsidR="008A3849" w:rsidRPr="00F412B3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495073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34-3. Кипятильники дезинфекционные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495073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Кипятильники дезинфекционные электрические</w:t>
            </w:r>
          </w:p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50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4950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950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950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8A3849" w:rsidRPr="00495073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8F2E8B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34-4. Шкафы сушильно-стерилизационные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8F2E8B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8F2E8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8F2E8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Шкафы сушильно-стерилизационные</w:t>
            </w:r>
          </w:p>
          <w:p w:rsidR="008A3849" w:rsidRPr="008F2E8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F2E8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F2E8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F2E8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F2E8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F2E8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F2E8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F2E8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8F2E8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F2E8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F2E8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F2E8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25,27</w:t>
            </w:r>
          </w:p>
        </w:tc>
      </w:tr>
    </w:tbl>
    <w:p w:rsidR="008A3849" w:rsidRPr="008F2E8B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567E7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Оборудование аптек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567E7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34-12. Аппараты для фильтрования растворов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B567E7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B567E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B567E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фильтрования растворов</w:t>
            </w:r>
          </w:p>
          <w:p w:rsidR="008A3849" w:rsidRPr="00B567E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67E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67E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67E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67E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67E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67E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67E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B567E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67E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67E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67E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</w:tbl>
    <w:p w:rsidR="008A3849" w:rsidRPr="00B567E7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2C170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34-13.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2C170A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2C17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2C17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мойки рецептурной посуды</w:t>
            </w:r>
          </w:p>
          <w:p w:rsidR="008A3849" w:rsidRPr="002C17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7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C17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C17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2C17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A3849" w:rsidRPr="002C170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Сборник для дистиллированной или обессоленной воды емкостью 40, 100 л</w:t>
            </w:r>
          </w:p>
          <w:p w:rsidR="008A3849" w:rsidRPr="002C17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C17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C17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C17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2C17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C17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C17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</w:tbl>
    <w:p w:rsidR="008A3849" w:rsidRPr="002C170A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C5066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Оториноларингологическое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C5066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34-21. Аэрозольные ингаляторы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C50668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Ингалятор универсальный</w:t>
            </w:r>
          </w:p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06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17,36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Ингалятор стационарный</w:t>
            </w:r>
          </w:p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06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75,26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5066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Ингалятор переносной</w:t>
            </w:r>
          </w:p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06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Ингалятор ультразвуковой</w:t>
            </w:r>
          </w:p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5066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C5066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5066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5066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</w:tbl>
    <w:p w:rsidR="008A3849" w:rsidRPr="00C50668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6111E3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34-22. Оториноларингологические кресла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6111E3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Кресло вращающееся</w:t>
            </w:r>
          </w:p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11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Кресло оториноларингологическое детское</w:t>
            </w:r>
          </w:p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11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Кресло для бронхоэзофагоскопии</w:t>
            </w:r>
          </w:p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11E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6111E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11E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11E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</w:tbl>
    <w:p w:rsidR="008A3849" w:rsidRPr="006111E3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C42C63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34-23. Аппараты ультразвуковые для лечения тонзиллита и исследования слуха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C42C63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ультразвуковой типа ЛОР</w:t>
            </w:r>
          </w:p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C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Ларингоскоп</w:t>
            </w:r>
          </w:p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C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10,17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Бронхоскоп</w:t>
            </w:r>
          </w:p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42C6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C42C6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42C6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42C6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10,17</w:t>
            </w:r>
          </w:p>
        </w:tc>
      </w:tr>
    </w:tbl>
    <w:p w:rsidR="008A3849" w:rsidRPr="00C42C63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3E5DB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34-24.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3E5DBA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Аудиометр диагностический</w:t>
            </w:r>
          </w:p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5D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Бронхоэзофагоскоп Мезрина</w:t>
            </w:r>
          </w:p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5D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Ларингостробоскоп электронный</w:t>
            </w:r>
          </w:p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5D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3E5DB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E5DB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E5DB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</w:tbl>
    <w:p w:rsidR="008A3849" w:rsidRPr="003E5DBA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8576D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34-25. Кислородные ингаляторы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8576DA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8576D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8576D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Кислородные ингаляторы</w:t>
            </w:r>
          </w:p>
          <w:p w:rsidR="008A3849" w:rsidRPr="008576D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576D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576D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576D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576D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576D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576D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576D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8576D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576D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576D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576D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</w:tbl>
    <w:p w:rsidR="008A3849" w:rsidRPr="008576DA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73611B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34-26. Аппараты для спелиотерапии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73611B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для спелиотерапии</w:t>
            </w:r>
          </w:p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61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15,54</w:t>
            </w: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7361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361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361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8A3849" w:rsidRPr="0073611B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325DA7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Стоматологическое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325DA7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34-31. Бормашины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325DA7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Бормашина пневматическая со встроенным компрессором</w:t>
            </w:r>
          </w:p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5D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Бормашина пневматическая с питанием от пневмосети</w:t>
            </w:r>
          </w:p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5D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19,96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Бормашина электрическая зубоврачебная портативная безрукавная</w:t>
            </w:r>
          </w:p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5D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Бормашина электрическая стационарная с гибким рукавом</w:t>
            </w:r>
          </w:p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5D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Бормашина стационарная с осветителем и жестким рукавом</w:t>
            </w:r>
          </w:p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5D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16,86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Бормашина стационарная с жестким рукавом</w:t>
            </w:r>
          </w:p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25DA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325DA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25DA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25DA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8,76</w:t>
            </w:r>
          </w:p>
        </w:tc>
      </w:tr>
    </w:tbl>
    <w:p w:rsidR="008A3849" w:rsidRPr="00325DA7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740B72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34-32. Зубоврачебные кресла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740B72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Кресло зубоврачебное легкого типа</w:t>
            </w:r>
          </w:p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0B7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Кресло стоматологическое с электромеханическим приводом</w:t>
            </w:r>
          </w:p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0B7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Кресло стоматологическое гидравлическое</w:t>
            </w:r>
          </w:p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0B7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6,74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Кресло стоматологическое с электрогидравлическим приводом</w:t>
            </w:r>
          </w:p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0B7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7,42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740B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40B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40B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8A3849" w:rsidRPr="00740B72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A32BC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34-33. Стоматологические установки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A32BC9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рабочего места стоматолога</w:t>
            </w:r>
          </w:p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BC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73,37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рабочего места стоматолога, в том числе: гидроблок стоматологический массой до 0,08 т</w:t>
            </w:r>
          </w:p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B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18,88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рабочего места стоматолога, в том числе: светильник стоматологический</w:t>
            </w:r>
          </w:p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B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рабочего места стоматолога, в том числе: стол для стоматолога</w:t>
            </w:r>
          </w:p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B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рабочего места стоматолога, в том числе: стул для стоматолога</w:t>
            </w:r>
          </w:p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B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рабочего места стоматолога, в том числе: установка стоматологическая УС-10/300-1</w:t>
            </w:r>
          </w:p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B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18,88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стоматологическая универсальная типа УС-30, "ПРОБАМАТ", УС-10/100, массой до 0,15 т</w:t>
            </w:r>
          </w:p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B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64,77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стоматологическая универсальная типа "ХИРАДЕНТ", массой до 0,15 т</w:t>
            </w:r>
          </w:p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32B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A32BC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32BC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32BC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87,4</w:t>
            </w:r>
          </w:p>
        </w:tc>
      </w:tr>
    </w:tbl>
    <w:p w:rsidR="008A3849" w:rsidRPr="00A32BC9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4D642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34-34. Оборудование зуботехнической лаборатории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4D6429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гидравлический для опрессовки зубных коронок</w:t>
            </w:r>
          </w:p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4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32,16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Шлифмашина скоростная</w:t>
            </w:r>
          </w:p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4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паяльный зуботехнический</w:t>
            </w:r>
          </w:p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4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Вибростол вакуумный</w:t>
            </w:r>
          </w:p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642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4D642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642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642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23,31</w:t>
            </w:r>
          </w:p>
        </w:tc>
      </w:tr>
    </w:tbl>
    <w:p w:rsidR="008A3849" w:rsidRPr="004D6429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15268F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34-35. Стоматологические аппараты и приборы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15268F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гидромассажный стоматологический</w:t>
            </w:r>
          </w:p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26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33,34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снятия зубного камня</w:t>
            </w:r>
          </w:p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26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Гидроблок стоматологический</w:t>
            </w:r>
          </w:p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26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18,88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Диатермокоагулятор стоматологический</w:t>
            </w:r>
          </w:p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26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Золотопылеулавливатель</w:t>
            </w:r>
          </w:p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26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</w:t>
            </w:r>
          </w:p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26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Амальгамосмесители</w:t>
            </w:r>
          </w:p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26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электроодонтодиагностики</w:t>
            </w:r>
          </w:p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526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1526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526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526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</w:tbl>
    <w:p w:rsidR="008A3849" w:rsidRPr="0015268F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772D9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34-36. Оборудование стоматологической лаборатории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772D98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Печи для обжига фарфора</w:t>
            </w:r>
          </w:p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2D9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13,49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Печи муфельные</w:t>
            </w:r>
          </w:p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2D9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10,79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для залива зуботехнические</w:t>
            </w:r>
          </w:p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2D9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для пескоструйной обработки протезов</w:t>
            </w:r>
          </w:p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72D9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772D9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772D9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772D9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</w:tbl>
    <w:p w:rsidR="008A3849" w:rsidRPr="00772D98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9F615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Светильники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9F615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34-41. Передвижные светильники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9F615A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передвижной без аварийного питания одно-, двух- и четырехрефлекторный, масса до 0,06 т</w:t>
            </w:r>
          </w:p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1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16,73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передвижной с аварийным питанием однорефлекторный</w:t>
            </w:r>
          </w:p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1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9,44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передвижной с аварийным питанием трехрефлекторный с регулировкой освещения</w:t>
            </w:r>
          </w:p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15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11,47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9F615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15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15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</w:tbl>
    <w:p w:rsidR="008A3849" w:rsidRPr="009F615A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DC70DC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34-42. Стационарные светильники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DC70DC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с аварийным питанием 6-рефлекторный</w:t>
            </w:r>
          </w:p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0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33,79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стоматологический настенный</w:t>
            </w:r>
          </w:p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0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15,85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медицинский 12-рефлекторный</w:t>
            </w:r>
          </w:p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0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без аварийного питания 7-, 9-рефлекторный</w:t>
            </w:r>
          </w:p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0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9,57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медицинский 154-рефлекторный стационарный с телевизионной установкой</w:t>
            </w:r>
          </w:p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0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49,8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Светильник 4-, 17-рефлекторный операционный с блоком питания</w:t>
            </w:r>
          </w:p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C70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18,45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3,62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C70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C70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C70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</w:tbl>
    <w:p w:rsidR="008A3849" w:rsidRPr="00DC70DC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EC373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Оборудование физиотерапевтических кабинетов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EC373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34-51. Аппараты и приборы для электролечения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EC3738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ДЦВ-терапии передвижной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14,65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индуктотермии коротковолновой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33,79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лечения током надтональной частоты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местной дарсонвализации ламповый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10,17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низкочастотной магнитотерапии передвижной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22,53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низкочастотной терапии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10,17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СМВ-терапии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13,56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проведения гальванизации в четырехкамерных ваннах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31,49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лечения электросном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7,52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гальванизации настенный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6,83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УВЧ-терапии переносной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УВЧ-терапии передвижной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13,67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Стимулятор импульсный электронный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13,67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для флюктуаризации и электроанальгизии</w:t>
            </w:r>
          </w:p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C373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C373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C373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C373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</w:tbl>
    <w:p w:rsidR="008A3849" w:rsidRPr="00EC3738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A41766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34-52. Аппараты и приборы для лечения ультразвуком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A41766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A4176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A4176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ультразвуковые терапевтические</w:t>
            </w:r>
          </w:p>
          <w:p w:rsidR="008A3849" w:rsidRPr="00A4176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4176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A4176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4176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4176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4176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4176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4176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A4176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4176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4176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4176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</w:tbl>
    <w:p w:rsidR="008A3849" w:rsidRPr="00A41766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991D50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34-53. Аппараты и приборы для свето- и теплолечения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991D50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Лампа инфракрасных лучей</w:t>
            </w:r>
          </w:p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Лампа "Соллюкс"</w:t>
            </w:r>
          </w:p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Облучатель ультрафиолетовый видимой области спектра для лечения желтухи новорожденных</w:t>
            </w:r>
          </w:p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Облучатель ультрафиолетовый коротковолновый для местных облучений</w:t>
            </w:r>
          </w:p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Облучатель ультрафиолетовый коротковолновый для одиночных и групповых облучений</w:t>
            </w:r>
          </w:p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Облучатель ультрафиолетовый длинноволновый для групповых облучений</w:t>
            </w:r>
          </w:p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15,54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Облучатель ультрафиолетовый длинноволновый для общих индивидуальных облучений</w:t>
            </w:r>
          </w:p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23,31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Облучатель ртутно-кварцевый</w:t>
            </w:r>
          </w:p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91D5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91D5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91D5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91D5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13,38</w:t>
            </w:r>
          </w:p>
        </w:tc>
      </w:tr>
    </w:tbl>
    <w:p w:rsidR="008A3849" w:rsidRPr="00991D50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447030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34-54. Аппараты и установки для водолечения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447030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насыщения воды углекислым газом</w:t>
            </w:r>
          </w:p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70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24,49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70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подводных кишечных промываний</w:t>
            </w:r>
          </w:p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70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28,92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70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Ванна бальнеологическая</w:t>
            </w:r>
          </w:p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70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28,92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70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70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Кафедра водолечебная с душами</w:t>
            </w:r>
          </w:p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70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63,33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70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Массаж подводный</w:t>
            </w:r>
          </w:p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70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70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1/10-140-60-10/16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сварочная холоднотянутая из легированной стали, диаметром 1,6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4703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глубокого кишечного орошения</w:t>
            </w:r>
          </w:p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4703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4703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4703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4703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18,88</w:t>
            </w:r>
          </w:p>
        </w:tc>
      </w:tr>
    </w:tbl>
    <w:p w:rsidR="008A3849" w:rsidRPr="00447030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CE43B6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34-55. Аппараты, приборы и установки разного назначения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CE43B6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Барокамера активной гиперемии В.А.Кравченко</w:t>
            </w:r>
          </w:p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43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22,53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лазерная физиотерапевтическая</w:t>
            </w:r>
          </w:p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43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79,93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ультрафиолетовая длинноволновая для групповых облучений</w:t>
            </w:r>
          </w:p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43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29,31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сушильно-вытяжной</w:t>
            </w:r>
          </w:p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43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вибромассажа</w:t>
            </w:r>
          </w:p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43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5,47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Тренажер</w:t>
            </w:r>
          </w:p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43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10,25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Тренажер-комплекс</w:t>
            </w:r>
          </w:p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43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36,08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Массажный комплекс</w:t>
            </w:r>
          </w:p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43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20,27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разогрева парафина и озокерита</w:t>
            </w:r>
          </w:p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43B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CE43B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E43B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E43B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13,56</w:t>
            </w:r>
          </w:p>
        </w:tc>
      </w:tr>
    </w:tbl>
    <w:p w:rsidR="008A3849" w:rsidRPr="00CE43B6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687B5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34-56. Аппараты и приборы воздействия на точки акупунктуры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687B58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687B5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687B5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для электропунктуры</w:t>
            </w:r>
          </w:p>
          <w:p w:rsidR="008A3849" w:rsidRPr="00687B5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7B5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87B5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87B5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87B5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87B5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87B5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87B5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687B5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87B5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87B5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87B5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6,15</w:t>
            </w:r>
          </w:p>
        </w:tc>
      </w:tr>
    </w:tbl>
    <w:p w:rsidR="008A3849" w:rsidRPr="00687B58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62DF1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34-57. Аппараты крайневысокочастотной терапии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B62DF1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B62D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B62D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для КВЧ терапии</w:t>
            </w:r>
          </w:p>
          <w:p w:rsidR="008A3849" w:rsidRPr="00B62D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62D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62D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62D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62D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62D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62D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62D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B62D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62D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62D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62D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</w:tbl>
    <w:p w:rsidR="008A3849" w:rsidRPr="00B62DF1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0B4135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34-58. Аппараты и приборы для электрокардиостимуляции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0B4135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0B413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0B413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Электрокардиостимуляторы переносные</w:t>
            </w:r>
          </w:p>
          <w:p w:rsidR="008A3849" w:rsidRPr="000B413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13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0B413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0B413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0B413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8A3849" w:rsidRPr="000B413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Ц34-58-2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Электрокардиостимуляторы стационарные</w:t>
            </w:r>
          </w:p>
          <w:p w:rsidR="008A3849" w:rsidRPr="000B413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413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0B413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0B413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0B413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B413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B413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6,83</w:t>
            </w:r>
          </w:p>
        </w:tc>
      </w:tr>
    </w:tbl>
    <w:p w:rsidR="008A3849" w:rsidRPr="000B4135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DE75FB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7. Оборудование рентгеновских кабинетов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DE75FB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34-60. Диагностические и терапевтические стационарные аппараты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DE75FB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стационарный терапевтический РУМ-21М РУМ-17 РЕНТГЕН-ТА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РУМ-20 СГ-312 АРД2, РУМ-10 РУМ-10М РЕНГЕН-30 РЕНГЕН-40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740,3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8,36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6,95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РУМ-20М СГ-312 ТИRD700 ТИRD700К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820,14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10,31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РУМ-20МП СГ-312-2П2 РЕНГЕН-47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1128,5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Ц34-60-5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РУМ-20МП СГ-312-2ПФ РДК 50/6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1334,08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9,26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ТУР-Д-800 ХИРАЛЮКС-2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1303,47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ЕДР-750В, фирма "Медикор" диагномат неодиагномикс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19,81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для педиатрии с УРИ "РЕНТГЕН-Д"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1047,58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"РЕНТГЕН-50-2"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1351,59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стационарный, в том числе излучатель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229,64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стационарный, в том числе система стабилизации яркости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стационарный, в том числе стойка снимков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стационарный, в том числе стол снимков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стационарный, в том числе стол-штатив поворотный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399,13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стационарный, в том числе устройство для усиления яркости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242,76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стационарный, в том числе устройство потолочное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55,22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стационарный, в том числе устройство рентгеновское питающее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113,72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стационарный, в том числе штатив снимков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29,31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"РЕНТГЕН-40"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639,71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стационарный диагностический для графии среднечастотный АТLАS U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465,29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12,87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стационарный терапевтический для близкофокусной терапии РУТ-60-20 DЕRМОРАN РУМ-7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396,4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стационарный диагностический SUРЕС 40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820,14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12,87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UNDISТАТ-3U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1532,29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телеметрический ТЕLЕSТАТIX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1850,88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SIRЕSКОР СX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1566,13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28,95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ЕМЕNIX SОNF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1708,51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рентгеновский диагностический стационарный ЕМЕNIX SОNF, в том числе высокочастотное питающее устройство ЕМЕRIX SОNF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341,7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штативов поворотный UV-56 РLUS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512,55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8,04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снимков и томографии RS-2R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427,13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Ц34-60-30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рентгеновского телевидения FR2</w:t>
            </w:r>
          </w:p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E75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427,13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1,21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DE75F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E75F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E75F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</w:tbl>
    <w:p w:rsidR="008A3849" w:rsidRPr="00DE75FB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107C72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34-61. Дентальные аппараты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107C72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107C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107C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дентальный стационарный "МИНИДЕНТ", МИНИДЕНТ 55, МИНИДЕНТ 70, ОРЕЛИКС 50/65, GX-770, НЕLIОСКNТ-DS, IRIX-708ССX, ТИRD5,5Д2, 5Д1, ЕXРLОR-X65</w:t>
            </w:r>
          </w:p>
          <w:p w:rsidR="008A3849" w:rsidRPr="00107C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07C7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07C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07C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07C7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07C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07C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07C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07C7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07C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07C7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07C7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13,38</w:t>
            </w:r>
          </w:p>
        </w:tc>
      </w:tr>
    </w:tbl>
    <w:p w:rsidR="008A3849" w:rsidRPr="00107C72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284604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34-62. Диагностические и терапевтические передвижные аппараты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284604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для маммографии АРС/50МА, ЭЛЕКТРОНИКА, ТИRD240, МАМЕКС, МАМО-ДИАГНОСТ</w:t>
            </w:r>
          </w:p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460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450,19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диагностический передвижной палатный 12П5, 123П6, РRАСТIX, МИDИRО-1</w:t>
            </w:r>
          </w:p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460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47,87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диагностический передвижной палатный высокочастотный DЕ-50</w:t>
            </w:r>
          </w:p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460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53,57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диагностический передвижной палатный с электронно-оптическим преобразователем ВV-22, 25Т, ВV-22, ВV-23</w:t>
            </w:r>
          </w:p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8460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284604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84604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84604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86,04</w:t>
            </w:r>
          </w:p>
        </w:tc>
      </w:tr>
    </w:tbl>
    <w:p w:rsidR="008A3849" w:rsidRPr="00284604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F51A1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34-63. Флюорографические аппараты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F51A1A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флюорографический стационарный 12Ф7Ц, 12Ф7К, 12Ф7ЦМ, СЕРИОМЕТА, СЕРИКС</w:t>
            </w:r>
          </w:p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1A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160,73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рентгеновский флюорографический стационарный высокочастотный МЕDVUG SКF</w:t>
            </w:r>
          </w:p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51A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321,31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19,7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F51A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51A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51A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</w:tbl>
    <w:p w:rsidR="008A3849" w:rsidRPr="00F51A1A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81E2D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34-64.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B81E2D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Бак для обработки рентгенограмм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14,96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Инъектор медицинский для ангиографии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для снимков черепа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18,42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Рентгенокимограф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Стол-кресло для полипозиционного обследования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29,91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рентгеноурологический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97,44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рентгенополиграфическая "Рентполиграф"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110,39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Томограф панорамный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97,77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рентгеновского исследования детей раннего возраста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полипозиционное детское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51,79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сушильный для рентгенопленок, электрический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18,42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Электрорентгенограф универсальный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22,99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автоматической обработки рентгеновской пленки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118,7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рентгеновская флюорографическая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80,48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Негатоскоп Н-48 НТ-48 НШ-48 НШ-80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11,52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Ц34-64-16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телевизионная для анализа рентгенограмм УАР-2</w:t>
            </w:r>
          </w:p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1E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81E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1E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1E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55,32</w:t>
            </w:r>
          </w:p>
        </w:tc>
      </w:tr>
    </w:tbl>
    <w:p w:rsidR="008A3849" w:rsidRPr="00B81E2D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8870EE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8. Дезинфекционное и дезинсекционное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8870EE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34-71. Дезинфекционные камеры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8870EE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дезинфекционная пароформалиновая с паровым котлом, вместимость камеры 1,8 м</w:t>
            </w:r>
            <w:r w:rsidRPr="008870E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дезинфекционная пароформалиновая, вместимость камеры 3 м</w:t>
            </w:r>
            <w:r w:rsidRPr="008870E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36,69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дезинфекционная пароформалиновая без парового котла, вместимость камеры 1,8 м</w:t>
            </w:r>
            <w:r w:rsidRPr="008870E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дезинфекционная электрическая ЦНИДИ</w:t>
            </w:r>
          </w:p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51,14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Камера дезинфекционная для наркозно-дыхательной аппаратуры</w:t>
            </w:r>
          </w:p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деталей и узлов для дезинфекционной камеры, вместимость камеры 5 м</w:t>
            </w:r>
            <w:r w:rsidRPr="008870E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E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97,75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деталей и узлов для дезинфекционной камеры, вместимость камеры 10 м</w:t>
            </w:r>
            <w:r w:rsidRPr="008870EE">
              <w:rPr>
                <w:rFonts w:ascii="Arial" w:hAnsi="Arial" w:cs="Arial"/>
                <w:b/>
                <w:vertAlign w:val="superscript"/>
              </w:rPr>
              <w:t>3</w:t>
            </w:r>
          </w:p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870E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116,53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8870E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870E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870E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</w:tbl>
    <w:p w:rsidR="008A3849" w:rsidRPr="008870EE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0F5667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34-72. Бактерицидные облучатели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0F5667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0F566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0F566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Облучатель бактерицидный настенный</w:t>
            </w:r>
          </w:p>
          <w:p w:rsidR="008A3849" w:rsidRPr="000F566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56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0F566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0F566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3849" w:rsidRPr="000F566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8A3849" w:rsidRPr="000F566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Облучатель бактерицидный потолочный передвижной на штативе</w:t>
            </w:r>
          </w:p>
          <w:p w:rsidR="008A3849" w:rsidRPr="000F566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F56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0F566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0F566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3849" w:rsidRPr="000F566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F566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F566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</w:tbl>
    <w:p w:rsidR="008A3849" w:rsidRPr="000F5667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C3626C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34-73.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C3626C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C3626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C3626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Воздухоочиститель передвижной рециркуляционный</w:t>
            </w:r>
          </w:p>
          <w:p w:rsidR="008A3849" w:rsidRPr="00C3626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626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3626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3626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C3626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8A3849" w:rsidRPr="00C3626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Парогенератор электрический</w:t>
            </w:r>
          </w:p>
          <w:p w:rsidR="008A3849" w:rsidRPr="00C3626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3626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3626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3626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C3626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3626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3626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28,92</w:t>
            </w:r>
          </w:p>
        </w:tc>
      </w:tr>
    </w:tbl>
    <w:p w:rsidR="008A3849" w:rsidRPr="00C3626C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E61B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9. Общехирургическое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E61B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34-81. Хирургические аппараты и приборы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BE61B8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высокочастотной электрохирургии</w:t>
            </w:r>
          </w:p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B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обработки костей</w:t>
            </w:r>
          </w:p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B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локальной гипотермии</w:t>
            </w:r>
          </w:p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B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трансфузионный</w:t>
            </w:r>
          </w:p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B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Коагулятор высокочастотный для микрохирургии</w:t>
            </w:r>
          </w:p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B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"Скальпель-1"</w:t>
            </w:r>
          </w:p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B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27,73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хирургическая лазерная "Ромашка-1"</w:t>
            </w:r>
          </w:p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B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200,69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Отсасыватель коронарной крови хирургический</w:t>
            </w:r>
          </w:p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61B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BE61B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61B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61B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</w:tbl>
    <w:p w:rsidR="008A3849" w:rsidRPr="00BE61B8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0D0B73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34-82. Операционные микроскопы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0D0B73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0D0B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0D0B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Видеомикроскоп операционный</w:t>
            </w:r>
          </w:p>
          <w:p w:rsidR="008A3849" w:rsidRPr="000D0B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0B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0D0B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0D0B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0D0B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70,02</w:t>
            </w:r>
          </w:p>
        </w:tc>
      </w:tr>
      <w:tr w:rsidR="008A3849" w:rsidRPr="000D0B7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Микроскоп операционный</w:t>
            </w:r>
          </w:p>
          <w:p w:rsidR="008A3849" w:rsidRPr="000D0B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D0B7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0D0B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0D0B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0D0B7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D0B7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D0B7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23,31</w:t>
            </w:r>
          </w:p>
        </w:tc>
      </w:tr>
    </w:tbl>
    <w:p w:rsidR="008A3849" w:rsidRPr="000D0B73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953351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34-83. Оборудование для хирургических кабинетов и палат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953351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95335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95335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наблюдения за пациентом с 6 электрокардиотахографами, 6 биометрами и 6 сигнальными устройствами</w:t>
            </w:r>
          </w:p>
          <w:p w:rsidR="008A3849" w:rsidRPr="0095335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335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5335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5335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95335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200,03</w:t>
            </w:r>
          </w:p>
        </w:tc>
      </w:tr>
      <w:tr w:rsidR="008A3849" w:rsidRPr="0095335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Ц34-83-2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криохирургическая "Криоэлектроника-2"</w:t>
            </w:r>
          </w:p>
          <w:p w:rsidR="008A3849" w:rsidRPr="0095335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5335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5335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5335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95335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5335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5335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41,11</w:t>
            </w:r>
          </w:p>
        </w:tc>
      </w:tr>
    </w:tbl>
    <w:p w:rsidR="008A3849" w:rsidRPr="00953351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E909CF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10. Офтальмологическое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E909CF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34-101. Офтальмологические аппараты и приборы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E909CF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Адаптометр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Аккомонвергенцтренер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удаления катаракты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56,75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ультразвуковой хирургии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фотографирования глазного дна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36,69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Диатермокоагулятор глазной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Лампа щелевая без тонометра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15,54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Офтальмокоагулятор квантовый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25,57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Офтальмометр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Офтальмоскоп электрический Водовозова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8,85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Ц34-101-11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Периграф проекционный универсальный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13,38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для исследования ночного зрения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Синоптофор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10,04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Эхоофтальмоскоп без самописца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Эхоофтальмоскоп с самописцем</w:t>
            </w:r>
          </w:p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09C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909C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909C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909C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8A3849" w:rsidRPr="00E909CF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1A7C03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34-102. Установки офтальмологические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1A7C03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1A7C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1A7C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офтальмологическая</w:t>
            </w:r>
          </w:p>
          <w:p w:rsidR="008A3849" w:rsidRPr="001A7C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7C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7C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7C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7C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7C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7C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7C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1A7C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7C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7C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7C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301,81</w:t>
            </w:r>
          </w:p>
        </w:tc>
      </w:tr>
    </w:tbl>
    <w:p w:rsidR="008A3849" w:rsidRPr="001A7C03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292FE5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11. Акушерско-гинекологическое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292FE5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34-111. Гинекологические кресла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292FE5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292FE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292FE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Кресло гинекологическое с ручным приводом</w:t>
            </w:r>
          </w:p>
          <w:p w:rsidR="008A3849" w:rsidRPr="00292FE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2F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92FE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92FE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292FE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6,69</w:t>
            </w:r>
          </w:p>
        </w:tc>
      </w:tr>
      <w:tr w:rsidR="008A3849" w:rsidRPr="00292FE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Кресло гинекологическое с гидравлическим приводом</w:t>
            </w:r>
          </w:p>
          <w:p w:rsidR="008A3849" w:rsidRPr="00292FE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2F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92FE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92FE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292FE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2FE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2FE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</w:tbl>
    <w:p w:rsidR="008A3849" w:rsidRPr="00292FE5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61734D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34-112. Инкубаторы и кувезы для недоношенных детей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61734D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Инкубатор для недоношенных детей</w:t>
            </w:r>
          </w:p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7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27,01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Кувез для недоношенных детей</w:t>
            </w:r>
          </w:p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7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14,65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Кувезы IКS</w:t>
            </w:r>
          </w:p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7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8,88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Инкубатор для недоношенных детей ИБН</w:t>
            </w:r>
          </w:p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7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16,41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Инкубатор АLМА</w:t>
            </w:r>
          </w:p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17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617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17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17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16,41</w:t>
            </w:r>
          </w:p>
        </w:tc>
      </w:tr>
    </w:tbl>
    <w:p w:rsidR="008A3849" w:rsidRPr="0061734D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D4281B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34-113.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D4281B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прерывания беременности</w:t>
            </w:r>
          </w:p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8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9,76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электроанестезии</w:t>
            </w:r>
          </w:p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8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Кольпоскоп</w:t>
            </w:r>
          </w:p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8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Кровать акушерская типа Романова</w:t>
            </w:r>
          </w:p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8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Эхоскоп медицинский акушерский</w:t>
            </w:r>
          </w:p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8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для диагностики и лечения трубного бесплодия</w:t>
            </w:r>
          </w:p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8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Монитор матери и плода</w:t>
            </w:r>
          </w:p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8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14,88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Видеорабочее место для лапароскопии</w:t>
            </w:r>
          </w:p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28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D4281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D4281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D4281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60,99</w:t>
            </w:r>
          </w:p>
        </w:tc>
      </w:tr>
    </w:tbl>
    <w:p w:rsidR="008A3849" w:rsidRPr="00D4281B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8A14F1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12. Оборудование для урологических отделений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8A14F1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34-121. Аппараты для урологических отделений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8A14F1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8A14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8A14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дробления камней в мочевом пузыре</w:t>
            </w:r>
          </w:p>
          <w:p w:rsidR="008A3849" w:rsidRPr="008A14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14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A14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A14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8A14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11,26</w:t>
            </w:r>
          </w:p>
        </w:tc>
      </w:tr>
      <w:tr w:rsidR="008A3849" w:rsidRPr="008A14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урологический</w:t>
            </w:r>
          </w:p>
          <w:p w:rsidR="008A3849" w:rsidRPr="008A14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A14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A14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A14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8A14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A14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A14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22,53</w:t>
            </w:r>
          </w:p>
        </w:tc>
      </w:tr>
    </w:tbl>
    <w:p w:rsidR="008A3849" w:rsidRPr="008A14F1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3560B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34-122.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3560B9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Деминерализатор</w:t>
            </w:r>
          </w:p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60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50,01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перитонеального диализа</w:t>
            </w:r>
          </w:p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60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Фотоцистоскоп</w:t>
            </w:r>
          </w:p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560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8A3849" w:rsidRPr="003560B9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3560B9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3560B9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7,77</w:t>
            </w:r>
          </w:p>
        </w:tc>
      </w:tr>
    </w:tbl>
    <w:p w:rsidR="008A3849" w:rsidRPr="003560B9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2A7881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13. Оборудование для анестезии, искусственного дыхания и кислородной терапии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2A7881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34-131. Аппараты для наркоза и искусственного дыхания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2A7881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Анализатор кислорода дыхательных газов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44,15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дыхания под избыточным давлением легких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ингаляционного наркоза прерывистого потока НАПП-4 "СПИРОНАРКОН-П"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17,14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ингаляционного наркоза прерывистого потока "ПОЛИНАРКОН-4" "ПОЛИНАРКОН-5"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ингаляционного наркоза прерывистого потока "ПОЛИНАРКОН-2П" и переносной "НАРКОН-2", тип 4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искусственной вентиляции легких для бронхоскопии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20,83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искусственной вентиляции легких: вдох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искусственной вентиляции легких у грудных детей "МЛАДА"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искусственной вентиляции легких во время наркоза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34,27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искусственного дыхания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искусственного кашля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Пневматопрессовазометр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12,38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Респиратор объемный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33,2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Респиратор объемно-частотный детский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17,14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Спиромонитор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24,51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"НАРКОН-Д" для проведения ингаляционного наркоза у детей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наркозный "АНЕМАТ-Н8"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67,68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ингаляционной анестезии "МК-1"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33,47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"ЭЛВЕНТ-5"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8,19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Приставка наркозная "ФАЗА-5ПН"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Сигнализатор аварийных ситуаций при искусственной вентиляции легких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7,44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высокочастотной искусственной вентиляции легких Спирон 601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8,19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Аспиратор объемный РО-5 РО-6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20,09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Увлажнитель дыхательной системы УДС-1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4,46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Спирометр многофункциональный автоматизированный МАС-1</w:t>
            </w:r>
          </w:p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8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2A788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A788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A788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5,21</w:t>
            </w:r>
          </w:p>
        </w:tc>
      </w:tr>
    </w:tbl>
    <w:p w:rsidR="008A3849" w:rsidRPr="002A7881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F9770C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34-132. Аппараты и приборы для кислородной терапии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F9770C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F9770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F9770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кислородной терапии для детей</w:t>
            </w:r>
          </w:p>
          <w:p w:rsidR="008A3849" w:rsidRPr="00F9770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9770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F9770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9770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9770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F9770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9770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9770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8A3849" w:rsidRPr="00F9770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9770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9770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9770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</w:tbl>
    <w:p w:rsidR="008A3849" w:rsidRPr="00F9770C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1A0903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34-133.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1A0903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149,97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1A09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вакуума, в том числе блок арматурный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15,54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вакуума, в том числе клапан запорный для кислорода, закиси азота и вакуума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вакуума, в том числе ловушка отсасываемых масс (ловушка вакуумная)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вакуума, в том числе панель сигнальная (панель дублирующей сигнализации)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вакуума, в том числе приставка для отсасывания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вакуума, в том числе рампа для кислорода пятибалонная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вакуума, в том числе рампа для кислорода трехбалонная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23,31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1A09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вакуума, в том числе рампа для закиси азота трехбалонная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24,49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1A09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2,14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вакуума, в том числе регулятор вакуумный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оборудования для централизованной подачи кислорода, закиси азота и вакуума, в том числе установка вакуумная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кислородная ингаляционная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A090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кислородная стационарная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кислородная стационарная, в том числе аспиратор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4,42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кислородная стационарная, в том числе вентиль расходный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кислородная стационарная, в том числе вентиль магистральный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кислородная стационарная, в том числе ингалятор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5,56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1A09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кислородная стационарная, в том числе колпак с холодильником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1A09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кислородная стационарная, в том числе рампа кислородной станции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23,31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Ц34-133-20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Станция кислородная стационарная, в том числе распылитель для антибиотиков</w:t>
            </w:r>
          </w:p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A09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1A09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М050401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A09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электродвигателем давлением 600 кПа (6 атм) 0,5 м</w:t>
            </w:r>
            <w:r w:rsidRPr="001A0903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A09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</w:tbl>
    <w:p w:rsidR="008A3849" w:rsidRPr="001A0903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40FDC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14. Оборудование для диагностических исследований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40FDC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34-141. Оборудование для диагностики сердечно-сосудистых заболеваний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B40FDC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Индикатор восьмиканальный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Кардиокомплекс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68,66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Кардиомонитор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24,51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Кардиоэнцефалоскоп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Осциллоскоп с дискретной памятью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Осциллоскоп четырехканальный без усилителя биопотенциалов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Осциллоскоп четырехканальный с усилителем биопотенциалов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30,58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Полианализатор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Полиграф "МИНГОГРАФ-82" (Швеция)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31,89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Ректомикроскоп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13,44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Ц34-141-11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Реоплетизмограф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Ритмовазометр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Ритмокардиоанализатор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Ритмокардиоэнцефалоскоп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20,83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кардиомониторная на четыре пациента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кардиомониторная на шесть пациентов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дополнительный к системе кардиомониторной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передачи электрокардиосигнала по телефонному каналу связи с количеством блоков передачи 1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передачи электрокардиосигнала по телефонному каналу связи с количеством блоков передачи 3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передачи электрокардиосигнала по телефонному каналу связи с количеством блоков передачи 6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Система передачи электрокардиосигнала по телефонному каналу связи с количеством блоков передачи 9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Экспресс-анализатор электрокардиограмм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Экспресс-анализатор электрокардиосигналов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60,1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Электрокардиоанализатор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36,77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Электрокардиограф 6 NЕК-401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Электрокардиограф (с комбинированным питанием)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Эхокардиоскоп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23,32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Эхотахокардиограф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Эхотахокардиограф УЗКАР-3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Мониторы реаниматологические центральные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152,47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Мониторы кардиологические серии СМ, СМК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41,65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Мониторы центральные МЦЦ 1411С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204,54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Ц34-141-33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Мониторы центральные МЦЦ 2811С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214,2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Мониторы педиатрические МП-01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14,14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Кардиоанализатор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22,31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Биомонитор визуальный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14,88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Реанимационный набор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34,21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Контрольное устройство тревоги серии МАК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152,47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диагностический переносной ПДК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31,99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диагностический "Медиана"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56,53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Электрокардиограф ЭКА-МВ "ЗАПС"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34,21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Эхотахокардиограф ЭКК-О1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Ц34-141-43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Ритмокардиометр серии РКМ</w:t>
            </w:r>
          </w:p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40FD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40FD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40FD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40FD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7,44</w:t>
            </w:r>
          </w:p>
        </w:tc>
      </w:tr>
    </w:tbl>
    <w:p w:rsidR="008A3849" w:rsidRPr="00B40FDC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E7159E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34-142. Оборудование для нерводиагностики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E7159E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Анализатор состояния нервно-мышечной передачи</w:t>
            </w:r>
          </w:p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15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Измеритель последовательных реакций</w:t>
            </w:r>
          </w:p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15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8,57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Электромиорефлексометр</w:t>
            </w:r>
          </w:p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15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9,76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Электроэнцефалограф "БИОСКРИНТ" БСТ-112</w:t>
            </w:r>
          </w:p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15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53,91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Электроэнцефалограф 16-ти канальный (Венгрия)</w:t>
            </w:r>
          </w:p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15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132,33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Электроэнцефалограф 8-ми канальный ЭЭG-8S</w:t>
            </w:r>
          </w:p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15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80,33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Ультразвуковой сканер для исследования деятельности головного мозга "СОНАМЕД"</w:t>
            </w:r>
          </w:p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159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E7159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7159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7159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14,88</w:t>
            </w:r>
          </w:p>
        </w:tc>
      </w:tr>
    </w:tbl>
    <w:p w:rsidR="008A3849" w:rsidRPr="00E7159E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180C2D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34-143. Оборудование для определения основного газообмена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180C2D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Педиметатест</w:t>
            </w:r>
          </w:p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0C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5,64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Спирометр многофункциональный автоматизированный МАС-1</w:t>
            </w:r>
          </w:p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0C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Метатест-1, Метатест-2</w:t>
            </w:r>
          </w:p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0C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Спирометр водяной Спиро1-8</w:t>
            </w:r>
          </w:p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0C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3,42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Спирограф открытого типа переносной "Спиро 2-25"</w:t>
            </w:r>
          </w:p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0C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7,89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Спирограф СГ-1М</w:t>
            </w:r>
          </w:p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0C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4,79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Спирограф ПГ-400</w:t>
            </w:r>
          </w:p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80C2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180C2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80C2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80C2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18,45</w:t>
            </w:r>
          </w:p>
        </w:tc>
      </w:tr>
    </w:tbl>
    <w:p w:rsidR="008A3849" w:rsidRPr="00180C2D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981743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34-144.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981743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Велоэргометр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19,64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Капилляроскоп телевизионный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Тепловизор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307,62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стереотаксическая для микроэлектродных исследований спинного и головного мозга животных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24,51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Эзофагогастродуоденоскоп биопсийный с волоконной оптикой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18,39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Электрогастрограф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Эргометр для детей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24,51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Эхотомоскоп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20,83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Эхоэнцефалоскоп без стола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Аппараты узи стационарные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12,65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Ц34-144-11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Эндоскопические системы</w:t>
            </w:r>
          </w:p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81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98174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8174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8174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41,65</w:t>
            </w:r>
          </w:p>
        </w:tc>
      </w:tr>
    </w:tbl>
    <w:p w:rsidR="008A3849" w:rsidRPr="00981743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4E190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15. Больничное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4E190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34-151. Медицинские кровати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4E190A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4E19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4E19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Кровать для больных костно-суставным туберкулезом для детей и взрослых, травматологических больных, функциональная для взрослых</w:t>
            </w:r>
          </w:p>
          <w:p w:rsidR="008A3849" w:rsidRPr="004E19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E19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E19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E19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E19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E19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E19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E19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4E19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E19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E19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E19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14,46</w:t>
            </w:r>
          </w:p>
        </w:tc>
      </w:tr>
    </w:tbl>
    <w:p w:rsidR="008A3849" w:rsidRPr="004E190A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47120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34-152. Столы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47120A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анатомический</w:t>
            </w:r>
          </w:p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2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35,61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7120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операционный полевой</w:t>
            </w:r>
          </w:p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2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операционный универсальный с моторным приводом</w:t>
            </w:r>
          </w:p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2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операционный универсальный с автоматическим управлением</w:t>
            </w:r>
          </w:p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2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16,67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врача</w:t>
            </w:r>
          </w:p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2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для массажа</w:t>
            </w:r>
          </w:p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12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4712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712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712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14,16</w:t>
            </w:r>
          </w:p>
        </w:tc>
      </w:tr>
    </w:tbl>
    <w:p w:rsidR="008A3849" w:rsidRPr="0047120A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AD628F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34-153. Оборудование молочных кухонь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AD628F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дозировки детских молочных продуктов</w:t>
            </w:r>
          </w:p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62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мойки детских молочных бутылок</w:t>
            </w:r>
          </w:p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D628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34,52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AD628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AD628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D628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AD628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8A3849" w:rsidRPr="00AD628F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E20697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34-154.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E20697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моечная для игл и шприцев</w:t>
            </w:r>
          </w:p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6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21,15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2069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реанимационная для травматологических больных</w:t>
            </w:r>
          </w:p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6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Тележка внутрикорпусная универсальная и межкорпусная для патологоанатомических отделений</w:t>
            </w:r>
          </w:p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6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аэротерапевтическая АТУ-1</w:t>
            </w:r>
          </w:p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6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80,06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аэротерапевтическая АТУ-3</w:t>
            </w:r>
          </w:p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6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47,8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предотвращения пролежней</w:t>
            </w:r>
          </w:p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6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Ц34-154-7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весоизмерительное</w:t>
            </w:r>
          </w:p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069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E2069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2069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2069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26,65</w:t>
            </w:r>
          </w:p>
        </w:tc>
      </w:tr>
    </w:tbl>
    <w:p w:rsidR="008A3849" w:rsidRPr="00E20697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ED427C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16. Лабораторное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ED427C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34-161. Аппараты и приборы для гистологической обработки тканей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ED427C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универсальный</w:t>
            </w:r>
          </w:p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2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Макротом</w:t>
            </w:r>
          </w:p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2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Микротом для больших и парафиновых срезов и санный</w:t>
            </w:r>
          </w:p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2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Микротом-криостат</w:t>
            </w:r>
          </w:p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D427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ED427C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D427C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D427C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18,88</w:t>
            </w:r>
          </w:p>
        </w:tc>
      </w:tr>
    </w:tbl>
    <w:p w:rsidR="008A3849" w:rsidRPr="00ED427C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872485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34-162. Аппараты и приборы с оптическим устройством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872485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Гемоцитометр кондуктометрический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13,38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Колориметр типа "БИАН-120"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гематологический, комплект 1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27,84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гематологический, комплект 3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37,77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гематологический, комплект 5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45,53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Микроколориметр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Фотоэлектрический осмометр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12,19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Рефрактометр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Спектрофотометр типа СФ-16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Спектрофотометр типа ИСК-22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Фотометр пламенный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Ц34-162-12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Фракционатор</w:t>
            </w:r>
          </w:p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7248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7248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7248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7248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26,65</w:t>
            </w:r>
          </w:p>
        </w:tc>
      </w:tr>
    </w:tbl>
    <w:p w:rsidR="008A3849" w:rsidRPr="00872485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596165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34-163. Термостаты и термостатирующие устройства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596165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Термобаня ТБ-110</w:t>
            </w:r>
          </w:p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1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61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Термостат водяной 1ТЖ-0-03</w:t>
            </w:r>
          </w:p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1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61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Термостат для автолабораторий</w:t>
            </w:r>
          </w:p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1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Термостат для исследования гемокоагуляции с прозрачными стенками и для парафиновой заливки</w:t>
            </w:r>
          </w:p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1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термостатирующее</w:t>
            </w:r>
          </w:p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1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59616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Термостат электрический суховоздушный с микропроцессором</w:t>
            </w:r>
          </w:p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1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14,88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Термостат электрический суховоздушный</w:t>
            </w:r>
          </w:p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1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Термостат электрический с водяной баней</w:t>
            </w:r>
          </w:p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9616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596165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596165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596165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</w:tbl>
    <w:p w:rsidR="008A3849" w:rsidRPr="00596165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F74C0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34-164. Центрифуги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F74C0A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Центрифуга лабораторная клиническая и медицинская</w:t>
            </w:r>
          </w:p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4C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Центрифуга лабораторная медицинская</w:t>
            </w:r>
          </w:p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4C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15,54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Центрифуга рефрижераторная (Австрия)</w:t>
            </w:r>
          </w:p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4C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46,72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Центрифуга рефрижераторная</w:t>
            </w:r>
          </w:p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74C0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F74C0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F74C0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F74C0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35,61</w:t>
            </w:r>
          </w:p>
        </w:tc>
      </w:tr>
    </w:tbl>
    <w:p w:rsidR="008A3849" w:rsidRPr="00F74C0A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6D371A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34-165. Сушильные шкафы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6D371A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6D37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6D37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сушильный вакуумный и сушильно-стерилизационный</w:t>
            </w:r>
          </w:p>
          <w:p w:rsidR="008A3849" w:rsidRPr="006D37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37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D37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D37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6D37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25,57</w:t>
            </w:r>
          </w:p>
        </w:tc>
      </w:tr>
      <w:tr w:rsidR="008A3849" w:rsidRPr="006D371A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сушильно-стерилизационный проходной</w:t>
            </w:r>
          </w:p>
          <w:p w:rsidR="008A3849" w:rsidRPr="006D37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D371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6D37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6D37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6D371A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6D371A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6D371A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31,08</w:t>
            </w:r>
          </w:p>
        </w:tc>
      </w:tr>
    </w:tbl>
    <w:p w:rsidR="008A3849" w:rsidRPr="006D371A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9F65F1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34-166.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9F65F1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Анализатор агрегации тромбоцитов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56,41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Анализатор растворенного в воде кислорода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29,39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культивирования тканей во вращающихся пробирках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обессоливания биологических жидкостей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5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свертывания и инактивирования сыворотки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универсальный для встряхивания жидкости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11,02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Вращатель биохимический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Генератор электроаэрозолей групповой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52,72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Генератор электроаэрозолей индивидуальный - комплект 3 и 4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Люминоскоп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8,59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моечная для больничной лабораторной посуды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121,38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5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моечная двухсторонняя для хирургического инструмента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64,97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5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Микроанализатор (Венгрия)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26,89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F65F1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Микроанализатор (Дания)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Облучатель ультрафиолетовый для обнаружения витаминов в растворе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8,59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для отбора проб воздуха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для электрофореза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Приспособление для вакуумной заливки препаратов в парафин (без термостата)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Пробоотборник аэрозоля бактериологический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8,59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Дозаторы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мойки капиллярной лабораторной посуды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10,41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подсчета частиц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разделения и обработки крови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10,41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Микроанализатор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расфасовки жидкостей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7,44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Измеритель билирубина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15,62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Мешалка магнитная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Ионометр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16,39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Полорограф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Ц34-166-31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Электропечь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комплексной сорбционной терапии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104,87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Ц34-166-33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инфудирный</w:t>
            </w:r>
          </w:p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F65F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8A3849" w:rsidRPr="009F65F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9F65F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9F65F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8,93</w:t>
            </w:r>
          </w:p>
        </w:tc>
      </w:tr>
    </w:tbl>
    <w:p w:rsidR="008A3849" w:rsidRPr="009F65F1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890103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34-167. Аквадистилляторы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890103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Аквадистиллятор</w:t>
            </w:r>
          </w:p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9010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14,83</w:t>
            </w: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89010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89010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89010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</w:tbl>
    <w:p w:rsidR="008A3849" w:rsidRPr="00890103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0738C2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34-168. Весы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0738C2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0738C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0738C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Весы</w:t>
            </w:r>
          </w:p>
          <w:p w:rsidR="008A3849" w:rsidRPr="000738C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738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0738C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738C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738C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0738C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738C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738C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0738C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738C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0738C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0738C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15,04</w:t>
            </w:r>
          </w:p>
        </w:tc>
      </w:tr>
    </w:tbl>
    <w:p w:rsidR="008A3849" w:rsidRPr="000738C2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2960C0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34-169. Аппарат анализа состояния крови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2960C0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Гемоглобинометр</w:t>
            </w:r>
          </w:p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60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Гемокоагулограф</w:t>
            </w:r>
          </w:p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60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Ц34-169-3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Гемокоагулометр</w:t>
            </w:r>
          </w:p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60C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2960C0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960C0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960C0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14,16</w:t>
            </w:r>
          </w:p>
        </w:tc>
      </w:tr>
    </w:tbl>
    <w:p w:rsidR="008A3849" w:rsidRPr="002960C0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87802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17. Аппараты, приборы и оборудование для службы крови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87802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34-171. Сублимационные установки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B87802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фирмы "Фригер": прилавок низкотемпературный</w:t>
            </w:r>
          </w:p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78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78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фирмы "Фригер": установка сублимационная LZ-9.2</w:t>
            </w:r>
          </w:p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78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156,66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21,88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78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Оборудование фирмы "Фригер": установка сублимационная LZ-45.2; LZ-30.2</w:t>
            </w:r>
          </w:p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8780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298,87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67,02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B87802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87802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8780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87802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</w:tbl>
    <w:p w:rsidR="008A3849" w:rsidRPr="00B87802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1C0857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34-172.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1C0857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плазмофореза транспортабельный</w:t>
            </w:r>
          </w:p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8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разделения и обработки крови</w:t>
            </w:r>
          </w:p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85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36,69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8A3849" w:rsidRPr="001C0857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C0857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85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C0857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8A3849" w:rsidRPr="001C0857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504D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18. Аппараты, приборы и оборудование для медицинской промышленности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504D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34-181. Оборудование для радиологической лаборатории фирмы "Гамма"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B504D8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Измеритель скорости счета NР-352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Измеритель скорости счета NР-356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28,92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Кровать диагностическая NZ-320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32,26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пересчетный двухканальный NР-354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Регистратор двухканальный NМ-302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Скенер профильный МВ-7500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Скенер профильный МВ-8100 "СЦИНЦИКАРТ-М"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Сменщик проб автоматический NZ-310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37,87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Сменщик проб автоматический NZ-322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24,49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Спектрометр NК-350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18,88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Ц34-181-11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измерительное для полостного сцинтиллятора NZ-138А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цифропечатающее с электронным блоком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16,73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Штатив для одной головки NZ-267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27,84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Штатив для двух головок NZ-268</w:t>
            </w:r>
          </w:p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504D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8A3849" w:rsidRPr="00B504D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504D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504D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36,69</w:t>
            </w:r>
          </w:p>
        </w:tc>
      </w:tr>
    </w:tbl>
    <w:p w:rsidR="008A3849" w:rsidRPr="00B504D8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1E6B5E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34-182. Аппараты для радиоактивной диагностики и терапии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1E6B5E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Гамма-топограф с двумя блоками детектирования</w:t>
            </w:r>
          </w:p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6B5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212,23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приборов для исследования вентиляции и кровотока легких</w:t>
            </w:r>
          </w:p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6B5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151,05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приборов для радиоизотопных динамических исследований объемного кровотока и скорости кровотока головного мозга</w:t>
            </w:r>
          </w:p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6B5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174,46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приборов для радиоизотопных динамических исследований функций почек, печени и сердечно-сосудистой системы</w:t>
            </w:r>
          </w:p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E6B5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8A3849" w:rsidRPr="001E6B5E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E6B5E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E6B5E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211,47</w:t>
            </w:r>
          </w:p>
        </w:tc>
      </w:tr>
    </w:tbl>
    <w:p w:rsidR="008A3849" w:rsidRPr="001E6B5E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1628DB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34-183. Защитное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1628DB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1628D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1628D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дезинфекции закрытых радиоактивных источников</w:t>
            </w:r>
          </w:p>
          <w:p w:rsidR="008A3849" w:rsidRPr="001628D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8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628D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628D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628D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34,53</w:t>
            </w:r>
          </w:p>
        </w:tc>
      </w:tr>
      <w:tr w:rsidR="008A3849" w:rsidRPr="001628DB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Ц34-183-2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Ширма защитная палатная (правая)</w:t>
            </w:r>
          </w:p>
          <w:p w:rsidR="008A3849" w:rsidRPr="001628D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28D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1628D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1628D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1628DB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1628DB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1628DB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41,11</w:t>
            </w:r>
          </w:p>
        </w:tc>
      </w:tr>
    </w:tbl>
    <w:p w:rsidR="008A3849" w:rsidRPr="001628DB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E434D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предприятий медицинской промышленности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E434D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Оборудование предприятий медицинской промышленности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E434D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RPr="00BE434D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E434D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34-200. Оборудование для изготовления таблеток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RPr="00BE434D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BE434D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Гранулятор универсальный производительностью 100-600 кг/ч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15,49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Гранулятор универсальный производительностью 150-180 кг/ч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роторная, таблеточная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3,48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2,01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Сито вращательно-вибрационное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порционная с загрузкой до 2 кг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порционная с загрузкой до 60 кг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порционная с загрузкой до 200 кг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30,98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Ц34-200-8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обеспыливания таблеток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Ц34-200-9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покрытия таблеток защитными оболочками в кипящем слое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Ц34-200-10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роторный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34,56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5,11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3,07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Ц34-200-11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смешивания порошкообразных веществ</w:t>
            </w:r>
          </w:p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E434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26,24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3,19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A3849" w:rsidRPr="00BE434D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E434D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E434D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</w:tbl>
    <w:p w:rsidR="008A3849" w:rsidRPr="00BE434D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C262A1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34-201. Оборудование для фасовки таблеток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C262A1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для гранулирования и сушки таблеточных смесей</w:t>
            </w:r>
          </w:p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23,82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2,28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для фасовки и упаковки таблеток и драже в полимерную пленку и фольгу</w:t>
            </w:r>
          </w:p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32,14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фасовки таблеток в стеклянные трубки</w:t>
            </w:r>
          </w:p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23,82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наклеивания этикеток</w:t>
            </w:r>
          </w:p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16,64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укладки стеклянных трубок</w:t>
            </w:r>
          </w:p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23,82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2,48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сбора потерь таблето-массы</w:t>
            </w:r>
          </w:p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фасовки сухих порошков в ампулы</w:t>
            </w:r>
          </w:p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2A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15,49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C262A1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C262A1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C262A1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</w:tbl>
    <w:p w:rsidR="008A3849" w:rsidRPr="00C262A1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4D2FFF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34-202. Оборудование для упаковки таблеток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4D2FFF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упаковки таблеток и драже в полимерную пленку и фольгу</w:t>
            </w:r>
          </w:p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F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28,2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3,86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1,93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укладывания упаковок из полимерной пленки и фольги в пеналы</w:t>
            </w:r>
          </w:p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F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31,89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3,99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упаковки таблеток в микропачки</w:t>
            </w:r>
          </w:p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F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17,14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обандероливания микропачек целлофановой пленкой</w:t>
            </w:r>
          </w:p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F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13,45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укладывания микропачек в коробки</w:t>
            </w:r>
          </w:p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F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18,45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загрузки таблеточных прессов</w:t>
            </w:r>
          </w:p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F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упаковки таблеток</w:t>
            </w:r>
          </w:p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F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27,01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3,02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упаковки шипучих таблеток</w:t>
            </w:r>
          </w:p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F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упаковки таблеток в пеналы</w:t>
            </w:r>
          </w:p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F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17,14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1,68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4D2FF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D2FF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D2FF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</w:tbl>
    <w:p w:rsidR="008A3849" w:rsidRPr="004D2FFF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A6E86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34-203. Оборудование для расфасовки, стерилизации и упаковки кровезаменителей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BA6E86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упаковки в картонные коробки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37,96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комплектования и загибания резиновых и алюминиевых прокладок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Автоклав для стерилизации резиновых пробок со стеклянной трубкой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45,34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для охлаждения воздуха к автоматической установке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24,51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Излучатель ультрафиолетовый для стерилизации помещения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круглоглицевальная бесщеточная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27,01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полуавтоматическая для отвинчивания колпачков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проставления печатей на колпачках-затворах бутылок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обезжиривания колпачков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205,87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автоматическая моечная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мойки пробок шприцеванием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прикатки уплотнительных шайб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автоматическая этикетировочная для сдвижных коробок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автоматическая для нанесения надписей на этикетки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17,14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Ц34-203-15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для бутылок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19,64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автоматическая для чистки, силикатирования, стерилизации, наполнения и закупорки бутылок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184,45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просвечивания бутылок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33,08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производства дистиллированной воды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239,19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транспорта загрузочных корзин в автоклав, грузоподъемность 1 т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31,89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амортизирования и сборки бутылок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вентиляционная для помещения стерильного розлива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обрызгивания бутылок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ленточный длиной до 4 м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ленточный длиной до 8 м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51,53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ленточный длиной до 11 м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53,91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сушильный и стерилизационный для кровезаменителей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Ц34-203-27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Стерилизатор непрерывного действия</w:t>
            </w:r>
          </w:p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A6E86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2162,23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131,79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80,83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4,01</w:t>
            </w:r>
          </w:p>
        </w:tc>
      </w:tr>
      <w:tr w:rsidR="008A3849" w:rsidRPr="00BA6E86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A6E86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A6E86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50,96</w:t>
            </w:r>
          </w:p>
        </w:tc>
      </w:tr>
    </w:tbl>
    <w:p w:rsidR="008A3849" w:rsidRPr="00BA6E86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244913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34-204. Оборудование для ампулирования инъекционных растворов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244913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резки, оплавления и набора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упаковки ампул в полимерную пленку и фольгу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1,71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кассетного ампулирования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59,53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7,37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Линия автоматическая упаковки ампул в десятиместные коробки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запайки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маркировки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очистки капилляров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укладки малоемких ампул в кассеты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визуального контроля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Приставка к стеклоформующему полуавтомату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Печь для отжига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67,86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пароконденсационной мойки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внутренней мойки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наполнения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Ц34-204-15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продавливания раствора из капилляров в ампулы с газовой защитой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групповой запайки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отсоса раствора из незаполненных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Пенный теплообменник (дистиллятор)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16,64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просмотровый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14,33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сушки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регенерации раствора из забракованных ампул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17,92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фильтрационная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11,91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резки спаренных ампул и укладка в кассеты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15,49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Ц34-204-24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упаковки ампул в коробки</w:t>
            </w:r>
          </w:p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4491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23,82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A3849" w:rsidRPr="00244913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244913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244913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</w:tbl>
    <w:p w:rsidR="008A3849" w:rsidRPr="00244913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E845A8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34-205. Оборудование розлива и укупорки жидких медикаментов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E845A8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загрузочный или передаточный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14,03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дозирования жидких лекарственных средств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14,03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укупорки флаконов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19,81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отбраковки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16,29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наклейки этикеток на флаконы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1,31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печати серий и срока годности на этикетках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12,79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оцеллофанирования пеналов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17,54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укупорки стеклотары резьбовыми крышками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19,81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1,66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укупорки стеклотары тампоном-уплотнителем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16,29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этикетировочный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16,29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Ц34-205-11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мойки и сушки флаконов</w:t>
            </w:r>
          </w:p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45A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18,67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E845A8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E845A8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E845A8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</w:tbl>
    <w:p w:rsidR="008A3849" w:rsidRPr="00E845A8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BF164F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34-206. Оборудование для стерилизации и контроля ампул на герметичность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BF164F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Автоклав-стерилизатор</w:t>
            </w:r>
          </w:p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16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32,61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4,78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2,83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1,95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стерилизации и контроля ампул на герметичность</w:t>
            </w:r>
          </w:p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164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53,13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4,19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8A3849" w:rsidRPr="00BF164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BF164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BF164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3,31</w:t>
            </w:r>
          </w:p>
        </w:tc>
      </w:tr>
    </w:tbl>
    <w:p w:rsidR="008A3849" w:rsidRPr="00BF164F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8A3849" w:rsidRPr="003B31CC" w:rsidRDefault="008A3849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Pr="00455F0F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34-207. Разное оборудование</w:t>
            </w: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8A3849" w:rsidTr="0049242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8A3849" w:rsidRDefault="008A3849" w:rsidP="0049242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8A3849" w:rsidRDefault="008A3849" w:rsidP="008A3849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8A3849" w:rsidRPr="00455F0F" w:rsidTr="0049242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Кантователь емкости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турбулентной мойки и сушки стеклянной тары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универсальная фасовочная для жидкостей и мазей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Сушилка непрерывного действия системы ИТМО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мойки и сушки стеклодрота с загрузкой дрота до 350 кг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обезвоживания водных растворов и экстрактов в аппарате кипящего слоя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патронный с механическим съемом сухого осадка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20,09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автоматический для сортировки клапанов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автоматическая для насадки вертикальных распылительных головок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Ванна автоматическая универсальная испытательная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автоматическая для укладки коробок в картонные ящики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автоматическая шелкографическая непрерывного действия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68,53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Бункер колпачков (или распылителей)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Детектор двадцатичетырехпозиционный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Ц34-207-15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кодирующее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 массой до 0,4 т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 массой до 1,5 т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 массой до 2 т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мойки баллонов с фильтрами для воды и сжатого воздуха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отбраковки наполненных баллонов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упаковки в картонные коробки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перекачки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Селектор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Транспортер многодорожечный специальный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Специальная сушильная печь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поворотный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Конвейер (сушильная лента)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транспортное с механическим манипулятором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Ц34-207-29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упаковки инъекционных игл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28,35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Ц34-207-30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индивидуальной упаковки нестерильных бинтов в полимерную пленку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Ц34-207-31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роторно-пульсационный для приготовления ряда мягких лекарственных форм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Ц34-207-32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намотки марлевых рулонов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Ц34-207-33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валковый с растяжным устройством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Ц34-207-34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единой упаковки мазей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Ц34-207-35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упаковки лейкопластырей в безъячейковую контурную тару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Ц34-207-36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упаковки лейкопластырей в пакеты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Ц34-207-37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роторный для прессования лекарственных трав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31,91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Ц34-207-38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роторный с транспортером для прессования лекарственных трав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37,77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Ц34-207-39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для изготовления флаконов из дрота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Ц34-207-40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нанесения и сушки грунта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Ц34-207-41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упаривания водных экстрактов в пенном режиме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Ц34-207-42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склейки пачек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Ц34-207-43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Фильтр-пресс для инъекционных растворов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Ц34-207-44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Гомогенизатор роликовый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Ц34-207-45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розлива суппозиториев и губных карандашей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Ц34-207-46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Вибросито лабораторное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Ц34-207-47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Дробилка лабораторная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Ц34-207-48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Мазетерка трехвалковая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Ц34-207-49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месильная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Мельница шаровая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Идентификатор лабораторный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для истирания таблеток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для вибрационного уплотнения таблеток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для автоматического контроля таблеток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для смешения и дражирования лекарственных веществ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для растворения лекарственных веществ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групповой укладки ячейковых упаковок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23,65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групповой упаковки пачек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Ц34-207-59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складывания салфеток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26,05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Пресс таблеточный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Приставка к таблеточному прессу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ламинарного потока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Автомат для изготовления и индивидуальной упаковки липких пленок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15,38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резания рулона марли на рулончики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18,94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укладки флаконов в 20-местные коробки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37,77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пакетоформирующая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17,79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для укладки флаконов в пачки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Приставка для извлечения таблеток с металлическими включениями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9,45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Ц34-207-69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для изготовления и наполнения полимерных емкостей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44,88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1,57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Ц34-207-70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8A3849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Экстрактор с водным экстрагеном</w:t>
            </w:r>
          </w:p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55F0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14,23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М031895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8A3849" w:rsidRPr="00455F0F" w:rsidTr="0049242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A3849" w:rsidRPr="00455F0F" w:rsidRDefault="008A3849" w:rsidP="0049242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A3849" w:rsidRPr="00455F0F" w:rsidRDefault="008A3849" w:rsidP="0049242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</w:tbl>
    <w:p w:rsidR="008A3849" w:rsidRPr="00455F0F" w:rsidRDefault="008A3849" w:rsidP="008A3849">
      <w:pPr>
        <w:pStyle w:val="a5"/>
        <w:rPr>
          <w:rFonts w:ascii="Arial" w:hAnsi="Arial" w:cs="Arial"/>
          <w:b/>
          <w:sz w:val="2"/>
        </w:rPr>
      </w:pPr>
    </w:p>
    <w:p w:rsidR="00135B66" w:rsidRPr="003B31CC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3B31CC" w:rsidSect="003B31CC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1CC" w:rsidRDefault="003B31CC" w:rsidP="003B31CC">
      <w:r>
        <w:separator/>
      </w:r>
    </w:p>
  </w:endnote>
  <w:endnote w:type="continuationSeparator" w:id="0">
    <w:p w:rsidR="003B31CC" w:rsidRDefault="003B31CC" w:rsidP="003B3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CC" w:rsidRDefault="003B31CC" w:rsidP="00A75973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8A3849">
      <w:rPr>
        <w:rStyle w:val="a4"/>
        <w:noProof/>
      </w:rPr>
      <w:t>136</w:t>
    </w:r>
    <w:r>
      <w:rPr>
        <w:rStyle w:val="a4"/>
      </w:rPr>
      <w:fldChar w:fldCharType="end"/>
    </w:r>
  </w:p>
  <w:p w:rsidR="003B31CC" w:rsidRDefault="003B31CC" w:rsidP="003B31CC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CC" w:rsidRDefault="003B31CC" w:rsidP="00A75973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 w:rsidR="008A3849">
      <w:rPr>
        <w:rStyle w:val="a4"/>
        <w:noProof/>
      </w:rPr>
      <w:t>135</w:t>
    </w:r>
    <w:r>
      <w:rPr>
        <w:rStyle w:val="a4"/>
      </w:rPr>
      <w:fldChar w:fldCharType="end"/>
    </w:r>
  </w:p>
  <w:p w:rsidR="003B31CC" w:rsidRDefault="003B31CC" w:rsidP="003B31CC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1CC" w:rsidRDefault="003B31CC" w:rsidP="003B31CC">
      <w:r>
        <w:separator/>
      </w:r>
    </w:p>
  </w:footnote>
  <w:footnote w:type="continuationSeparator" w:id="0">
    <w:p w:rsidR="003B31CC" w:rsidRDefault="003B31CC" w:rsidP="003B3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CC" w:rsidRDefault="003B31CC" w:rsidP="003B31CC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8.03.234-2026</w:t>
    </w:r>
  </w:p>
  <w:p w:rsidR="003B31CC" w:rsidRPr="003B31CC" w:rsidRDefault="003B31CC" w:rsidP="003B31CC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1CC" w:rsidRDefault="003B31CC" w:rsidP="003B31CC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8.03.234-2026</w:t>
    </w:r>
  </w:p>
  <w:p w:rsidR="003B31CC" w:rsidRPr="003B31CC" w:rsidRDefault="003B31CC" w:rsidP="003B31CC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31CC"/>
    <w:rsid w:val="00071661"/>
    <w:rsid w:val="00135B66"/>
    <w:rsid w:val="003B31CC"/>
    <w:rsid w:val="0040791D"/>
    <w:rsid w:val="004A7AAA"/>
    <w:rsid w:val="00637FA0"/>
    <w:rsid w:val="006B207E"/>
    <w:rsid w:val="008A3849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C494F1F-4356-4165-9BFF-54CB52B0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133</Pages>
  <Words>27582</Words>
  <Characters>157219</Characters>
  <Application>Microsoft Office Word</Application>
  <DocSecurity>0</DocSecurity>
  <Lines>1310</Lines>
  <Paragraphs>368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184433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Гордиенко Виктория Олеговна</dc:creator>
  <cp:keywords/>
  <dc:description/>
  <cp:lastModifiedBy>Гордиенко Виктория Олеговна</cp:lastModifiedBy>
  <cp:revision>2</cp:revision>
  <cp:lastPrinted>1899-12-31T21:00:00Z</cp:lastPrinted>
  <dcterms:created xsi:type="dcterms:W3CDTF">2025-10-02T13:59:00Z</dcterms:created>
  <dcterms:modified xsi:type="dcterms:W3CDTF">2025-10-02T13:59:00Z</dcterms:modified>
</cp:coreProperties>
</file>