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P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Оборудование дубильно-экстрактовой промышленности</w:t>
            </w:r>
          </w:p>
        </w:tc>
      </w:tr>
      <w:tr w:rsid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P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измельчения дубовой древесины и корья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P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102CB" w:rsidRP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P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33-161. Корьерезки, машины дробильные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102CB" w:rsidRPr="005102CB" w:rsidTr="005102C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102CB" w:rsidRDefault="005102CB" w:rsidP="005102C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102CB" w:rsidRDefault="005102C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102CB" w:rsidRPr="005102CB" w:rsidTr="005102C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Корьерезка барабанного типа</w:t>
            </w:r>
          </w:p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2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5102CB" w:rsidRPr="005102CB" w:rsidTr="00A445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B668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5102CB" w:rsidRPr="005102CB" w:rsidTr="009F3B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(станок) дробильная для дополнительного измельчения древесины</w:t>
            </w:r>
          </w:p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2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5102CB" w:rsidRPr="005102CB" w:rsidTr="00D06C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B668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</w:t>
            </w:r>
          </w:p>
        </w:tc>
      </w:tr>
      <w:tr w:rsidR="005102CB" w:rsidRPr="005102CB" w:rsidTr="00DD47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102CB" w:rsidRPr="005102CB" w:rsidTr="00510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02CB" w:rsidRPr="005102CB" w:rsidRDefault="005102CB" w:rsidP="005102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2CB" w:rsidRPr="005102CB" w:rsidRDefault="005102CB" w:rsidP="00B668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</w:tbl>
    <w:p w:rsidR="005102CB" w:rsidRDefault="005102CB" w:rsidP="0040791D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5102C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0406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диффузионное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0406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33-163. Диффузоры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04063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Диффузор вместимостью 21 м</w:t>
            </w:r>
            <w:r w:rsidRPr="0020406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40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5677F" w:rsidRPr="0020406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0406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0406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</w:tbl>
    <w:p w:rsidR="0085677F" w:rsidRPr="00204063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94A7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подогревания, выпаривания соков и сушения экстрактов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94A7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33-165. Теплообменники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B94A75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Теплообменник поверхностью нагрева 40 м</w:t>
            </w:r>
            <w:r w:rsidRPr="00B94A7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A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5677F" w:rsidRPr="00B94A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94A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94A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85677F" w:rsidRPr="00B94A75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81CB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33-166. Аппараты выпарные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781CB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выпарной с 4-ходовым кожухотрубным теплообменником, поверхность нагрева 18 м</w:t>
            </w:r>
            <w:r w:rsidRPr="00781CB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1C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прямоточный для получения экстракта в глыбах, поверхность нагрева 25 м</w:t>
            </w:r>
            <w:r w:rsidRPr="00781CB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1C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85677F" w:rsidRPr="00781CB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81CB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81CB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</w:tbl>
    <w:p w:rsidR="0085677F" w:rsidRPr="00781CB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415F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33-167. Оборудование сушильное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415F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распылительной сушилки для выпаривания экстракта</w:t>
            </w:r>
          </w:p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5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85677F" w:rsidRPr="00D415F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15F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15F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</w:tbl>
    <w:p w:rsidR="0085677F" w:rsidRPr="00D415F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4673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прессовое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4673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33-171. Прессы шнековые для отжима и одубины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46732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шнековый для отжима и одубины, производительность до 1,5 т/ч</w:t>
            </w:r>
          </w:p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673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шнековый для отжима и одубины, производительность до 5 т/ч</w:t>
            </w:r>
          </w:p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673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15,06</w:t>
            </w:r>
          </w:p>
        </w:tc>
      </w:tr>
      <w:tr w:rsidR="0085677F" w:rsidRPr="00D4673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673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673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</w:tbl>
    <w:p w:rsidR="0085677F" w:rsidRPr="00D46732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3270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Оборудование для производства каблуков, колодок, метизов и фурнитуры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3270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производства деревянных каблуков и колодок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3270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A3270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3270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33-191. Станки, завертки, кусачки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A3270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A3270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для каблуков и колодок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Завертка для колодок настольная приводная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Кусачки механические настольные для заклепок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фрезерный для выемки фронта, пятки, замка каблука и срезки набойки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каблучно-копировальный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колодочно-копировальный для обдирки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колодочно-копировальный для чистовой обработки</w:t>
            </w:r>
          </w:p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7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5677F" w:rsidRPr="00A3270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3270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3270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</w:tbl>
    <w:p w:rsidR="0085677F" w:rsidRPr="00A3270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83D0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метизное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83D0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33-193. Машины, вибромельницы, печи, барабаны, автоматы, агрегаты, станки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A83D05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сортировочная на два сита для машинного текста и крупного обувного гвоздя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Вибромельница для отделки машинного текса и крупного обувного гвоздя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барабанного типа с внутренним обогревом для термообработки гвоздей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голтовочный для отделки машинного текса и крупного обувного гвоздя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гвоздильный прессового действия для изготовления крупного обувного гвоздя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гвоздильный прессового действия для изготовления машинного текса из проволоки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гвоздильный прессового действия для изготовления ручного текса из ленты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винтонакатная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пряжек с крючками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выгибальный для спиральных ножей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Ц33-193-11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колокольный для оцинкования обувных гвоздей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вальцовочный для плоских спиралей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сборки форменных металлических пуговиц</w:t>
            </w:r>
          </w:p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D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5677F" w:rsidRPr="00A83D0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83D0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83D0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85677F" w:rsidRPr="00A83D05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F13B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производства пластмассовых каблуков и колодок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F13B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33-195. Оборудование для измельчения пластмасс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6F13B0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Измельчитель роторный для пластмасс марки ИПР-150М</w:t>
            </w:r>
          </w:p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13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Измельчитель роторный для пластмасс марки ИПР-300</w:t>
            </w:r>
          </w:p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13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переработки кусковых отходов полиэтиленовых изделий в гранулы</w:t>
            </w:r>
          </w:p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13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5677F" w:rsidRPr="006F13B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F13B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F13B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</w:tbl>
    <w:p w:rsidR="0085677F" w:rsidRPr="006F13B0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038F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33-196. Оборудование для смешивания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7038F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ленточный для порошкообразных и гранулированных материалов</w:t>
            </w:r>
          </w:p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8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038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038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038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</w:tbl>
    <w:p w:rsidR="0085677F" w:rsidRPr="007038F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950EA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33-197. Оборудование прессовое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950EA0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червячный</w:t>
            </w:r>
          </w:p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5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5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5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</w:tbl>
    <w:p w:rsidR="0085677F" w:rsidRPr="00950EA0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A4D7A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33-198. Оборудование сушильное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6A4D7A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для сушки гранул термостатов, производительность 50 кг/ч</w:t>
            </w:r>
          </w:p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4D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для сушки гранул термостатов, производительность 100 кг/ч</w:t>
            </w:r>
          </w:p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4D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для сушки гранул термостатов, производительность 450 кг/ч</w:t>
            </w:r>
          </w:p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4D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 вакуумный</w:t>
            </w:r>
          </w:p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4D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A4D7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4D7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4D7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</w:tbl>
    <w:p w:rsidR="0085677F" w:rsidRPr="006A4D7A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17764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33-199. Оборудование для переработки термопластических материалов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17764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Термопластоавтомат марки ТП-32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Термопластоавтомат марки Д-3328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Термопластоавтомат марки Д-3234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литьевая марки ДБ-3328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литьевая марки ДГ-3231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литьевая марки Д-3931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Ц33-199-7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гидравлический для литья под давлением</w:t>
            </w:r>
          </w:p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7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7764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7764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7764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85677F" w:rsidRPr="0017764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C3E4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5. Оборудование для производства вспомогательных деталей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C3E4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производства шпуль, катушек, челноков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C3E4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8C3E4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C3E4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33-231. Оборудование для производства шпуль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8C3E4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C3E4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ориентировочной укладки шпуль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покрытия шпуль лаком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натяжки стальных колец на шпули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горизонтальный для окончательной гибки шпуледержателей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операционный для обработки ширинок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обрезной для обрезки краев жестяных колец, шпуль, катушек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закаточный для закатки и разгонки стальных колец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токарный для обточки шпуль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пильный для поперечного раскроя бруска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сверлильный многошпиндельный</w:t>
            </w:r>
          </w:p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E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3E4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3E4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3E4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85677F" w:rsidRPr="008C3E4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C231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33-232. Оборудование для производства катушек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C231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двухконечная бабка-расправка для ошнуровки и полировки катушек</w:t>
            </w:r>
          </w:p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3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токарный по дереву для обточки катушек</w:t>
            </w:r>
          </w:p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3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расправочно-закаточный для распределения отверстий заката нижнего кольца</w:t>
            </w:r>
          </w:p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3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одноконечный, бабка с полозками для сверления отверстий в заготовках</w:t>
            </w:r>
          </w:p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3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шлифовально-цилиндрический</w:t>
            </w:r>
          </w:p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3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C231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C231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C231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85677F" w:rsidRPr="008C231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54B0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33-233. Оборудование для производства челноков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54B0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двухшпиндельный горизонтальный для сверления отверстий в торцах заготовки челнока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сверлильный трехшпиндельный для сверления отверстий в челночной заготовке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горизонтальный для запрессовки носков в заготовку челнока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для наружной поверхности челнока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для корпуса челнока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для лобков челнока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вертикально-фрезерный специальный для фрезерования фасок початочной коробки челноков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токарный с копиром для обточки лобковых частей челнока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горизонтально-фрезерный для фрезерования початочной коробки челноков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фрезерования прямых ребер в челноках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горизонтально-фрезерный для фрезерования пазов во всех типах челноков</w:t>
            </w:r>
          </w:p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4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54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54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54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85677F" w:rsidRPr="00354B0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E006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производства игольчатых деталей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E006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33-236. Оборудование для производства игольчатой ленты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7E0061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набора игольчатой ленты</w:t>
            </w:r>
          </w:p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набора бегунной, колковой ленты</w:t>
            </w:r>
          </w:p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проволокорубильный</w:t>
            </w:r>
          </w:p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обрезальная для игольчатой ленты</w:t>
            </w:r>
          </w:p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кроильная для раскроя основания игольчатых лент и пластин</w:t>
            </w:r>
          </w:p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точильный для игольчатых лент и пластин</w:t>
            </w:r>
          </w:p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E006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E006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E006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85677F" w:rsidRPr="007E0061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9098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33-237. Оборудование для производства игольчатых шляпок, пластин и деталей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69098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кардошляпный для набора игольчатых, чистильных пластин и шляпочных щеток</w:t>
            </w:r>
          </w:p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9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резки шляпок</w:t>
            </w:r>
          </w:p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9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9098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9098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9098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85677F" w:rsidRPr="0069098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3129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33-238. Оборудование для производства пильчатой ленты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31292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зубопросечный для штамповки ленты</w:t>
            </w:r>
          </w:p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2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Электропечь сопротивления</w:t>
            </w:r>
          </w:p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2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закалочный для закалки зуба</w:t>
            </w:r>
          </w:p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2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контрольно-перемоточный</w:t>
            </w:r>
          </w:p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2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обрезки кромок</w:t>
            </w:r>
          </w:p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2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312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312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312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85677F" w:rsidRPr="00831292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F15F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33-239. Оборудование для производства клипсов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F15F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вальцовочный</w:t>
            </w:r>
          </w:p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закатки шляпок крепления "Б"</w:t>
            </w:r>
          </w:p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вальцовочно-гибочный для формования профиля продольных клипсов</w:t>
            </w:r>
          </w:p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насечки зубьев на продольных клипсах</w:t>
            </w:r>
          </w:p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резки стали на продольные клипсы</w:t>
            </w:r>
          </w:p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F15F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15F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15F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</w:tbl>
    <w:p w:rsidR="0085677F" w:rsidRPr="003F15F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C160D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производства бумажных изделий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C160D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33-241. Оборудование для резки и шлифования кромок бумаги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5C160D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резательная для рулонов бумаги</w:t>
            </w:r>
          </w:p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6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рулонный для сматывания бумаги и кальки</w:t>
            </w:r>
          </w:p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6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шлифовки края бумаги</w:t>
            </w:r>
          </w:p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6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5C16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16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16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85677F" w:rsidRPr="005C160D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02311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33-242. Оборудование для изготовления уточных патронов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02311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операционный для обработки патронов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шпулезаверточная для изготовления патронов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сортировочный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пропитки патронов лаком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пропиточного сплава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армировочная для одевания колец на патрон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механический для штамповки армировочных колец</w:t>
            </w:r>
          </w:p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0231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231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231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85677F" w:rsidRPr="0002311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D7E6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33-243. Оборудование для изготовления конусов и цилиндров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D7E6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операционный для обработки патронов, конусов, цилиндров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армирования для конусов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обортовки колец и горловины для конусов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отделочный для конусов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цилиндриковая для изготовления цилиндров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цилиндрозаверточная для изготовления цилиндров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Комбайн конусозаверточный для изготовления конусов</w:t>
            </w:r>
          </w:p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E6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84,4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8D7E6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7E6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7E6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85677F" w:rsidRPr="008D7E6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1F13E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33-244. Оборудование для производства фибровых тазов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1F13E0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жести, шлифования фибры, соединения швов и сборки фибровых тазов</w:t>
            </w:r>
          </w:p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13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F13E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F13E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F13E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85677F" w:rsidRPr="001F13E0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74466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производства ремиз и берд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74466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33-247. Оборудование для производства ремиз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B74466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глазковый для изготовления металлических ремиз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ремиз-вязальная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перемоточная для перемотки пряжи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калибровочный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ремизный для изготовления и пайки проволочных талов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лужения глазковой проволоки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рубки накладок в заданный размер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вальцовочный для глазковой проволоки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крахмально-лачильная для ремиз</w:t>
            </w:r>
          </w:p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44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B744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744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744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85677F" w:rsidRPr="00B74466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5733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33-248. Оборудование для производства берд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5733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бердовивочная для вивки берда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крутки бердочного шнура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9,73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перемотки бердочного шнура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берда круглопильный для смоления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берда для срезки пряжи с заготовок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чистки берда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производства слачков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плющильный для проволоки бердочного зуба, марки ЛПС-1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плющильный для проволоки бердочного зуба, марки ЛС-3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плющильный для проволоки бердочного зуба, марки СППТ-1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Ц33-248-11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зубодельная для изготовления зуба берда</w:t>
            </w:r>
          </w:p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3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5733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5733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5733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85677F" w:rsidRPr="00D5733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F3134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производства планочных деталей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F3134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33-252. Станки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F3134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концеточильный</w:t>
            </w:r>
          </w:p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13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F3134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3134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3134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85677F" w:rsidRPr="00F3134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64D57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для производства технических изделий из кожи и заменителей кожи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64D57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33-261. Оборудование для производства технических изделий из кожи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64D57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раскройная для раскроя технических кож на полосы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раскроя делительных ремешков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раскройная для раскроя пергаментных кож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двоильная для срезки кожаных полос по толщине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растяжки кожаных полос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предварительной вытяжки делительных ремешков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склеивания делительных ремешков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склеивания кожаных ремешков и манжет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прессования кожаных ремешков и манжет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механический для изготовления амортизаторов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эксцентриковый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пробивки отверстий в кожаных изделиях и постановки фурнитуры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карусельный для склеивания кожаных ремешков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срезки фаски у кожаных ремешков, зачистки муфточек, насадки шайб на заклейку при изготовлении гонков и выталкивания гонков из кассет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горизонтально-сверлильный для сверления пергаментных гонков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голтовочный для очистки пергаментных гонков, заклепок от масла и заусенцев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зачистки гонков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Ц33-261-18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 для сушки пергаментных гонков</w:t>
            </w:r>
          </w:p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4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64D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64D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64D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</w:tbl>
    <w:p w:rsidR="0085677F" w:rsidRPr="00264D57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25C4D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33-262. Оборудование для производства технических изделий из заменителей кожи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725C4D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литья бегунков из анида для отливки пресс-форм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размыкания пресс-форм полиэтиленовых гонков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заточный для промышленных ножей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резательный для резиновых изделий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пропиточная для хлопчатобумажной ленты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рифлевальный для нанесения спиральных рифлей на резиновые рукава и муфты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сборки коноидных ремней и гонков из ленты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сборки сучильных рукавов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сборочный для муфточек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склеивания капроновых ремней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никелевочный для наматывания никелевочной тесьмы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по съему рукавчиков с металлических форм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вывертывания сучильных рукавов после их шлифования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Станок-барабан для очистки валиков от резиновой стружки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 конвейером для загрузки вулканизационных котлов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для сушки гонтин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Ц33-262-18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сушильно-пропиточный для пропитки и сушки капроновой ленты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Ц33-262-19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измерительная для измерения ремней</w:t>
            </w:r>
          </w:p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5C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725C4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25C4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25C4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85677F" w:rsidRPr="00725C4D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8037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7. Оборудование трикотажной промышленности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8037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Вязальное оборудование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8037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28037C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8037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33-351. Круговязальные автоматы для чулочно-носочных и перчаточных изделий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28037C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8037C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чулочно-носочный двухцилиндровый, количество систем 2</w:t>
            </w:r>
          </w:p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03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чулочно-носочный одно- и двухцилиндровый с рисунчатым аппаратом и программным управлением, количество систем 2-3</w:t>
            </w:r>
          </w:p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03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чулочно-носочный одно- и двухцилиндровый с приставным шпулярником, количество систем 2-3</w:t>
            </w:r>
          </w:p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03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5677F" w:rsidRPr="0028037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037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037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</w:tbl>
    <w:p w:rsidR="0085677F" w:rsidRPr="0028037C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1192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33-352. Кругловязальные машины для полотна и купонов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11923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круглотрикотажная однофонтурная, количество систем 5-16 для выработки простого и начесного полотна, диаметр цилиндра 450-550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круглотрикотажная однофонтурная, количество систем 5-16 для выработки простого и начесного полотна, диаметр цилиндра 750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круглотрикотажная однофонтурная, количество систем 5-16 для выработки простого и начесного полотна, диаметр цилиндра 900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однофонтурная с напольным шпулярником для изготовления гладкого, платированного кулирного полотна, диаметр цилиндра 350-500 мм, количество систем 40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однофонтурная с напольным шпулярником для изготовления гладкого, платированного кулирного полотна, диаметр цилиндра 650 мм, количество систем 60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однофонтурная с напольным шпулярником для изготовления гладкого, платированного кулирного полотна, диаметр цилиндра 750 мм, количество систем 72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изменении количества систем на каждые 2 системы к норме 33-352-4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- 2 системы)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тканевязальная жаккардовая однофонтурная для вязания тканеподобного полотна, количество систем 26, диаметр цилиндра 650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двухфонтурная "Интерлок" для вязания полотна бельевого и спортивного ассортимента, количество систем 28-36, диаметр цилиндра 450-500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92,9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двухфонтурная "Интерлок" с напольным шпулярником для вязания полотна бельевого и спортивного ассортимента, количество систем 84, диаметр цилиндра 760 (750)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двухфонтурная ластичная с рисунчатым механизмом (жаккард) для выработки купонов верхнего трикотажа, количество систем 6-12, диаметр цилиндра 500, 550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кругловязальная двухфонтурная ластичная с рисунчатым механизмом (жаккард) для выработки купонов верхнего трикотажа, количество систем 24, диаметр цилиндра 760 (750) мм</w:t>
            </w:r>
          </w:p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9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85677F" w:rsidRPr="0031192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1192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1192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</w:tbl>
    <w:p w:rsidR="0085677F" w:rsidRPr="00311923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D637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33-353. Плоскофанговые машины для изготовления верхнего трикотажа, перчаточных изделий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D637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Автомат, полуавтомат и машины плоскофанговые с рисунчатым аппаратом, программным управлением типов АПО, ПВРК, ПВЖ, МПФ для вязания деталей верхнего трикотажа, ширина игольницы до 1200 мм</w:t>
            </w:r>
          </w:p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37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плосковязальный перчаточный с рисунчатым аппаратом, ширина игольницы до 500 мм</w:t>
            </w:r>
          </w:p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37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перчаточная плоскофанговая, универсальная для надвязывания пальцев и выработки ладоней перчаток и варежек, ширина игольницы 200 мм</w:t>
            </w:r>
          </w:p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37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плосковязальный для вязания деталей верхнего трикотажа по заданному контуру, ширина игольницы 2100 мм</w:t>
            </w:r>
          </w:p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37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85677F" w:rsidRPr="008D637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637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637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85677F" w:rsidRPr="008D637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760D7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33-354. Котонные машины для изделий верхнего трикотажа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A760D7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котонная однофонтурная с программным управлением для вязания деталей регулярного верхнего трикотажа, класс 6, количество игольниц 12</w:t>
            </w:r>
          </w:p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60D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52,84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A760D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760D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760D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85677F" w:rsidRPr="00A760D7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0D176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33-355. Основовязальные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0D176C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основовязальный баечный для выработки бейки, бахромы, с напольным шпулярником, класс 10, 15, число гребенок 7</w:t>
            </w:r>
          </w:p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7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основовязальная плоская двухфонтурная для вязания эластичных бинтов, класс 12, число гребенок 6</w:t>
            </w:r>
          </w:p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7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основовязальная плоская двухфонтурная для выработки трикотажных текстильно-галантерейных изделий, с длиннораппортным узорообразующим механизмом, класс 12, число гребенок 6</w:t>
            </w:r>
          </w:p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7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0D176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D176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D176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85677F" w:rsidRPr="000D176C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C248A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33-356.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EC248A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резиноокруточная, двухсторонняя, количество выпускных барабанчиков 40</w:t>
            </w:r>
          </w:p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24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катушконаматывающий перегонно-мотального типа, односторонний, количество катушек 4</w:t>
            </w:r>
          </w:p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24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EC248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C248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C248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</w:tbl>
    <w:p w:rsidR="0085677F" w:rsidRPr="00EC248A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9727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Красильное и отделочное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9727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33-361. Красильное и отделочное оборудование для чулочно-носочных и перчаточных изделий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E97275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красильный для чулочно-носочных и перчаточных изделий</w:t>
            </w:r>
          </w:p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72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2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отделки детских рейтуз со следом</w:t>
            </w:r>
          </w:p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72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26,42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E972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2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отделки чулочно-носочных изделий</w:t>
            </w:r>
          </w:p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72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E972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E9727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9727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9727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</w:tbl>
    <w:p w:rsidR="0085677F" w:rsidRPr="00E97275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D5D14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33-362. Красильное и отделочное оборудование для трикотажного полотна и изделий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4D5D14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промывки и других мокрых обработок трикотажного полотна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красильный для крашения и беления в навоях трикотажного полотна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барабанного типа для сушки полотна с круглотрикотажных машин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86,48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эжекторная красильная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41,65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75,65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отделки круглого трикотажного полотна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стабилизации кругловязального полотна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котловой для терморелаксации лент, пряжи, нитей и штучных трикотажных изделий</w:t>
            </w:r>
          </w:p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D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D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D5D1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D5D1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D5D1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85677F" w:rsidRPr="004D5D14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9E11A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33-363. Браковочно-накатное и упаковочное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9E11A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раскатная укладывающая</w:t>
            </w:r>
          </w:p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Жгуторасправитель для кругловязанного полотна</w:t>
            </w:r>
          </w:p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77,4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накатная для красильных навоев</w:t>
            </w:r>
          </w:p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24,55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1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раскатная для красильных навоев</w:t>
            </w:r>
          </w:p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контрольная для трикотажного полотна, ширина 1200 мм</w:t>
            </w:r>
          </w:p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контрольная для трикотажного полотна, ширина 2200 мм</w:t>
            </w:r>
          </w:p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9E11A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E11A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E11A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</w:tbl>
    <w:p w:rsidR="0085677F" w:rsidRPr="009E11A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D2997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33-364.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ED2997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вертикальная выворотная для трикотажного полотна</w:t>
            </w:r>
          </w:p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29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ED29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D29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D29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85677F" w:rsidRPr="00ED2997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81F0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8. Оборудование для текстильно-галантерейной промышленности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81F0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Приготовительное оборудование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81F0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E81F02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E81F0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33-391. Шпульно-мотальное оборудование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E81F02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E81F02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перемоточный для перемотки пряжи с бобин на шпули, на 12 веретен</w:t>
            </w:r>
          </w:p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1F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прецизионная для крестовой намотки пряжи, на 10 веретен</w:t>
            </w:r>
          </w:p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1F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E81F0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E81F0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E81F0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85677F" w:rsidRPr="00E81F02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D272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33-392. Сновальное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BD272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сновальная секционная универсальная без шпулярника для натуральных и химических волокон, рабочая ширина 110-350 мм</w:t>
            </w:r>
          </w:p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27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Шпулярник двухсторонний к сновальной машине на 406 рабочих паковок (к норме 33-392-1)</w:t>
            </w:r>
          </w:p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27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сновальная со шпулярником для натуральной и синтетической основной нити на новых гардинно-кружевных машинах, длина раскладки нитей 535 мм</w:t>
            </w:r>
          </w:p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272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85677F" w:rsidRPr="00BD272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D272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D272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</w:tbl>
    <w:p w:rsidR="0085677F" w:rsidRPr="00BD272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0C7E0D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Лентоткацкое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0C7E0D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33-396. Лентоткацкое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0C7E0D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лентоткацкий бесчелночный, количество концов 10, заправочная ширина 40 мм</w:t>
            </w:r>
          </w:p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80,9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лентоткацкий бесчелночный, количество концов 8, заправочная ширина 80 мм</w:t>
            </w:r>
          </w:p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лентоткацкий бесчелночный автоматический, количество концов 2, заправочная ширина до 40 мм, с пухообдувом и механизмом всасывания пыли</w:t>
            </w:r>
          </w:p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Ц33-396-4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лентоткацкий бесчелночный автоматический, количество концов 2, заправочная ширина 80 мм</w:t>
            </w:r>
          </w:p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5677F" w:rsidRPr="000C7E0D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C7E0D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C7E0D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85677F" w:rsidRPr="000C7E0D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D0DA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Плетельное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D0DA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33-401. Лентоплетельное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D0DA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лентоплетельная, количество концов 1-2, число веретен до 66</w:t>
            </w:r>
          </w:p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D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8D0DA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D0DA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D0DA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85677F" w:rsidRPr="008D0DA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9B595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33-402. Шнуроплетельное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9B595B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шнуроплетельная, класс 16-52</w:t>
            </w:r>
          </w:p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9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шнуровязальная для изготовления нераспускаемых вязанных шнуров, количество головок 2, систем 1, диаметр цилиндра 8 мм</w:t>
            </w:r>
          </w:p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95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9B595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B595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B595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85677F" w:rsidRPr="009B595B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82EE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33-403. Тесьмоплетельное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82EE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тесьмоплетельная трехконцовая для выработки тесьмы, количество веретен 63 (51)</w:t>
            </w:r>
          </w:p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2E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282E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82E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82E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85677F" w:rsidRPr="00282EE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1548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Гардинно-тюлевое, кружевное и вышивальное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A1548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33-406. Гардинно-тюлевые и кружевные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A1548C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основовязальная рашель со шпулярником для гардинного полотна, класс до 12, количество гребенок 13</w:t>
            </w:r>
          </w:p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54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основовязальная плоская для гардинного полотна, класс до 18, количество гребенок 18</w:t>
            </w:r>
          </w:p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54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5,51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0,1821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A1548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A1548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A1548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85677F" w:rsidRPr="00A1548C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1495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33-407. Вышивальные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1495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вышивальная двухигольная со столом</w:t>
            </w:r>
          </w:p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49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вышивальный многоголовочный, количество головок 4</w:t>
            </w:r>
          </w:p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49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вышивальный многоголовочный, количество головок 6</w:t>
            </w:r>
          </w:p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49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5677F" w:rsidRPr="0021495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1495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1495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85677F" w:rsidRPr="0021495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0B0F5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33-408. Вспомогательное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0B0F50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картонасекальная к вышивальному автомату</w:t>
            </w:r>
          </w:p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F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копировально-множительная к вышивальному автомату</w:t>
            </w:r>
          </w:p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F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сортировки по номерам (высоте) звеньев узорной цепи</w:t>
            </w:r>
          </w:p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F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шлифовки уклонов звеньев рисунчатых цепей</w:t>
            </w:r>
          </w:p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F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0B0F5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0B0F5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0B0F5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85677F" w:rsidRPr="000B0F50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61D0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крашения, отделки и уборки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61D0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33-411. Красильно-отделочное оборудование для гардинно-тюлевых изделий и лент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461D0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непрерывного крашения, промывки, сушки лент из вискозных волокон</w:t>
            </w:r>
          </w:p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1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24,27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непрерывного крашения, промывки, сушки хлопчатобумажных лент</w:t>
            </w:r>
          </w:p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1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828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22,88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42,68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красильный для крашения и беления гардинно-кружевного полотна в навоях под давлением</w:t>
            </w:r>
          </w:p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1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458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83,85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накатывания гардинно-кружевных полотен на навой перед крашением, рабочая ширина 3600 мм</w:t>
            </w:r>
          </w:p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1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раскатывания гардинно-кружевных полотен после крашения, рабочая ширина 3600 мм</w:t>
            </w:r>
          </w:p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1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461D0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85677F" w:rsidRPr="00461D0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61D0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61D0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85677F" w:rsidRPr="00461D0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C3F66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33-412. Уборочные и браковочные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7C3F66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уборочная для браковки, промера и накатки суровых лент</w:t>
            </w:r>
          </w:p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C3F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7C3F6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C3F6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C3F6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85677F" w:rsidRPr="007C3F66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B21E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10. Оборудование швейных и швейно-трикотажных предприятий и производств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B21E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экспериментальных цехов и подготовительно-раскройного производства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B21E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DB21E5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B21E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33-481. Оборудование экспериментальных цехов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DB21E5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B21E5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передвижная для скоростного копирования раскладок лекал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измерения площади лекал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высекания внутренних контуров лекал из картона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высекания фигурных отверстий на лекалах из картона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клеймения срезов лекал из картона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вырезания наружных контуров лекал из картона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для скрепления листов картона</w:t>
            </w:r>
          </w:p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21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DB21E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B21E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B21E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85677F" w:rsidRPr="00DB21E5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1B58D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33-482. Браковочно-промерочное и расчетное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1B58D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контрольно-мерильная</w:t>
            </w:r>
          </w:p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58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для контрольного промера ткани, с электроприводом и электромеханическим отбойником, габариты 1600 х 3000 мм</w:t>
            </w:r>
          </w:p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58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вычислительная "Искра"</w:t>
            </w:r>
          </w:p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58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1B58D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B58D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B58D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5677F" w:rsidRPr="001B58D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37F97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33-483. Настилочно-раскройное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C37F97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настилочная для трикотажного полотна, габариты 9000 х 1830 мм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настилочного стола к машине (к норме 33-483-1)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настилания в книжку основовязанных полотен, габариты 19620 х 2550 мм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настилочный двухплоскостной механизированный, габариты 6500 х 1650 мм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электрозакройная дисковая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раскройная ленточная РЛ-6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раскройная ленточная РЛ-1000, РЛ-1250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электрозакройная передвижная с вертикальным ножом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Линейка прижимная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Линейка концевая механическая для отрезания и крепления концов полотен настила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для комплектовки кроя, габариты 6000 х 1000 х 850 мм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для настилания ткани, габариты 12000 х 1600 х 850 мм</w:t>
            </w:r>
          </w:p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F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37F9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7F9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7F9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</w:tbl>
    <w:p w:rsidR="0085677F" w:rsidRPr="00C37F97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25864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33-484.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25864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продольного разрезания рулона трикотажного полотна по сгибу и намотке в рулон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нарезания продольной бейки из рулона трикотажного полотна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нарезания поперечной бейки по спирали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печатания текста навесных ярлыков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Ц33-484-5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точечного спекания слоев настила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печатания и пришивания номеров к деталям кроя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дублирования и сшивания ткани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разрезания ткани под углом 45 градусов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заполнения реквизитов на текстильной ленте</w:t>
            </w:r>
          </w:p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58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225864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25864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25864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85677F" w:rsidRPr="00225864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36E5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Швейное оборудование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36E5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33-489. Кеттельные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C36E53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кеттельная для прикеттлевки беек к верхнему трикотажу</w:t>
            </w:r>
          </w:p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E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кеттельная для чулочно-носочных изделий</w:t>
            </w:r>
          </w:p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E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Ц33-489-3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кеттельная для кеттлевки изделий из кулирного трикотажа</w:t>
            </w:r>
          </w:p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E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36E5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36E5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36E5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85677F" w:rsidRPr="00C36E53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46FA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33-490. Универсальные и специальные машины с промышленными столами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546FAC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универсальная специальная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для обработки верха брюк с устройством для отрезания пояса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специальная двухигольная для притачивания тесьмы молнии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изготовления шлевок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Ц33-490-5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четырехигольная для одновременного выполнения четырех складок, защипов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одноигольная для обработки изделий больших габаритов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ультрозвуковая безниточная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6F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одноигольная для пиковки матрацев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Ц33-490-9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Штабелеукладчик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6F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специальная двенадцатиигольная для стежки ватных настилов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для сшивания концов тканей в красильно-отделочном производстве</w:t>
            </w:r>
          </w:p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F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546FA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46FA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46FA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85677F" w:rsidRPr="00546FAC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314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33-491. Швейные машины-полуавтоматы и автоматы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63147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изготовления прямых петель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изготовления прямых петель с автоматическим съемом и укладкой изделий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швейный для изготовления петель с глазком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изготовления заклепок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Ц33-491-5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пришивания пуговиц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пришивания этикеток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стачивания внутреннего среза для подборта с прикладом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выполнения строчек сложной конфигурации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пришивания накладок на петли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 для стачивания деталей сложной конфигурации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обработки прорезных карманов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изготовления коротких прямых швов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стачивания длинных криволинейных швов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швейная-полуавтомат для прокладывания строчки по сгибу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швейный для стачивания длинных швов</w:t>
            </w:r>
          </w:p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4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6314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314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314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</w:tbl>
    <w:p w:rsidR="0085677F" w:rsidRPr="0063147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72157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33-492.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472157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для ручных работ с приспособлением</w:t>
            </w:r>
          </w:p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21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472157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72157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72157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5677F" w:rsidRPr="00472157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5212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влажно-тепловой обработки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5212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33-496. Прессы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C5212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типа СПРГ для сутюжки посадки проймы рукавов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легкий специальный типа ПЛГС для обработки окатов рукавов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универсальный типа ПГУ для влажно-тепловой обработки швейных изделий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двухпозиционный типа ПГА для нанесения клеевой аппликации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веретенное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гладильный универсальный комбинированный типа ППК для влажно-тепловой обработки одежды после химчистки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пневматический типа СПР для сутюжки посадки проймы рукавов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паровой типа ПП для влажно-тепловой обработки швейных изделий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легкий типа СS 351 для влажно-тепловой обработки швейных изделий и деталей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гладильный с программным управлением типа СS 371 для влажно-тепловой обработки изделий и деталей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клеевой для тепловой фиксации трикотажных изделий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типа КДРВ для обработки стана мужских сорочек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электромеханический гладильный типа СS 361 для влажно-тепловой обработки изделий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с парогенератором и вакуум-отсосом типа СS 363 для глажения швейных изделий и деталей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точечного спекания деталей воротников, манжет типа СS 321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плоский для клеевого соединения деталей одежды типа 19102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непрерывного действия для дублирования типа РГS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Ц33-496-17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влажно-тепловой обработки мужских сорочек (в том числе нормы с 33-496-18 по 33-496-31)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загрузочный к прессу для склеивания заготовок воротника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точечный для соединения прокладки и деталей воротника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электрогидравлический с ленточным транспортером для склеивания прокладки воротников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межпроцессной утюжки заготовок воротников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межпроцессной утюжки заготовок манжет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окончательной утюжки воротников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Ц33-496-24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окончательной утюжки манжет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с тремя плоскими манекенами для окончательной обработки сорочек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Турбина вакуумная к прессу электропневматическому (к норме 33-496-25)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складальный электропневматический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цепной горизонтально-замкнутый для подачи сорочек к прессу окончательной обработки сорочек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цепной горизонтально-замкнутый с межстольем для подачи сорочек в цехах влажно-тепловой обработки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с воздушным охлаждением к линии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упаковки изделий в полиэтиленовые пакеты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влажно-тепловой обработки мужских костюмов (в том числе нормы с 33-496-33 по 33-496-43)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пневматический для приутюживания отворотов и мелких деталей пиджака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разутюживания швов пиджаков и брюк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окончательной влажно-тепловой обработки пиджаков и брюк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для приутюживания низков брюк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с программным управлением для внутрипроцессной влажно-тепловой обработки пиджаков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с программным управлением для приутюживания полочек, бортовых швов и спинки пиджака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электропневматический с программным управлением для внутрипроцессной и окончательной влажно-тепловой обработки брюк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электропневматическая с программным управлением для глажения плеч и рукавов пиджака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гладильный универсальный с электропаровым утюгом и разбрызгивателем воды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гладильный универсальный с паровым утюгом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вакуумный для обеспечения вакуум-отсосом линии влажно-тепловой обработки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1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Ц33-496-44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пневматический для влажно-тепловой обработки верхнего трикотажа в автоматическом цикле</w:t>
            </w:r>
          </w:p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1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C5212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5212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5212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</w:tbl>
    <w:p w:rsidR="0085677F" w:rsidRPr="00C5212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8F38C5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33-498. Паровоздушные манекены и отпариватели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8F38C5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отпарочный</w:t>
            </w:r>
          </w:p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38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8F38C5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8F38C5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8F38C5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85677F" w:rsidRPr="008F38C5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1309C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33-499.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1309C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влажно-тепловой обработки женского платья типа Л1-СУМ</w:t>
            </w:r>
          </w:p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C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нейтральных жидкостей и суспензий подача 0-1000 м</w:t>
            </w:r>
            <w:r w:rsidRPr="001309C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09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утюжильный типа СУ</w:t>
            </w:r>
          </w:p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Парогенератор</w:t>
            </w:r>
          </w:p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09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Воздуходувка</w:t>
            </w:r>
          </w:p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Ц33-499-5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Водоумягчитель катионовый</w:t>
            </w:r>
          </w:p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1309C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1309C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1309C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85677F" w:rsidRPr="001309C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A722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Конвейеры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A722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33-503. Конвейеры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6A7221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одноленточный типа КО-1, число рабочих мест 25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(рабочее место) к конвейеру (к норме 33-503-1)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механический одноярусный нижний типа ТМ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96,5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механический одноярусный верхний типа ТМ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Ц33-503-5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механический двухъярусный типа ТМ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трикотажный одноленточный, число рабочих мест 30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трикотажный одноленточный двухсторонний, число рабочих мест 60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трикотажный двухленточный, число рабочих мест 60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29,35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(рабочее место) к конвейерам (к нормам с Ц33-503-6 по Ц33-503-8)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Танспортер ленточный типа ТКТ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(2 рабочих места) к конвейеру (к норме 33-503-10)</w:t>
            </w:r>
          </w:p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7221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5677F" w:rsidRPr="006A722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A722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A722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85677F" w:rsidRPr="006A7221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E153A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E153A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33-506.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BE153A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малогабаритный механический</w:t>
            </w:r>
          </w:p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упаковочная</w:t>
            </w:r>
          </w:p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5677F" w:rsidRPr="00BE153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E153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E153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</w:tbl>
    <w:p w:rsidR="0085677F" w:rsidRPr="00BE153A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C57E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11. Оборудование шорно-седельного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C57E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Машины, прессы, станки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C57E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5C57E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5C57E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33-532. Машины, прессы, станки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5C57E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5C57E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дыропробивная для ремней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шитья супоней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рифельная для накатки дорожек на кожаных ремнях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обмотки соломенной верчанки и навивки хомутины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протягивания сшивки при сборе горбатых седелок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Ц33-532-6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раскроя кожи на ремни и сшивки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складывания и вытяжки гужей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посадочная пятироликовая для одновременной окраски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со штампом для замысовки ремней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разводная для отжима влаги и разводки лап сыромяти и кожи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кожестрогальная марки ЛСВ-7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Ц33-532-12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кожестрогальная марки Е-450</w:t>
            </w:r>
          </w:p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5677F" w:rsidRPr="005C57E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5C57E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5C57E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</w:tbl>
    <w:p w:rsidR="0085677F" w:rsidRPr="005C57E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F365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13. Оборудование щетино-щеточной промышленности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F365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подготовительное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F365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2F365E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F365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33-591. Машины, установки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2F365E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F365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прочесочно-раздвигательная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параллельной кладки, прочески, выголавливания и выравнивания щетины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щетины подравнивающая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щетины вытягивающая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щетины выголавливающая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щетины выколачивающая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Ц33-591-7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щетины мешальная</w:t>
            </w:r>
          </w:p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36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F365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F365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F365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85677F" w:rsidRPr="002F365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40EA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производства зубных щеток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40EA0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33-600. Станки, автоматы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40EA0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зубных щеток подстригальный</w:t>
            </w:r>
          </w:p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зубных щеток фрезерный</w:t>
            </w:r>
          </w:p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зубных щеток шлифовальный для колодок</w:t>
            </w:r>
          </w:p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зубных щеток полировочный</w:t>
            </w:r>
          </w:p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кустопосадочный</w:t>
            </w:r>
          </w:p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Станок-автомат сверлильно-кустопосадочный для получения зубных щеток</w:t>
            </w:r>
          </w:p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EA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40EA0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40EA0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40EA0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85677F" w:rsidRPr="00D40EA0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350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производства разных щеток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350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33-604. Станки, полуавтоматы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43507F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зубчато-стригальный для подрезки пучков щетины</w:t>
            </w:r>
          </w:p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50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кустопосадочный для забивки кустов из волос и щетины в технические щетки</w:t>
            </w:r>
          </w:p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50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сверлильно-кустопосадочный для одновременной сверловки и посадки кустов в щетки</w:t>
            </w:r>
          </w:p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50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3507F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3507F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3507F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85677F" w:rsidRPr="0043507F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B4F0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6B4F0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33-609. Станки,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6B4F01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капрона</w:t>
            </w:r>
          </w:p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F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ершеизготовительный</w:t>
            </w:r>
          </w:p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F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обжимной для капсюльных и филенчатых кистей</w:t>
            </w:r>
          </w:p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F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Ц33-609-4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разбивочная для разбрасывания щетины</w:t>
            </w:r>
          </w:p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F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6B4F0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6B4F0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6B4F0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85677F" w:rsidRPr="006B4F01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F02E1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14. Оборудование для производства пряжи "Эластик"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F02E1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Крутильное оборудование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F02E1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F02E1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F02E1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33-674. Крутильное оборудование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F02E19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F02E1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однопроцессная двухсторонняя для получения текстурированных нитей</w:t>
            </w:r>
          </w:p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2E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682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(16 мотальных мест) к машине крутильной однопроцессной двухсторонней</w:t>
            </w:r>
          </w:p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2E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5677F" w:rsidRPr="00F02E1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F02E1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F02E1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</w:tbl>
    <w:p w:rsidR="0085677F" w:rsidRPr="00F02E1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C44D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15. Оборудование валяльно-войлочной промышленности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C44D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приготовительно-чесального производства валяной обуви, войлоков и шерстяных шляп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C44D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2C44D1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C44D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33-681. Машины, барабаны, аппараты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2C44D1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C44D1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смесовая для шерсти</w:t>
            </w:r>
          </w:p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44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91,1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конусный для валяного сапога</w:t>
            </w:r>
          </w:p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44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для навивки ваты</w:t>
            </w:r>
          </w:p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44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длинноватная для навивки ваты</w:t>
            </w:r>
          </w:p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44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карбонизационный для колпаков</w:t>
            </w:r>
          </w:p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44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разработки войлочного лоскута в волокно</w:t>
            </w:r>
          </w:p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44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C44D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C44D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C44D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</w:tbl>
    <w:p w:rsidR="0085677F" w:rsidRPr="002C44D1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25B0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пухового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25B0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33-686. Прессы, машины, станки, барабаны, смесители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B25B0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расправочный винтовой ручной для шкурок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колотильная для шкурок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сортировочно-очистной для шкурки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для перемешивания пуха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щипальная (стригальная) для шкурок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стригальная для песика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стригальная для шкурок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конусный для пуха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Ц33-686-9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пушильная восьмисекционная для пуха</w:t>
            </w:r>
          </w:p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5B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25B0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25B0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25B0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</w:tbl>
    <w:p w:rsidR="0085677F" w:rsidRPr="00B25B0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6237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основоуплотняющего валяльно-обувного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6237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33-691. Плиты притирочные, машины, аппараты, станки, ножи ленточные, плиты свойлачивающие, полуавтоматы, барки красильные, агрегаты, прессы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62373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Плита притирочная для колпаков фетровых, шерстяных шляп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Плита притирочная для шерстяных конусов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растяжки головки шляп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красильный для колпаков шляп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кольцерезный для цилиндрических деталей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намазная для шкурок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 ленточный для раскроя войлочного холста на ленты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уплотняющая для ватных пластов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катальная для конусов валяной обуви и основы войлока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катальная для конусов и колпаков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свойлачиващий для конусов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Плита свойлачивающая для конусов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кисловочная для замачивания основ валяной обуви в растворе серной кислоты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свойлачивающая для уплотнения основы мужской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молотовая для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молотовая для валки войлока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Барка красильная для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растяжной для моншон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чистильный для моншон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Ц33-691-20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навивочный для навивки моншон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17,01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стригальная для войлока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промывная для войлока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двоильно-ленточная для войлока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одноударного действия для вырубки войлочных деталей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Самопресс для войлока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войлочных шлифовальных кругов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16,02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свойлачивающая универсальная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сушки плотных войлоков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1027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52,06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катальная для валяной обуви</w:t>
            </w:r>
          </w:p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D6237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6237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6237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85677F" w:rsidRPr="00D62373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97379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основоуплотняющего фетрового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973792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33-696. Машины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973792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свойлачивающая для пуховых колпаков</w:t>
            </w:r>
          </w:p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7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основовальная для формы пухового колпака</w:t>
            </w:r>
          </w:p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7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Ц33-696-3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многоваличная для валки колпаков</w:t>
            </w:r>
          </w:p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7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973792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973792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973792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</w:tbl>
    <w:p w:rsidR="0085677F" w:rsidRPr="00973792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E7A26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валяльно-посадочного обувного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E7A26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33-701. Станки, машины, полуавтоматы, аппараты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E7A26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расправки основ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ролико-растяжная для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рычажно-растяжной четырехколковый для основ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насадочная для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насадочный для заготовок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расправочный для носка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выравнивающий для валяного сапога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клиновгоночный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расколодочный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расколодочный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параллельно-растяжная для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горизонтального боя для валяной обуви</w:t>
            </w:r>
          </w:p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A2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E7A26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E7A26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E7A26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12,02</w:t>
            </w:r>
          </w:p>
        </w:tc>
      </w:tr>
    </w:tbl>
    <w:p w:rsidR="0085677F" w:rsidRPr="003E7A26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B273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валяльно-войлочного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B273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33-706. Оборудование валяльно-войлочного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CB273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фитильная для притирки фитиля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маятниковая для войлочных полировальных кругов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кружковая для валки и расправки войлочных кругов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валяльно-стригальная двухкулачковая для войлока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6,81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молотовая для войлока с подвесным молотом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молотовая для войлока с качающимися опорами молота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валяльная многоваличная для предварительной валки войлока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расправочная для войлока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кисловочная для войлока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Ц33-706-10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сдвоенный расправочный для заготовок валяной обуви</w:t>
            </w:r>
          </w:p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7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B273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B273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B273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</w:tbl>
    <w:p w:rsidR="0085677F" w:rsidRPr="00CB273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B053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валяльно-формовочного фетрового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B053E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33-711. Оборудование валяльно-формовочного фетрового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B053E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Колокол паровой для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щеточно-ворсовальная для шляп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растяжки головок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растяжки полей шляп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валяльная или канатно-валяльная для фетровых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барабанно-валяльная для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молотовая для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валяльная трехвальная для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валяльная кольцевая для колпаков</w:t>
            </w:r>
          </w:p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5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3B053E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B053E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B053E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85677F" w:rsidRPr="003B053E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D200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Оборудование для окончательной отделки валяльно-обувного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2D200C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33-716. Оборудование для окончательной отделки валяльно-обувного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2D200C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расколодочный для валяной обуви</w:t>
            </w:r>
          </w:p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20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чистильный для голенищ валяной обуви</w:t>
            </w:r>
          </w:p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20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обрезной для войлока</w:t>
            </w:r>
          </w:p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20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полосорезная для войлока</w:t>
            </w:r>
          </w:p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20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чистильно-шлифовальная для тонкого войлока</w:t>
            </w:r>
          </w:p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20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комплексной отделки наружной поверхности валяной обуви</w:t>
            </w:r>
          </w:p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20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80,2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2D200C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2D200C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2D200C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85677F" w:rsidRPr="002D200C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709B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Оборудование для окончательной отделки фетрового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709B1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33-721. Оборудование для окончательной отделки фетрового производства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709B1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чистильный для колпаков шляп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ворсовыравнивающий для колпаков шляп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ворсоначесный для колпаков шляп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пылевыколачивающая ремешковая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пылевыколачивающая барабанная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стригальная со спиральными ножами для велюровых колпаков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выравнивающая на две головки</w:t>
            </w:r>
          </w:p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9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5677F" w:rsidRPr="003709B1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709B1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709B1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85677F" w:rsidRPr="003709B1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0305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Оборудование для отделки головных уборов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B03059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33-726. Оборудование для отделки головных уборов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B03059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ранторазмягчающая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пропиточный для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пропиточная для полей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отделочная для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чистильно-шлифовальный для верха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чистильно-шлифовальный для полей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шляп механический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шляп гидравлический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формовочная для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Аккумулятор гидравлический для питания шляпных прессов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сушильный декатировочный для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Ц33-726-12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декатировочный для шляп</w:t>
            </w:r>
          </w:p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30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B03059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B03059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B03059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</w:tbl>
    <w:p w:rsidR="0085677F" w:rsidRPr="00B03059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F038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16. Оборудование по переработке вторичного сырья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F038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стирки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F038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3F038B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F038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33-811. Оборудование для стирки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RPr="003F038B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F038B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для тряпья, загрузка 25 кг</w:t>
            </w:r>
          </w:p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03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для тряпья, загрузка 50 кг</w:t>
            </w:r>
          </w:p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03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для тряпья, загрузка 100 кг</w:t>
            </w:r>
          </w:p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03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F038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F038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F038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</w:tbl>
    <w:p w:rsidR="0085677F" w:rsidRPr="003F038B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A321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сушильное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DA3213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33-813. Оборудование сушильное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DA3213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 для тряпья с торцевой загрузкой 25 кг</w:t>
            </w:r>
          </w:p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32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 для тряпья с торцевой загрузкой 50 кг</w:t>
            </w:r>
          </w:p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32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DA3213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DA3213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DA3213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</w:tbl>
    <w:p w:rsidR="0085677F" w:rsidRPr="00DA3213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938BA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прессования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C938BA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33-815. Оборудование для прессования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C938BA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малогабаритный для тряпья</w:t>
            </w:r>
          </w:p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3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механический для тряпья</w:t>
            </w:r>
          </w:p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3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текстильных и волокнистых материалов</w:t>
            </w:r>
          </w:p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3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C938BA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C938BA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C938BA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85677F" w:rsidRPr="00C938BA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9411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дезинфекционное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79411B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33-817. Оборудование дезинфекционное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79411B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системы Крупина, объем 10 м</w:t>
            </w:r>
            <w:r w:rsidRPr="0079411B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41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системы Крупина, объем 14 м</w:t>
            </w:r>
            <w:r w:rsidRPr="0079411B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41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79411B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79411B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79411B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</w:tbl>
    <w:p w:rsidR="0085677F" w:rsidRPr="0079411B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35AE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обеспыливания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335AE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33-819. Оборудование для обеспыливания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335AE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обеспыливания текстильного вторсырья</w:t>
            </w:r>
          </w:p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A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Дрешер четырехбарабанный для обеспыливания тряпья</w:t>
            </w:r>
          </w:p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5A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85677F" w:rsidRPr="00335AE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335AE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335AE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13,11</w:t>
            </w:r>
          </w:p>
        </w:tc>
      </w:tr>
    </w:tbl>
    <w:p w:rsidR="0085677F" w:rsidRPr="00335AE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85677F" w:rsidRPr="005102CB" w:rsidRDefault="00856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B127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Pr="004B1278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33-821. Оборудование разное</w:t>
            </w: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677F" w:rsidTr="00914CA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677F" w:rsidRDefault="0085677F" w:rsidP="00914CA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677F" w:rsidRDefault="0085677F" w:rsidP="00856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677F" w:rsidRPr="004B1278" w:rsidTr="00914CA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резательная для вторичного сырья</w:t>
            </w:r>
          </w:p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12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Ц33-821-2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677F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концервальная для отходов текстильного производства</w:t>
            </w:r>
          </w:p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12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677F" w:rsidRPr="004B1278" w:rsidTr="00914C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677F" w:rsidRPr="004B1278" w:rsidRDefault="0085677F" w:rsidP="00914CA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77F" w:rsidRPr="004B1278" w:rsidRDefault="0085677F" w:rsidP="00914CA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</w:tbl>
    <w:p w:rsidR="0085677F" w:rsidRPr="004B1278" w:rsidRDefault="0085677F" w:rsidP="0085677F">
      <w:pPr>
        <w:pStyle w:val="a5"/>
        <w:rPr>
          <w:rFonts w:ascii="Arial" w:hAnsi="Arial" w:cs="Arial"/>
          <w:b/>
          <w:sz w:val="2"/>
        </w:rPr>
      </w:pPr>
    </w:p>
    <w:p w:rsidR="00135B66" w:rsidRPr="005102CB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5102CB" w:rsidSect="005102C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2CB" w:rsidRDefault="005102CB" w:rsidP="005102CB">
      <w:r>
        <w:separator/>
      </w:r>
    </w:p>
  </w:endnote>
  <w:endnote w:type="continuationSeparator" w:id="0">
    <w:p w:rsidR="005102CB" w:rsidRDefault="005102CB" w:rsidP="0051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CB" w:rsidRDefault="005102CB" w:rsidP="0055111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14</w:t>
    </w:r>
    <w:r>
      <w:rPr>
        <w:rStyle w:val="a4"/>
      </w:rPr>
      <w:fldChar w:fldCharType="end"/>
    </w:r>
  </w:p>
  <w:p w:rsidR="005102CB" w:rsidRDefault="005102CB" w:rsidP="005102C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CB" w:rsidRDefault="005102CB" w:rsidP="0055111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14</w:t>
    </w:r>
    <w:r>
      <w:rPr>
        <w:rStyle w:val="a4"/>
      </w:rPr>
      <w:fldChar w:fldCharType="end"/>
    </w:r>
  </w:p>
  <w:p w:rsidR="005102CB" w:rsidRDefault="005102CB" w:rsidP="005102C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2CB" w:rsidRDefault="005102CB" w:rsidP="005102CB">
      <w:r>
        <w:separator/>
      </w:r>
    </w:p>
  </w:footnote>
  <w:footnote w:type="continuationSeparator" w:id="0">
    <w:p w:rsidR="005102CB" w:rsidRDefault="005102CB" w:rsidP="00510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CB" w:rsidRDefault="005102CB" w:rsidP="005102C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8.03.233-2026</w:t>
    </w:r>
  </w:p>
  <w:p w:rsidR="005102CB" w:rsidRPr="005102CB" w:rsidRDefault="005102CB" w:rsidP="005102C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2CB" w:rsidRDefault="005102CB" w:rsidP="005102C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8.03.233-2026</w:t>
    </w:r>
  </w:p>
  <w:p w:rsidR="005102CB" w:rsidRPr="005102CB" w:rsidRDefault="005102CB" w:rsidP="005102C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2CB"/>
    <w:rsid w:val="00071661"/>
    <w:rsid w:val="00135B66"/>
    <w:rsid w:val="0040791D"/>
    <w:rsid w:val="004A7AAA"/>
    <w:rsid w:val="005102CB"/>
    <w:rsid w:val="00637FA0"/>
    <w:rsid w:val="006B207E"/>
    <w:rsid w:val="0085677F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D6660A9-E4AF-4188-A58A-93105958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162</Pages>
  <Words>39322</Words>
  <Characters>224140</Characters>
  <Application>Microsoft Office Word</Application>
  <DocSecurity>0</DocSecurity>
  <Lines>1867</Lines>
  <Paragraphs>525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262937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2025-10-09T13:21:00Z</dcterms:created>
  <dcterms:modified xsi:type="dcterms:W3CDTF">2025-10-09T13:21:00Z</dcterms:modified>
</cp:coreProperties>
</file>