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616E7" w:rsidTr="00A616E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616E7" w:rsidRPr="00A616E7" w:rsidRDefault="00A616E7" w:rsidP="00A616E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1. Оборудование предприятий электронной промышленности</w:t>
            </w:r>
          </w:p>
        </w:tc>
      </w:tr>
      <w:tr w:rsidR="00A616E7" w:rsidTr="00A616E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616E7" w:rsidRDefault="00A616E7" w:rsidP="00A616E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616E7" w:rsidTr="00A616E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616E7" w:rsidRPr="00A616E7" w:rsidRDefault="00A616E7" w:rsidP="00A616E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Вакуумное оборудование</w:t>
            </w:r>
          </w:p>
        </w:tc>
      </w:tr>
      <w:tr w:rsidR="00A616E7" w:rsidRPr="00A616E7" w:rsidTr="00A616E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616E7" w:rsidRPr="00A616E7" w:rsidRDefault="00A616E7" w:rsidP="00A616E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616E7" w:rsidRPr="00A616E7" w:rsidTr="00A616E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616E7" w:rsidRPr="00A616E7" w:rsidRDefault="00A616E7" w:rsidP="00A616E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32-1. Откачные посты и автоматы</w:t>
            </w:r>
          </w:p>
        </w:tc>
      </w:tr>
      <w:tr w:rsidR="00A616E7" w:rsidRPr="00A616E7" w:rsidTr="00A616E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616E7" w:rsidRDefault="00A616E7" w:rsidP="00A616E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616E7" w:rsidRPr="00A616E7" w:rsidTr="00A616E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616E7" w:rsidRDefault="00A616E7" w:rsidP="00A616E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616E7" w:rsidRDefault="00A616E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616E7" w:rsidRPr="00A616E7" w:rsidTr="00A616E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16E7" w:rsidRPr="00A616E7" w:rsidRDefault="00A616E7" w:rsidP="00A616E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16E7" w:rsidRPr="00A616E7" w:rsidRDefault="00A616E7" w:rsidP="00A616E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16E7" w:rsidRPr="00A616E7" w:rsidRDefault="00A616E7" w:rsidP="00A616E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16E7" w:rsidRPr="00A616E7" w:rsidRDefault="00A616E7" w:rsidP="00A616E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616E7" w:rsidRPr="00A616E7" w:rsidTr="00A616E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616E7" w:rsidRPr="00A616E7" w:rsidRDefault="00A616E7" w:rsidP="00A616E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616E7" w:rsidRPr="00A616E7" w:rsidRDefault="00A616E7" w:rsidP="00A616E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616E7" w:rsidRPr="00A616E7" w:rsidRDefault="00A616E7" w:rsidP="00A616E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616E7" w:rsidRPr="00A616E7" w:rsidRDefault="00A616E7" w:rsidP="00A616E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616E7" w:rsidRPr="00A616E7" w:rsidTr="00A616E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616E7" w:rsidRPr="00A616E7" w:rsidRDefault="00A616E7" w:rsidP="00A616E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616E7" w:rsidRDefault="00A616E7" w:rsidP="00A616E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откачной вакуумный массой 0,45 т</w:t>
            </w:r>
          </w:p>
          <w:p w:rsidR="00A616E7" w:rsidRPr="00A616E7" w:rsidRDefault="00A616E7" w:rsidP="00A616E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16E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616E7" w:rsidRPr="00A616E7" w:rsidTr="00A3304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616E7" w:rsidRPr="00A616E7" w:rsidRDefault="00A616E7" w:rsidP="00A616E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616E7" w:rsidRPr="00A616E7" w:rsidRDefault="00A616E7" w:rsidP="00A616E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616E7" w:rsidRPr="00A616E7" w:rsidTr="00A616E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616E7" w:rsidRPr="00A616E7" w:rsidRDefault="00A616E7" w:rsidP="00A616E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616E7" w:rsidRPr="00A616E7" w:rsidRDefault="00A616E7" w:rsidP="00A616E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616E7" w:rsidRPr="00A616E7" w:rsidRDefault="00A616E7" w:rsidP="004539B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616E7" w:rsidRPr="00A616E7" w:rsidRDefault="00A616E7" w:rsidP="004539B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616E7" w:rsidRPr="00A616E7" w:rsidTr="00A616E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616E7" w:rsidRPr="00A616E7" w:rsidRDefault="00A616E7" w:rsidP="00A616E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616E7" w:rsidRPr="00A616E7" w:rsidRDefault="00A616E7" w:rsidP="004539B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616E7" w:rsidRPr="00A616E7" w:rsidRDefault="00A616E7" w:rsidP="004539B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616E7" w:rsidRPr="00A616E7" w:rsidRDefault="00A616E7" w:rsidP="004539B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40,7</w:t>
            </w:r>
          </w:p>
        </w:tc>
      </w:tr>
      <w:tr w:rsidR="00A616E7" w:rsidRPr="00A616E7" w:rsidTr="00A616E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616E7" w:rsidRPr="00A616E7" w:rsidRDefault="00A616E7" w:rsidP="00A616E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616E7" w:rsidRPr="00A616E7" w:rsidRDefault="00A616E7" w:rsidP="004539B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616E7" w:rsidRPr="00A616E7" w:rsidRDefault="00A616E7" w:rsidP="004539B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616E7" w:rsidRPr="00A616E7" w:rsidRDefault="00A616E7" w:rsidP="004539B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A616E7" w:rsidRPr="00A616E7" w:rsidTr="00D518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616E7" w:rsidRPr="00A616E7" w:rsidRDefault="00A616E7" w:rsidP="004539B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616E7" w:rsidRPr="00A616E7" w:rsidRDefault="00A616E7" w:rsidP="00A616E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616E7" w:rsidRPr="00A616E7" w:rsidTr="00A616E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616E7" w:rsidRPr="00A616E7" w:rsidRDefault="00A616E7" w:rsidP="00A616E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616E7" w:rsidRPr="00A616E7" w:rsidRDefault="00A616E7" w:rsidP="00A616E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616E7" w:rsidRPr="00A616E7" w:rsidRDefault="00A616E7" w:rsidP="004539B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616E7" w:rsidRPr="00A616E7" w:rsidRDefault="00A616E7" w:rsidP="004539B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A616E7" w:rsidRPr="00A616E7" w:rsidTr="00A616E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616E7" w:rsidRPr="00A616E7" w:rsidRDefault="00A616E7" w:rsidP="00A616E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616E7" w:rsidRPr="00A616E7" w:rsidRDefault="00A616E7" w:rsidP="004539B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616E7" w:rsidRPr="00A616E7" w:rsidRDefault="00A616E7" w:rsidP="004539B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616E7" w:rsidRPr="00A616E7" w:rsidRDefault="00A616E7" w:rsidP="004539B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A616E7" w:rsidRPr="00A616E7" w:rsidTr="00A616E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616E7" w:rsidRPr="00A616E7" w:rsidRDefault="00A616E7" w:rsidP="00A616E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616E7" w:rsidRPr="00A616E7" w:rsidRDefault="00A616E7" w:rsidP="004539B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616E7" w:rsidRPr="00A616E7" w:rsidRDefault="00A616E7" w:rsidP="004539B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616E7" w:rsidRPr="00A616E7" w:rsidRDefault="00A616E7" w:rsidP="004539B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A616E7" w:rsidRPr="00A616E7" w:rsidTr="0032065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616E7" w:rsidRPr="00A616E7" w:rsidRDefault="00A616E7" w:rsidP="004539B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616E7" w:rsidRPr="00A616E7" w:rsidRDefault="00A616E7" w:rsidP="00A616E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616E7" w:rsidRPr="00A616E7" w:rsidTr="00AD49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616E7" w:rsidRPr="00A616E7" w:rsidRDefault="00A616E7" w:rsidP="00A616E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616E7" w:rsidRPr="00A616E7" w:rsidRDefault="00A616E7" w:rsidP="00A616E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616E7" w:rsidRPr="00A616E7" w:rsidTr="00AA699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616E7" w:rsidRPr="00A616E7" w:rsidRDefault="00A616E7" w:rsidP="00A616E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616E7" w:rsidRPr="00A616E7" w:rsidRDefault="00A616E7" w:rsidP="00A616E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616E7" w:rsidRPr="00A616E7" w:rsidTr="00A616E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616E7" w:rsidRPr="00A616E7" w:rsidRDefault="00A616E7" w:rsidP="00A616E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616E7" w:rsidRPr="00A616E7" w:rsidRDefault="00A616E7" w:rsidP="004539B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616E7" w:rsidRPr="00A616E7" w:rsidRDefault="00A616E7" w:rsidP="004539B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616E7" w:rsidRPr="00A616E7" w:rsidRDefault="00A616E7" w:rsidP="004539B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</w:tbl>
    <w:p w:rsidR="00A616E7" w:rsidRDefault="00A616E7" w:rsidP="0040791D">
      <w:pPr>
        <w:pStyle w:val="a5"/>
        <w:rPr>
          <w:rFonts w:ascii="Arial" w:hAnsi="Arial" w:cs="Arial"/>
          <w:b/>
          <w:sz w:val="2"/>
        </w:rPr>
      </w:pPr>
    </w:p>
    <w:p w:rsidR="00AF0D0E" w:rsidRPr="00A616E7" w:rsidRDefault="00A616E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Pr="00A7631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32-2. Вакуумное напылительное оборудование</w:t>
            </w: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F0D0E" w:rsidRDefault="00AF0D0E" w:rsidP="00AF0D0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F0D0E" w:rsidRPr="00A7631E" w:rsidTr="00DD5D2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A7631E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A7631E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A7631E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A7631E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F0D0E" w:rsidRPr="00A7631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7631E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7631E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7631E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7631E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F0D0E" w:rsidRPr="00A7631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7631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вакуумного напыления массой 2,8 т</w:t>
            </w:r>
          </w:p>
          <w:p w:rsidR="00AF0D0E" w:rsidRPr="00A7631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7631E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A7631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7631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7631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A7631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7631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7631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7631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7631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A7631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7631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7631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7631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7631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</w:t>
            </w:r>
          </w:p>
        </w:tc>
      </w:tr>
      <w:tr w:rsidR="00AF0D0E" w:rsidRPr="00A7631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7631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7631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7631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7631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3,23</w:t>
            </w:r>
          </w:p>
        </w:tc>
      </w:tr>
      <w:tr w:rsidR="00AF0D0E" w:rsidRPr="00A7631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7631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7631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A7631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7631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7631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7631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7631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AF0D0E" w:rsidRPr="00A7631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7631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7631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7631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7631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  <w:tr w:rsidR="00AF0D0E" w:rsidRPr="00A7631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7631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7631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7631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7631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AF0D0E" w:rsidRPr="00A7631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7631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7631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A7631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7631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7631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A7631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7631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7631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A7631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7631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7631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7631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7631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AF0D0E" w:rsidRPr="00A7631E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7631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Система автоматизированного осаждения слоев кремния при пониженном давлении, масса 4 т</w:t>
            </w:r>
          </w:p>
          <w:p w:rsidR="00AF0D0E" w:rsidRPr="00A7631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7631E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A7631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7631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7631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A7631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7631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7631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7631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7631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A7631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7631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7631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7631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7631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162</w:t>
            </w:r>
          </w:p>
        </w:tc>
      </w:tr>
      <w:tr w:rsidR="00AF0D0E" w:rsidRPr="00A7631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7631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7631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7631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7631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4,63</w:t>
            </w:r>
          </w:p>
        </w:tc>
      </w:tr>
      <w:tr w:rsidR="00AF0D0E" w:rsidRPr="00A7631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7631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7631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A7631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7631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7631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7631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7631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AF0D0E" w:rsidRPr="00A7631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7631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7631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7631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7631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10,08</w:t>
            </w:r>
          </w:p>
        </w:tc>
      </w:tr>
      <w:tr w:rsidR="00AF0D0E" w:rsidRPr="00A7631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7631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7631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7631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7631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AF0D0E" w:rsidRPr="00A7631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7631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7631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A7631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7631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7631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A7631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7631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7631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A7631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7631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7631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7631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7631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</w:tbl>
    <w:p w:rsidR="00AF0D0E" w:rsidRPr="00A7631E" w:rsidRDefault="00AF0D0E" w:rsidP="00AF0D0E">
      <w:pPr>
        <w:pStyle w:val="a5"/>
        <w:rPr>
          <w:rFonts w:ascii="Arial" w:hAnsi="Arial" w:cs="Arial"/>
          <w:b/>
          <w:sz w:val="2"/>
        </w:rPr>
      </w:pPr>
    </w:p>
    <w:p w:rsidR="00AF0D0E" w:rsidRPr="00A616E7" w:rsidRDefault="00AF0D0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Pr="00465913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32-3. Вакуумные насосы</w:t>
            </w: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F0D0E" w:rsidRDefault="00AF0D0E" w:rsidP="00AF0D0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F0D0E" w:rsidRPr="00465913" w:rsidTr="00DD5D2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465913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465913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465913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465913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F0D0E" w:rsidRPr="0046591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65913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65913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65913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65913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F0D0E" w:rsidRPr="0046591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6591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 механический вакуумный массой 0,2 т</w:t>
            </w:r>
          </w:p>
          <w:p w:rsidR="00AF0D0E" w:rsidRPr="0046591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6591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46591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6591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6591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46591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6591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6591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6591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6591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F0D0E" w:rsidRPr="0046591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6591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6591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6591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6591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</w:t>
            </w:r>
          </w:p>
        </w:tc>
      </w:tr>
      <w:tr w:rsidR="00AF0D0E" w:rsidRPr="0046591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6591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6591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6591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6591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AF0D0E" w:rsidRPr="0046591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6591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6591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46591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6591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6591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6591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6591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F0D0E" w:rsidRPr="0046591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6591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6591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6591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6591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AF0D0E" w:rsidRPr="0046591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6591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6591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6591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6591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F0D0E" w:rsidRPr="0046591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6591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6591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46591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6591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6591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46591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6591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6591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46591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6591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6591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6591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6591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</w:tbl>
    <w:p w:rsidR="00AF0D0E" w:rsidRPr="00465913" w:rsidRDefault="00AF0D0E" w:rsidP="00AF0D0E">
      <w:pPr>
        <w:pStyle w:val="a5"/>
        <w:rPr>
          <w:rFonts w:ascii="Arial" w:hAnsi="Arial" w:cs="Arial"/>
          <w:b/>
          <w:sz w:val="2"/>
        </w:rPr>
      </w:pPr>
    </w:p>
    <w:p w:rsidR="00AF0D0E" w:rsidRPr="00A616E7" w:rsidRDefault="00AF0D0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Pr="00EA40ED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Термическое оборудование</w:t>
            </w: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Pr="00EA40ED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32-21. Печи с контролируемой средой</w:t>
            </w: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F0D0E" w:rsidRDefault="00AF0D0E" w:rsidP="00AF0D0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F0D0E" w:rsidRPr="00EA40ED" w:rsidTr="00DD5D2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EA40ED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EA40ED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EA40ED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EA40ED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F0D0E" w:rsidRPr="00EA40E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EA40ED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EA40ED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EA40ED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EA40ED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F0D0E" w:rsidRPr="00EA40E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EA40E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Печь электрическая сопротивления конвейерная водородная массой 2,3 т</w:t>
            </w:r>
          </w:p>
          <w:p w:rsidR="00AF0D0E" w:rsidRPr="00EA40E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A40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EA40E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EA40E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EA40E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EA40E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EA40E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EA40E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EA40E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EA40E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F0D0E" w:rsidRPr="00EA40E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EA40E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EA40E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EA40E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EA40E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</w:t>
            </w:r>
          </w:p>
        </w:tc>
      </w:tr>
      <w:tr w:rsidR="00AF0D0E" w:rsidRPr="00EA40E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EA40E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EA40E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EA40E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EA40E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AF0D0E" w:rsidRPr="00EA40E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EA40E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EA40E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EA40E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EA40E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EA40E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EA40E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EA40E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AF0D0E" w:rsidRPr="00EA40E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EA40E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EA40E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EA40E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EA40E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9,47</w:t>
            </w:r>
          </w:p>
        </w:tc>
      </w:tr>
      <w:tr w:rsidR="00AF0D0E" w:rsidRPr="00EA40E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EA40E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EA40E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EA40E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EA40E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AF0D0E" w:rsidRPr="00EA40E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EA40E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EA40E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EA40E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EA40E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EA40E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EA40E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EA40E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EA40E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EA40E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EA40E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EA40E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EA40E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EA40E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</w:tbl>
    <w:p w:rsidR="00AF0D0E" w:rsidRPr="00EA40ED" w:rsidRDefault="00AF0D0E" w:rsidP="00AF0D0E">
      <w:pPr>
        <w:pStyle w:val="a5"/>
        <w:rPr>
          <w:rFonts w:ascii="Arial" w:hAnsi="Arial" w:cs="Arial"/>
          <w:b/>
          <w:sz w:val="2"/>
        </w:rPr>
      </w:pPr>
    </w:p>
    <w:p w:rsidR="00AF0D0E" w:rsidRPr="00A616E7" w:rsidRDefault="00AF0D0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Pr="00091F20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32-22. Оборудование для эпитаксии</w:t>
            </w: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F0D0E" w:rsidRDefault="00AF0D0E" w:rsidP="00AF0D0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F0D0E" w:rsidRPr="00091F20" w:rsidTr="00DD5D2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выращивания эпитаксиальных структур гидридным методом при пониженном давлении СВЧ обогревом, масса 2,84 т</w:t>
            </w:r>
          </w:p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91F2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3,23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эпитаксиального наращивания пленок монокристаллов, масса 8 т</w:t>
            </w:r>
          </w:p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91F2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356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7,15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4,61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27,8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наращивания эпитаксиальных слоев, масса 7 т</w:t>
            </w:r>
          </w:p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91F2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214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6,23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4,04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18,8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2,19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изготовления многослойных гетероэпитаксиальных структур, масса 2,58 т</w:t>
            </w:r>
          </w:p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91F2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3,01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6,81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091F20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91F20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91F20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</w:tbl>
    <w:p w:rsidR="00AF0D0E" w:rsidRPr="00091F20" w:rsidRDefault="00AF0D0E" w:rsidP="00AF0D0E">
      <w:pPr>
        <w:pStyle w:val="a5"/>
        <w:rPr>
          <w:rFonts w:ascii="Arial" w:hAnsi="Arial" w:cs="Arial"/>
          <w:b/>
          <w:sz w:val="2"/>
        </w:rPr>
      </w:pPr>
    </w:p>
    <w:p w:rsidR="00AF0D0E" w:rsidRPr="00A616E7" w:rsidRDefault="00AF0D0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Pr="00AE70E1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32-23. Оборудование для вплавления и диффузии</w:t>
            </w: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F0D0E" w:rsidRDefault="00AF0D0E" w:rsidP="00AF0D0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F0D0E" w:rsidRPr="00AE70E1" w:rsidTr="00DD5D2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ионно-лучевая массой 3,2 т</w:t>
            </w:r>
          </w:p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E70E1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12,58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ионно-лучевая массой 4,0 т</w:t>
            </w:r>
          </w:p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E70E1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217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4,62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14,43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ионно-лучевая массой 5,5 т</w:t>
            </w:r>
          </w:p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E70E1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252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3,69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14,77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Ц32-23-4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Системы диффузионные однозонные многотрубные массой 3,35 т</w:t>
            </w:r>
          </w:p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E70E1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159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3,93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12,27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AE70E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0E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0E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</w:tbl>
    <w:p w:rsidR="00AF0D0E" w:rsidRPr="00AE70E1" w:rsidRDefault="00AF0D0E" w:rsidP="00AF0D0E">
      <w:pPr>
        <w:pStyle w:val="a5"/>
        <w:rPr>
          <w:rFonts w:ascii="Arial" w:hAnsi="Arial" w:cs="Arial"/>
          <w:b/>
          <w:sz w:val="2"/>
        </w:rPr>
      </w:pPr>
    </w:p>
    <w:p w:rsidR="00AF0D0E" w:rsidRPr="00A616E7" w:rsidRDefault="00AF0D0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Pr="005C1746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32-24. Прочее термическое оборудование</w:t>
            </w: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F0D0E" w:rsidRDefault="00AF0D0E" w:rsidP="00AF0D0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F0D0E" w:rsidRPr="005C1746" w:rsidTr="00DD5D2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5C1746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5C1746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5C1746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5C1746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F0D0E" w:rsidRPr="005C1746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5C1746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5C1746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5C1746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5C1746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F0D0E" w:rsidRPr="005C1746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5C1746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спекания микроканальных блоков размерами сечения до 70 х 90 мм, масса 0,98 т</w:t>
            </w:r>
          </w:p>
          <w:p w:rsidR="00AF0D0E" w:rsidRPr="005C1746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C1746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5C1746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5C1746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5C1746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5C1746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5C1746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5C1746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5C1746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5C1746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AF0D0E" w:rsidRPr="005C1746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5C1746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5C1746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5C1746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5C1746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53,8</w:t>
            </w:r>
          </w:p>
        </w:tc>
      </w:tr>
      <w:tr w:rsidR="00AF0D0E" w:rsidRPr="005C1746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5C1746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5C1746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5C1746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5C1746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AF0D0E" w:rsidRPr="005C1746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5C1746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5C1746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5C1746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5C1746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5C1746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5C1746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5C1746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AF0D0E" w:rsidRPr="005C1746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5C1746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5C1746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5C1746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5C1746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AF0D0E" w:rsidRPr="005C1746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5C1746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5C1746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5C1746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5C1746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AF0D0E" w:rsidRPr="005C1746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5C1746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5C1746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5C1746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5C1746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5C1746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5C1746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5C1746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5C1746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5C1746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5C1746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5C1746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5C1746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5C1746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AF0D0E" w:rsidRPr="005C1746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5C1746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выращивания кристаллов, масса 4 т</w:t>
            </w:r>
          </w:p>
          <w:p w:rsidR="00AF0D0E" w:rsidRPr="005C1746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C1746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5C1746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5C1746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5C1746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5C1746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5C1746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5C1746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5C1746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5C1746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F0D0E" w:rsidRPr="005C1746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5C1746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5C1746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5C1746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5C1746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</w:tr>
      <w:tr w:rsidR="00AF0D0E" w:rsidRPr="005C1746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5C1746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5C1746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5C1746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5C1746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4,62</w:t>
            </w:r>
          </w:p>
        </w:tc>
      </w:tr>
      <w:tr w:rsidR="00AF0D0E" w:rsidRPr="005C1746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5C1746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5C1746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5C1746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5C1746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5C1746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5C1746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5C1746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AF0D0E" w:rsidRPr="005C1746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5C1746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5C1746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5C1746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5C1746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6,35</w:t>
            </w:r>
          </w:p>
        </w:tc>
      </w:tr>
      <w:tr w:rsidR="00AF0D0E" w:rsidRPr="005C1746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5C1746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5C1746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5C1746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5C1746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AF0D0E" w:rsidRPr="005C1746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5C1746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5C1746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5C1746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5C1746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5C1746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5C1746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5C1746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5C1746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5C1746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5C1746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5C1746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5C1746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5C1746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</w:tbl>
    <w:p w:rsidR="00AF0D0E" w:rsidRPr="005C1746" w:rsidRDefault="00AF0D0E" w:rsidP="00AF0D0E">
      <w:pPr>
        <w:pStyle w:val="a5"/>
        <w:rPr>
          <w:rFonts w:ascii="Arial" w:hAnsi="Arial" w:cs="Arial"/>
          <w:b/>
          <w:sz w:val="2"/>
        </w:rPr>
      </w:pPr>
    </w:p>
    <w:p w:rsidR="00AF0D0E" w:rsidRPr="00A616E7" w:rsidRDefault="00AF0D0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Pr="001B5A8F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Сварочное оборудование</w:t>
            </w: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Pr="001B5A8F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32-40. Оборудование для сварки электронным лучом</w:t>
            </w: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F0D0E" w:rsidRDefault="00AF0D0E" w:rsidP="00AF0D0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F0D0E" w:rsidRPr="001B5A8F" w:rsidTr="00DD5D2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1B5A8F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1B5A8F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1B5A8F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1B5A8F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F0D0E" w:rsidRPr="001B5A8F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B5A8F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B5A8F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B5A8F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B5A8F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F0D0E" w:rsidRPr="001B5A8F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B5A8F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Ц32-40-1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лазерной сварки и термообработки металлов, масса 2,4 т</w:t>
            </w:r>
          </w:p>
          <w:p w:rsidR="00AF0D0E" w:rsidRPr="001B5A8F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B5A8F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1B5A8F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B5A8F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B5A8F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1B5A8F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B5A8F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B5A8F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B5A8F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B5A8F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1B5A8F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B5A8F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B5A8F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B5A8F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B5A8F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89,8</w:t>
            </w:r>
          </w:p>
        </w:tc>
      </w:tr>
      <w:tr w:rsidR="00AF0D0E" w:rsidRPr="001B5A8F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B5A8F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B5A8F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B5A8F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B5A8F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2,82</w:t>
            </w:r>
          </w:p>
        </w:tc>
      </w:tr>
      <w:tr w:rsidR="00AF0D0E" w:rsidRPr="001B5A8F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B5A8F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B5A8F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1B5A8F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B5A8F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B5A8F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B5A8F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B5A8F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AF0D0E" w:rsidRPr="001B5A8F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B5A8F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B5A8F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B5A8F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B5A8F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4,51</w:t>
            </w:r>
          </w:p>
        </w:tc>
      </w:tr>
      <w:tr w:rsidR="00AF0D0E" w:rsidRPr="001B5A8F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B5A8F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B5A8F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B5A8F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B5A8F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AF0D0E" w:rsidRPr="001B5A8F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B5A8F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B5A8F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1B5A8F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B5A8F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B5A8F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1B5A8F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B5A8F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B5A8F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1B5A8F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B5A8F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B5A8F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B5A8F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B5A8F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AF0D0E" w:rsidRPr="001B5A8F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B5A8F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Ц32-40-2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обработки металлов непрерывным излучением твердотельного лазера, масса 0,43 т</w:t>
            </w:r>
          </w:p>
          <w:p w:rsidR="00AF0D0E" w:rsidRPr="001B5A8F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B5A8F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1B5A8F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B5A8F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B5A8F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1B5A8F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B5A8F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B5A8F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B5A8F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B5A8F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1B5A8F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B5A8F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B5A8F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B5A8F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B5A8F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42,6</w:t>
            </w:r>
          </w:p>
        </w:tc>
      </w:tr>
      <w:tr w:rsidR="00AF0D0E" w:rsidRPr="001B5A8F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B5A8F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B5A8F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B5A8F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B5A8F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AF0D0E" w:rsidRPr="001B5A8F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B5A8F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B5A8F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1B5A8F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B5A8F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B5A8F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B5A8F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B5A8F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AF0D0E" w:rsidRPr="001B5A8F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B5A8F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B5A8F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B5A8F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B5A8F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3,01</w:t>
            </w:r>
          </w:p>
        </w:tc>
      </w:tr>
      <w:tr w:rsidR="00AF0D0E" w:rsidRPr="001B5A8F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B5A8F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B5A8F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B5A8F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B5A8F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AF0D0E" w:rsidRPr="001B5A8F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B5A8F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B5A8F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1B5A8F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B5A8F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B5A8F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1B5A8F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B5A8F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B5A8F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1B5A8F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B5A8F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B5A8F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B5A8F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B5A8F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</w:tbl>
    <w:p w:rsidR="00AF0D0E" w:rsidRPr="001B5A8F" w:rsidRDefault="00AF0D0E" w:rsidP="00AF0D0E">
      <w:pPr>
        <w:pStyle w:val="a5"/>
        <w:rPr>
          <w:rFonts w:ascii="Arial" w:hAnsi="Arial" w:cs="Arial"/>
          <w:b/>
          <w:sz w:val="2"/>
        </w:rPr>
      </w:pPr>
    </w:p>
    <w:p w:rsidR="00AF0D0E" w:rsidRPr="00A616E7" w:rsidRDefault="00AF0D0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Pr="006745EA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32-41. Оборудование для микросварки</w:t>
            </w: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F0D0E" w:rsidRDefault="00AF0D0E" w:rsidP="00AF0D0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F0D0E" w:rsidRPr="006745EA" w:rsidTr="00DD5D2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6745EA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6745EA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6745EA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6745EA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F0D0E" w:rsidRPr="006745EA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6745EA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6745EA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6745EA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6745EA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F0D0E" w:rsidRPr="006745EA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6745EA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Ц32-41-1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ультразвуковой сварки, масса 0,26 т</w:t>
            </w:r>
          </w:p>
          <w:p w:rsidR="00AF0D0E" w:rsidRPr="006745EA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745E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6745EA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6745EA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6745EA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6745EA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6745EA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6745EA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6745EA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6745EA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6745EA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6745EA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6745EA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6745EA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6745EA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AF0D0E" w:rsidRPr="006745EA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6745EA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6745EA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6745EA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6745EA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AF0D0E" w:rsidRPr="006745EA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6745EA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6745EA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6745EA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6745EA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6745EA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6745EA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6745EA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AF0D0E" w:rsidRPr="006745EA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6745EA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6745EA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6745EA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6745EA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2,88</w:t>
            </w:r>
          </w:p>
        </w:tc>
      </w:tr>
      <w:tr w:rsidR="00AF0D0E" w:rsidRPr="006745EA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6745EA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6745EA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6745EA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6745EA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AF0D0E" w:rsidRPr="006745EA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6745EA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6745EA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6745EA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6745EA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6745EA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6745EA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6745EA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6745EA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6745EA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6745EA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6745EA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6745EA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6745EA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</w:tbl>
    <w:p w:rsidR="00AF0D0E" w:rsidRPr="006745EA" w:rsidRDefault="00AF0D0E" w:rsidP="00AF0D0E">
      <w:pPr>
        <w:pStyle w:val="a5"/>
        <w:rPr>
          <w:rFonts w:ascii="Arial" w:hAnsi="Arial" w:cs="Arial"/>
          <w:b/>
          <w:sz w:val="2"/>
        </w:rPr>
      </w:pPr>
    </w:p>
    <w:p w:rsidR="00AF0D0E" w:rsidRPr="00A616E7" w:rsidRDefault="00AF0D0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Pr="00BC15E5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32-42. Прочее оборудование для сварки</w:t>
            </w: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F0D0E" w:rsidRDefault="00AF0D0E" w:rsidP="00AF0D0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F0D0E" w:rsidRPr="00BC15E5" w:rsidTr="00DD5D2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Ц32-42-1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заварки ЭОС компланарного типа в баллоны ЦЭЛТ, масса 6,5 т</w:t>
            </w:r>
          </w:p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C15E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210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6,92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4,27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2,65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Ц32-42-2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приварки маски к раме ЦЭЛТ, масса 0,69 т</w:t>
            </w:r>
          </w:p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C15E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51,7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3,78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Ц32-42-3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приварки маски к раме ЦЭЛТ, масса 1,13 т</w:t>
            </w:r>
          </w:p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C15E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68,4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5,33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Ц32-42-4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приварки маски к раме ЦЭЛТ, масса 1,34 т</w:t>
            </w:r>
          </w:p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C15E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69,7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1,89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5,57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Ц32-42-5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сварки пружин с рамой ЦЭЛТ, масса 0,68 т</w:t>
            </w:r>
          </w:p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C15E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53,8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Ц32-42-6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сварки пружин с рамой ЦЭЛТ, масса 1,08 т</w:t>
            </w:r>
          </w:p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C15E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66,3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1,47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4,44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Ц32-42-7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приварки держателей к раме ЦЭЛТ, масса 0,945 т</w:t>
            </w:r>
          </w:p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C15E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68,4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4,47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Ц32-42-8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приварки держателей к раме ЦЭЛТ, масса 1,025 т</w:t>
            </w:r>
          </w:p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C15E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70,7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4,47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Ц32-42-9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приварки накладок к раме собранной ЦЭЛТ-42, масса 0,29 т</w:t>
            </w:r>
          </w:p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C15E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60,6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Ц32-42-10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сварки заготовки световодов, масса 0,56 т</w:t>
            </w:r>
          </w:p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C15E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47,2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BC15E5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C15E5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C15E5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</w:tbl>
    <w:p w:rsidR="00AF0D0E" w:rsidRPr="00BC15E5" w:rsidRDefault="00AF0D0E" w:rsidP="00AF0D0E">
      <w:pPr>
        <w:pStyle w:val="a5"/>
        <w:rPr>
          <w:rFonts w:ascii="Arial" w:hAnsi="Arial" w:cs="Arial"/>
          <w:b/>
          <w:sz w:val="2"/>
        </w:rPr>
      </w:pPr>
    </w:p>
    <w:p w:rsidR="00AF0D0E" w:rsidRPr="00A616E7" w:rsidRDefault="00AF0D0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Pr="00842248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4. Оборудование для механической обработки</w:t>
            </w: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Pr="00842248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32-53. Оборудование для обработки металлических деталей и кремниевых пластин</w:t>
            </w: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F0D0E" w:rsidRDefault="00AF0D0E" w:rsidP="00AF0D0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F0D0E" w:rsidRPr="00842248" w:rsidTr="00DD5D2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842248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842248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842248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842248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F0D0E" w:rsidRPr="0084224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42248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42248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42248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42248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F0D0E" w:rsidRPr="0084224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4224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Ц32-53-1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Полуавтомат для резки полупроводниковых пластин, масса 0,3 т</w:t>
            </w:r>
          </w:p>
          <w:p w:rsidR="00AF0D0E" w:rsidRPr="0084224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224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84224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4224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4224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84224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4224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4224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4224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4224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84224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4224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4224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4224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4224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38,2</w:t>
            </w:r>
          </w:p>
        </w:tc>
      </w:tr>
      <w:tr w:rsidR="00AF0D0E" w:rsidRPr="0084224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4224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4224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4224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4224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AF0D0E" w:rsidRPr="0084224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4224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4224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84224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4224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4224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4224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4224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AF0D0E" w:rsidRPr="0084224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4224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4224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4224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4224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3,01</w:t>
            </w:r>
          </w:p>
        </w:tc>
      </w:tr>
      <w:tr w:rsidR="00AF0D0E" w:rsidRPr="0084224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4224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4224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4224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4224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AF0D0E" w:rsidRPr="0084224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4224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4224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84224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4224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4224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84224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4224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4224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84224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4224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4224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4224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4224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AF0D0E" w:rsidRPr="00842248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4224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Ц32-53-2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Автоматизированный агрегат резки слитков на пластины, масса 1,56 т</w:t>
            </w:r>
          </w:p>
          <w:p w:rsidR="00AF0D0E" w:rsidRPr="0084224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2248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84224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4224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4224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84224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4224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4224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4224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4224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84224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4224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4224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4224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4224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</w:t>
            </w:r>
          </w:p>
        </w:tc>
      </w:tr>
      <w:tr w:rsidR="00AF0D0E" w:rsidRPr="0084224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4224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4224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4224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4224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2,19</w:t>
            </w:r>
          </w:p>
        </w:tc>
      </w:tr>
      <w:tr w:rsidR="00AF0D0E" w:rsidRPr="0084224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4224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4224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84224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4224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4224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4224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4224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AF0D0E" w:rsidRPr="0084224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4224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4224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4224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4224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4,94</w:t>
            </w:r>
          </w:p>
        </w:tc>
      </w:tr>
      <w:tr w:rsidR="00AF0D0E" w:rsidRPr="0084224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4224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4224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4224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4224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AF0D0E" w:rsidRPr="0084224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4224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4224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84224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4224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4224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84224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4224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4224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84224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4224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4224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4224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4224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</w:tbl>
    <w:p w:rsidR="00AF0D0E" w:rsidRPr="00842248" w:rsidRDefault="00AF0D0E" w:rsidP="00AF0D0E">
      <w:pPr>
        <w:pStyle w:val="a5"/>
        <w:rPr>
          <w:rFonts w:ascii="Arial" w:hAnsi="Arial" w:cs="Arial"/>
          <w:b/>
          <w:sz w:val="2"/>
        </w:rPr>
      </w:pPr>
    </w:p>
    <w:p w:rsidR="00AF0D0E" w:rsidRPr="00A616E7" w:rsidRDefault="00AF0D0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Pr="00307139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32-54. Шлифовальное и доводочное оборудование</w:t>
            </w: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F0D0E" w:rsidRDefault="00AF0D0E" w:rsidP="00AF0D0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F0D0E" w:rsidRPr="00307139" w:rsidTr="00DD5D2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Ц32-54-1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доводочный однодисковый массой 0,7 т</w:t>
            </w:r>
          </w:p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0713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47,2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3,93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Ц32-54-2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ручной шлифовки массой 0,25 т</w:t>
            </w:r>
          </w:p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0713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2,89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Ц32-54-3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шлифовальный доводочный массой 1 т</w:t>
            </w:r>
          </w:p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07139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57,2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4,63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Ц32-54-4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грубой шлифовки стекол фотошаблонов, масса 6,3 т</w:t>
            </w:r>
          </w:p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07139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223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6,72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4,17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18,05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307139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07139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07139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</w:tbl>
    <w:p w:rsidR="00AF0D0E" w:rsidRPr="00307139" w:rsidRDefault="00AF0D0E" w:rsidP="00AF0D0E">
      <w:pPr>
        <w:pStyle w:val="a5"/>
        <w:rPr>
          <w:rFonts w:ascii="Arial" w:hAnsi="Arial" w:cs="Arial"/>
          <w:b/>
          <w:sz w:val="2"/>
        </w:rPr>
      </w:pPr>
    </w:p>
    <w:p w:rsidR="00AF0D0E" w:rsidRPr="00A616E7" w:rsidRDefault="00AF0D0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Pr="00F66DC4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5. Оборудование стекольного и керамического производства</w:t>
            </w: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Pr="00F66DC4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32-65. Мельницы</w:t>
            </w: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F0D0E" w:rsidRDefault="00AF0D0E" w:rsidP="00AF0D0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F0D0E" w:rsidRPr="00F66DC4" w:rsidTr="00DD5D2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F66DC4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F66DC4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F66DC4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F66DC4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F0D0E" w:rsidRPr="00F66DC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66DC4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66DC4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66DC4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66DC4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F0D0E" w:rsidRPr="00F66DC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66DC4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Ц32-65-1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Мельница шаровая массой 1 т</w:t>
            </w:r>
          </w:p>
          <w:p w:rsidR="00AF0D0E" w:rsidRPr="00F66DC4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66DC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F66DC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66DC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66DC4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F66DC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66DC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66DC4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66DC4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66DC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F66DC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66DC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66DC4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66DC4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66DC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24,7</w:t>
            </w:r>
          </w:p>
        </w:tc>
      </w:tr>
      <w:tr w:rsidR="00AF0D0E" w:rsidRPr="00F66DC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66DC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66DC4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66DC4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66DC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AF0D0E" w:rsidRPr="00F66DC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66DC4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66DC4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F66DC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66DC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66DC4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66DC4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66DC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AF0D0E" w:rsidRPr="00F66DC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66DC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66DC4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66DC4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66DC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AF0D0E" w:rsidRPr="00F66DC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66DC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66DC4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66DC4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66DC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AF0D0E" w:rsidRPr="00F66DC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66DC4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66DC4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F66DC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66DC4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66DC4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F66DC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66DC4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66DC4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F66DC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66DC4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66DC4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66DC4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66DC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AF0D0E" w:rsidRPr="00F66DC4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66DC4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Ц32-65-2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Мельница шаровая массой 4,2 т</w:t>
            </w:r>
          </w:p>
          <w:p w:rsidR="00AF0D0E" w:rsidRPr="00F66DC4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66DC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F66DC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66DC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66DC4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F66DC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66DC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66DC4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66DC4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66DC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F66DC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66DC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66DC4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66DC4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66DC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75,2</w:t>
            </w:r>
          </w:p>
        </w:tc>
      </w:tr>
      <w:tr w:rsidR="00AF0D0E" w:rsidRPr="00F66DC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66DC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66DC4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66DC4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66DC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4,74</w:t>
            </w:r>
          </w:p>
        </w:tc>
      </w:tr>
      <w:tr w:rsidR="00AF0D0E" w:rsidRPr="00F66DC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66DC4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66DC4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F66DC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66DC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66DC4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66DC4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66DC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2,89</w:t>
            </w:r>
          </w:p>
        </w:tc>
      </w:tr>
      <w:tr w:rsidR="00AF0D0E" w:rsidRPr="00F66DC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66DC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66DC4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66DC4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66DC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AF0D0E" w:rsidRPr="00F66DC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66DC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66DC4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66DC4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66DC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AF0D0E" w:rsidRPr="00F66DC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66DC4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66DC4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F66DC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66DC4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66DC4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F66DC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66DC4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66DC4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F66DC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66DC4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66DC4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66DC4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66DC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</w:tbl>
    <w:p w:rsidR="00AF0D0E" w:rsidRPr="00F66DC4" w:rsidRDefault="00AF0D0E" w:rsidP="00AF0D0E">
      <w:pPr>
        <w:pStyle w:val="a5"/>
        <w:rPr>
          <w:rFonts w:ascii="Arial" w:hAnsi="Arial" w:cs="Arial"/>
          <w:b/>
          <w:sz w:val="2"/>
        </w:rPr>
      </w:pPr>
    </w:p>
    <w:p w:rsidR="00AF0D0E" w:rsidRPr="00A616E7" w:rsidRDefault="00AF0D0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Pr="007309A8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32-66. Сита</w:t>
            </w: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F0D0E" w:rsidRDefault="00AF0D0E" w:rsidP="00AF0D0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F0D0E" w:rsidRPr="007309A8" w:rsidTr="00DD5D2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7309A8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7309A8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7309A8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7309A8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F0D0E" w:rsidRPr="007309A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7309A8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7309A8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7309A8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7309A8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F0D0E" w:rsidRPr="007309A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7309A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Ц32-66-1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Сито вибрационное массой 0,1 т</w:t>
            </w:r>
          </w:p>
          <w:p w:rsidR="00AF0D0E" w:rsidRPr="007309A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09A8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7309A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7309A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7309A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7309A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7309A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7309A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7309A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7309A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F0D0E" w:rsidRPr="007309A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7309A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7309A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7309A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7309A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AF0D0E" w:rsidRPr="007309A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7309A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7309A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7309A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7309A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AF0D0E" w:rsidRPr="007309A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7309A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7309A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7309A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7309A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7309A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7309A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7309A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AF0D0E" w:rsidRPr="007309A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7309A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7309A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7309A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7309A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AF0D0E" w:rsidRPr="007309A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7309A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7309A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7309A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7309A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AF0D0E" w:rsidRPr="007309A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7309A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7309A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7309A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7309A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7309A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7309A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7309A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7309A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7309A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7309A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7309A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7309A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7309A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</w:tbl>
    <w:p w:rsidR="00AF0D0E" w:rsidRPr="007309A8" w:rsidRDefault="00AF0D0E" w:rsidP="00AF0D0E">
      <w:pPr>
        <w:pStyle w:val="a5"/>
        <w:rPr>
          <w:rFonts w:ascii="Arial" w:hAnsi="Arial" w:cs="Arial"/>
          <w:b/>
          <w:sz w:val="2"/>
        </w:rPr>
      </w:pPr>
    </w:p>
    <w:p w:rsidR="00AF0D0E" w:rsidRPr="00A616E7" w:rsidRDefault="00AF0D0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Pr="007444BF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32-67. Транспортные и загрузочные устройства</w:t>
            </w: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F0D0E" w:rsidRDefault="00AF0D0E" w:rsidP="00AF0D0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F0D0E" w:rsidRPr="007444BF" w:rsidTr="00DD5D2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7444BF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7444BF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7444BF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7444BF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F0D0E" w:rsidRPr="007444BF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7444BF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7444BF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7444BF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7444BF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F0D0E" w:rsidRPr="007444BF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7444BF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Ц32-67-1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Конвейер сборки горизонтально-замкнутый массой 4,24 т</w:t>
            </w:r>
          </w:p>
          <w:p w:rsidR="00AF0D0E" w:rsidRPr="007444BF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444BF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7444BF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7444BF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7444BF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7444BF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7444BF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7444BF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7444BF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7444BF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7444BF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7444BF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7444BF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7444BF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7444BF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98,8</w:t>
            </w:r>
          </w:p>
        </w:tc>
      </w:tr>
      <w:tr w:rsidR="00AF0D0E" w:rsidRPr="007444BF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7444BF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7444BF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7444BF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7444BF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4,97</w:t>
            </w:r>
          </w:p>
        </w:tc>
      </w:tr>
      <w:tr w:rsidR="00AF0D0E" w:rsidRPr="007444BF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7444BF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7444BF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7444BF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7444BF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7444BF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7444BF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7444BF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3,01</w:t>
            </w:r>
          </w:p>
        </w:tc>
      </w:tr>
      <w:tr w:rsidR="00AF0D0E" w:rsidRPr="007444BF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7444BF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7444BF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7444BF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7444BF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4,62</w:t>
            </w:r>
          </w:p>
        </w:tc>
      </w:tr>
      <w:tr w:rsidR="00AF0D0E" w:rsidRPr="007444BF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7444BF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7444BF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7444BF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7444BF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AF0D0E" w:rsidRPr="007444BF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7444BF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7444BF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7444BF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7444BF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7444BF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7444BF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7444BF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7444BF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7444BF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7444BF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7444BF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7444BF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7444BF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</w:tbl>
    <w:p w:rsidR="00AF0D0E" w:rsidRPr="007444BF" w:rsidRDefault="00AF0D0E" w:rsidP="00AF0D0E">
      <w:pPr>
        <w:pStyle w:val="a5"/>
        <w:rPr>
          <w:rFonts w:ascii="Arial" w:hAnsi="Arial" w:cs="Arial"/>
          <w:b/>
          <w:sz w:val="2"/>
        </w:rPr>
      </w:pPr>
    </w:p>
    <w:p w:rsidR="00AF0D0E" w:rsidRPr="00A616E7" w:rsidRDefault="00AF0D0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Pr="00AE797B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32-68. Прочее оборудование для обработки изделий из стекла</w:t>
            </w: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F0D0E" w:rsidRDefault="00AF0D0E" w:rsidP="00AF0D0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F0D0E" w:rsidRPr="00AE797B" w:rsidTr="00DD5D2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Ц32-68-1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изготовления заготовок световодов, масса 1,65 т</w:t>
            </w:r>
          </w:p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E797B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2,37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4,97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Ц32-68-2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изготовления стеклянных штабиков автоматическая, масса 2 т</w:t>
            </w:r>
          </w:p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E797B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78,6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4,17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Ц32-68-3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штрипсовый массой 0,9 т</w:t>
            </w:r>
          </w:p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E797B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58,4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4,63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Ц32-68-4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вытягивания световодного волокна, масса 3,3 т</w:t>
            </w:r>
          </w:p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E797B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227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15,62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Ц32-68-5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Полуавтомат алмазно-отрезной массой 0,95 т</w:t>
            </w:r>
          </w:p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E797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51,7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4,63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AE797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E797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E797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</w:tbl>
    <w:p w:rsidR="00AF0D0E" w:rsidRPr="00AE797B" w:rsidRDefault="00AF0D0E" w:rsidP="00AF0D0E">
      <w:pPr>
        <w:pStyle w:val="a5"/>
        <w:rPr>
          <w:rFonts w:ascii="Arial" w:hAnsi="Arial" w:cs="Arial"/>
          <w:b/>
          <w:sz w:val="2"/>
        </w:rPr>
      </w:pPr>
    </w:p>
    <w:p w:rsidR="00AF0D0E" w:rsidRPr="00A616E7" w:rsidRDefault="00AF0D0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Pr="00FF7EE7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6. Оборудование химических процессов</w:t>
            </w: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Pr="00FF7EE7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32-81. Оборудование для нанесения специальных покрытий</w:t>
            </w: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F0D0E" w:rsidRDefault="00AF0D0E" w:rsidP="00AF0D0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F0D0E" w:rsidRPr="00FF7EE7" w:rsidTr="00DD5D2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FF7EE7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FF7EE7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FF7EE7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FF7EE7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F0D0E" w:rsidRPr="00FF7EE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F7EE7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F7EE7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F7EE7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F7EE7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F0D0E" w:rsidRPr="00FF7EE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F7EE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Ц32-81-1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эмалирования чашечного вывода анода ЦЭЛТ, масса 1,38 т</w:t>
            </w:r>
          </w:p>
          <w:p w:rsidR="00AF0D0E" w:rsidRPr="00FF7EE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7EE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FF7EE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F7EE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F7EE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FF7EE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F7EE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F7EE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F7EE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F7EE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F0D0E" w:rsidRPr="00FF7EE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F7EE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F7EE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F7EE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F7EE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59,5</w:t>
            </w:r>
          </w:p>
        </w:tc>
      </w:tr>
      <w:tr w:rsidR="00AF0D0E" w:rsidRPr="00FF7EE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F7EE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F7EE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F7EE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F7EE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AF0D0E" w:rsidRPr="00FF7EE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F7EE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F7EE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FF7EE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F7EE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F7EE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F7EE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F7EE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AF0D0E" w:rsidRPr="00FF7EE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F7EE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F7EE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F7EE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F7EE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4,85</w:t>
            </w:r>
          </w:p>
        </w:tc>
      </w:tr>
      <w:tr w:rsidR="00AF0D0E" w:rsidRPr="00FF7EE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F7EE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F7EE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F7EE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F7EE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AF0D0E" w:rsidRPr="00FF7EE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F7EE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F7EE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FF7EE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F7EE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F7EE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FF7EE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F7EE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F7EE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FF7EE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F7EE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F7EE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F7EE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F7EE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AF0D0E" w:rsidRPr="00FF7EE7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F7EE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Ц32-81-2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нанесения шликера на конуса ЦЭЛТ, масса 0,24 т</w:t>
            </w:r>
          </w:p>
          <w:p w:rsidR="00AF0D0E" w:rsidRPr="00FF7EE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7EE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FF7EE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F7EE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F7EE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FF7EE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F7EE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F7EE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F7EE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F7EE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F0D0E" w:rsidRPr="00FF7EE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F7EE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F7EE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F7EE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F7EE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39,3</w:t>
            </w:r>
          </w:p>
        </w:tc>
      </w:tr>
      <w:tr w:rsidR="00AF0D0E" w:rsidRPr="00FF7EE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F7EE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F7EE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F7EE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F7EE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AF0D0E" w:rsidRPr="00FF7EE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F7EE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F7EE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FF7EE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F7EE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F7EE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F7EE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F7EE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AF0D0E" w:rsidRPr="00FF7EE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F7EE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F7EE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F7EE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F7EE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2,88</w:t>
            </w:r>
          </w:p>
        </w:tc>
      </w:tr>
      <w:tr w:rsidR="00AF0D0E" w:rsidRPr="00FF7EE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F7EE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F7EE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F7EE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F7EE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AF0D0E" w:rsidRPr="00FF7EE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F7EE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F7EE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FF7EE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F7EE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F7EE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FF7EE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F7EE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F7EE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FF7EE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F7EE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F7EE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F7EE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F7EE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</w:tbl>
    <w:p w:rsidR="00AF0D0E" w:rsidRPr="00FF7EE7" w:rsidRDefault="00AF0D0E" w:rsidP="00AF0D0E">
      <w:pPr>
        <w:pStyle w:val="a5"/>
        <w:rPr>
          <w:rFonts w:ascii="Arial" w:hAnsi="Arial" w:cs="Arial"/>
          <w:b/>
          <w:sz w:val="2"/>
        </w:rPr>
      </w:pPr>
    </w:p>
    <w:p w:rsidR="00AF0D0E" w:rsidRPr="00A616E7" w:rsidRDefault="00AF0D0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Pr="00B454B3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32-82. Оборудование для химической обработки поверхности</w:t>
            </w: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F0D0E" w:rsidRDefault="00AF0D0E" w:rsidP="00AF0D0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F0D0E" w:rsidRPr="00B454B3" w:rsidTr="00DD5D2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Ц32-82-1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химического травления многожильных жестких световодов, масса 2,4 т</w:t>
            </w:r>
          </w:p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54B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93,2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2,83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7,74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Ц32-82-2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химического травления заготовок микроканальных пластин автоматическая, масса 4,84 т</w:t>
            </w:r>
          </w:p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54B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283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5,07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3,11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17,53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Ц32-82-3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химической очистки заготовок микроканальных пластин автоматическая, масса 2,5 т</w:t>
            </w:r>
          </w:p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54B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239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2,87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21,99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Ц32-82-4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плазмохимического удаления фоторезиста, масса 0,71 т</w:t>
            </w:r>
          </w:p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54B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92,1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3,58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B454B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454B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454B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</w:tbl>
    <w:p w:rsidR="00AF0D0E" w:rsidRPr="00B454B3" w:rsidRDefault="00AF0D0E" w:rsidP="00AF0D0E">
      <w:pPr>
        <w:pStyle w:val="a5"/>
        <w:rPr>
          <w:rFonts w:ascii="Arial" w:hAnsi="Arial" w:cs="Arial"/>
          <w:b/>
          <w:sz w:val="2"/>
        </w:rPr>
      </w:pPr>
    </w:p>
    <w:p w:rsidR="00AF0D0E" w:rsidRPr="00A616E7" w:rsidRDefault="00AF0D0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Pr="00F35473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7. Оборудование сборочное</w:t>
            </w: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Pr="00F35473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32-83. Оборудование для сборки ЦЭЛТ</w:t>
            </w: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F0D0E" w:rsidRDefault="00AF0D0E" w:rsidP="00AF0D0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F0D0E" w:rsidRPr="00F35473" w:rsidTr="00DD5D2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F35473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F35473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F35473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F35473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F0D0E" w:rsidRPr="00F3547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35473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35473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35473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35473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F0D0E" w:rsidRPr="00F3547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3547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Ц32-83-1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бандажирования цветных кинескопов, масса 0,24 т</w:t>
            </w:r>
          </w:p>
          <w:p w:rsidR="00AF0D0E" w:rsidRPr="00F3547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354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F3547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3547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3547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F3547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3547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3547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3547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3547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F3547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3547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3547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3547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3547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AF0D0E" w:rsidRPr="00F3547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3547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3547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3547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3547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AF0D0E" w:rsidRPr="00F3547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3547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3547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F3547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3547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3547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3547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3547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AF0D0E" w:rsidRPr="00F3547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3547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3547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3547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3547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2,88</w:t>
            </w:r>
          </w:p>
        </w:tc>
      </w:tr>
      <w:tr w:rsidR="00AF0D0E" w:rsidRPr="00F3547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3547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3547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3547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3547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AF0D0E" w:rsidRPr="00F3547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3547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3547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F3547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3547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3547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F3547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3547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3547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F3547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3547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3547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3547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3547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</w:tbl>
    <w:p w:rsidR="00AF0D0E" w:rsidRPr="00F35473" w:rsidRDefault="00AF0D0E" w:rsidP="00AF0D0E">
      <w:pPr>
        <w:pStyle w:val="a5"/>
        <w:rPr>
          <w:rFonts w:ascii="Arial" w:hAnsi="Arial" w:cs="Arial"/>
          <w:b/>
          <w:sz w:val="2"/>
        </w:rPr>
      </w:pPr>
    </w:p>
    <w:p w:rsidR="00AF0D0E" w:rsidRPr="00A616E7" w:rsidRDefault="00AF0D0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Pr="004771B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8. Оборудование оптическое и точной механики</w:t>
            </w: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Pr="004771B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32-85. Оборудование для фотопроцессов</w:t>
            </w: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F0D0E" w:rsidRDefault="00AF0D0E" w:rsidP="00AF0D0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F0D0E" w:rsidRPr="004771BE" w:rsidTr="00DD5D2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Ц32-85-1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совмещения и мультипликации, масса 1,345 т</w:t>
            </w:r>
          </w:p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71BE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85,3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4,81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Ц32-85-2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Генератор изображения, масса 1,9 т</w:t>
            </w:r>
          </w:p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71BE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76,3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2,75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6,94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Ц32-85-3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Оже-спектрометр электронный массой 1,624 т</w:t>
            </w:r>
          </w:p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71BE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2,37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7,87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Ц32-85-4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Спектрометр рентгеновский трехканальный массой 1,018 т</w:t>
            </w:r>
          </w:p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71BE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Ц32-85-5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совмещения экспонирования массой 0,4 т</w:t>
            </w:r>
          </w:p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71B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42,92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Ц32-85-6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Оже-спектрометр электронный массой 0,2 т</w:t>
            </w:r>
          </w:p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71B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2,89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4771BE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1BE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1BE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</w:tbl>
    <w:p w:rsidR="00AF0D0E" w:rsidRPr="004771BE" w:rsidRDefault="00AF0D0E" w:rsidP="00AF0D0E">
      <w:pPr>
        <w:pStyle w:val="a5"/>
        <w:rPr>
          <w:rFonts w:ascii="Arial" w:hAnsi="Arial" w:cs="Arial"/>
          <w:b/>
          <w:sz w:val="2"/>
        </w:rPr>
      </w:pPr>
    </w:p>
    <w:p w:rsidR="00AF0D0E" w:rsidRPr="00A616E7" w:rsidRDefault="00AF0D0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Pr="009A5284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9. Оборудование общего назначения</w:t>
            </w: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Pr="009A5284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32-100. Оборудование для очистки воды</w:t>
            </w: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F0D0E" w:rsidRDefault="00AF0D0E" w:rsidP="00AF0D0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F0D0E" w:rsidRPr="009A5284" w:rsidTr="00DD5D2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9A5284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9A5284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9A5284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9A5284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F0D0E" w:rsidRPr="009A528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5284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5284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5284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5284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F0D0E" w:rsidRPr="009A528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5284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Ц32-100-1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автоматизированная для очистки воды, масса 4 т</w:t>
            </w:r>
          </w:p>
          <w:p w:rsidR="00AF0D0E" w:rsidRPr="009A5284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A528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9A528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528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5284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9A528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528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5284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5284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528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AF0D0E" w:rsidRPr="009A528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528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5284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5284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528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</w:t>
            </w:r>
          </w:p>
        </w:tc>
      </w:tr>
      <w:tr w:rsidR="00AF0D0E" w:rsidRPr="009A528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528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5284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5284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528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4,63</w:t>
            </w:r>
          </w:p>
        </w:tc>
      </w:tr>
      <w:tr w:rsidR="00AF0D0E" w:rsidRPr="009A528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5284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5284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9A528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528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5284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5284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528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AF0D0E" w:rsidRPr="009A528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528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5284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5284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528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9,37</w:t>
            </w:r>
          </w:p>
        </w:tc>
      </w:tr>
      <w:tr w:rsidR="00AF0D0E" w:rsidRPr="009A528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528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5284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5284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528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AF0D0E" w:rsidRPr="009A528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5284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5284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9A528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5284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5284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9A528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5284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5284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9A528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5284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5284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5284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528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AF0D0E" w:rsidRPr="009A5284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5284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Ц32-100-2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умягчения воды, масса 2,1 т</w:t>
            </w:r>
          </w:p>
          <w:p w:rsidR="00AF0D0E" w:rsidRPr="009A5284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A528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9A528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528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5284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9A528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528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5284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5284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528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9A528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528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5284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5284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528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88,7</w:t>
            </w:r>
          </w:p>
        </w:tc>
      </w:tr>
      <w:tr w:rsidR="00AF0D0E" w:rsidRPr="009A528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528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5284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5284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528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F0D0E" w:rsidRPr="009A528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5284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5284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9A528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528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5284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5284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528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AF0D0E" w:rsidRPr="009A528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528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5284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5284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528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AF0D0E" w:rsidRPr="009A528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528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5284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5284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528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AF0D0E" w:rsidRPr="009A528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5284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5284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9A528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5284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5284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9A528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5284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5284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9A5284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5284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5284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5284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5284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</w:tbl>
    <w:p w:rsidR="00AF0D0E" w:rsidRPr="009A5284" w:rsidRDefault="00AF0D0E" w:rsidP="00AF0D0E">
      <w:pPr>
        <w:pStyle w:val="a5"/>
        <w:rPr>
          <w:rFonts w:ascii="Arial" w:hAnsi="Arial" w:cs="Arial"/>
          <w:b/>
          <w:sz w:val="2"/>
        </w:rPr>
      </w:pPr>
    </w:p>
    <w:p w:rsidR="00AF0D0E" w:rsidRPr="00A616E7" w:rsidRDefault="00AF0D0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Pr="00041A2C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10. Испытательно-тренировочное оборудование</w:t>
            </w: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Pr="00041A2C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32-101. Оборудование для климатических испытаний</w:t>
            </w: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F0D0E" w:rsidRDefault="00AF0D0E" w:rsidP="00AF0D0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F0D0E" w:rsidRPr="00041A2C" w:rsidTr="00DD5D2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Ц32-101-1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Термобарокамера массой 1,6 т</w:t>
            </w:r>
          </w:p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41A2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71,8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5,78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Ц32-101-2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Термобарокамера массой 2,2 т</w:t>
            </w:r>
          </w:p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41A2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8,79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Ц32-101-3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Камера тепла массой 0,19 т</w:t>
            </w:r>
          </w:p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41A2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30,3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Ц32-101-4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Камера тепла, влаги и грибообразования массой 0,65 т</w:t>
            </w:r>
          </w:p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41A2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49,4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3,47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Ц32-101-5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Камера холода, тепла и влаги массой 4,5 т</w:t>
            </w:r>
          </w:p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41A2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4,86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3,01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10,18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Ц32-101-6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Стенд электротермотренировки массой 1,35 т</w:t>
            </w:r>
          </w:p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41A2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1,97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Ц32-101-7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Камера микроклиматическая массой 1,1 т</w:t>
            </w:r>
          </w:p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41A2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86,4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7,17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Ц32-101-8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Камера тепла массой 0,76 т</w:t>
            </w:r>
          </w:p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41A2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51,7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041A2C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41A2C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41A2C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</w:tbl>
    <w:p w:rsidR="00AF0D0E" w:rsidRPr="00041A2C" w:rsidRDefault="00AF0D0E" w:rsidP="00AF0D0E">
      <w:pPr>
        <w:pStyle w:val="a5"/>
        <w:rPr>
          <w:rFonts w:ascii="Arial" w:hAnsi="Arial" w:cs="Arial"/>
          <w:b/>
          <w:sz w:val="2"/>
        </w:rPr>
      </w:pPr>
    </w:p>
    <w:p w:rsidR="00AF0D0E" w:rsidRPr="00A616E7" w:rsidRDefault="00AF0D0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Pr="00366A9B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32-102. Оборудование для механических испытаний</w:t>
            </w: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F0D0E" w:rsidRDefault="00AF0D0E" w:rsidP="00AF0D0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F0D0E" w:rsidRPr="00366A9B" w:rsidTr="00DD5D2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Ц32-102-1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вибрационная механическая массой 0,914 т</w:t>
            </w:r>
          </w:p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6A9B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53,8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4,05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Ц32-102-2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вибрационная массой 0,545 т</w:t>
            </w:r>
          </w:p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6A9B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5,31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Ц32-102-3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вибрационная электродинамическая массой 2,1 т</w:t>
            </w:r>
          </w:p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6A9B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98,8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5,78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Ц32-102-4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вибрационная электродинамическая массой 4,875 т</w:t>
            </w:r>
          </w:p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6A9B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5,19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3,23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17,65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Ц32-102-5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ударная массой 0,342 т</w:t>
            </w:r>
          </w:p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6A9B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42,6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3,01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Ц32-102-6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испытаний на воздействие линейных ускорений, масса 1,155 т</w:t>
            </w:r>
          </w:p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6A9B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61,8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10,11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9,44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4,55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Ц32-102-7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Стенд для испытания на воздействие линейных нагрузок, масса 0,65 т</w:t>
            </w:r>
          </w:p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6A9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366A9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366A9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366A9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</w:tbl>
    <w:p w:rsidR="00AF0D0E" w:rsidRPr="00366A9B" w:rsidRDefault="00AF0D0E" w:rsidP="00AF0D0E">
      <w:pPr>
        <w:pStyle w:val="a5"/>
        <w:rPr>
          <w:rFonts w:ascii="Arial" w:hAnsi="Arial" w:cs="Arial"/>
          <w:b/>
          <w:sz w:val="2"/>
        </w:rPr>
      </w:pPr>
    </w:p>
    <w:p w:rsidR="00AF0D0E" w:rsidRPr="00A616E7" w:rsidRDefault="00AF0D0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Pr="0095790D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32-103. Измерительное оборудование</w:t>
            </w: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F0D0E" w:rsidRDefault="00AF0D0E" w:rsidP="00AF0D0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F0D0E" w:rsidRPr="0095790D" w:rsidTr="00DD5D2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95790D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95790D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95790D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95790D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F0D0E" w:rsidRPr="0095790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790D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790D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790D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790D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F0D0E" w:rsidRPr="0095790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790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Ц32-103-1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измерения электрических параметров ЦЭЛТ-32, масса 0,54 т</w:t>
            </w:r>
          </w:p>
          <w:p w:rsidR="00AF0D0E" w:rsidRPr="0095790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790D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95790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790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790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95790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790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790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790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790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F0D0E" w:rsidRPr="0095790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790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790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790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790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41,5</w:t>
            </w:r>
          </w:p>
        </w:tc>
      </w:tr>
      <w:tr w:rsidR="00AF0D0E" w:rsidRPr="0095790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790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790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790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790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AF0D0E" w:rsidRPr="0095790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790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790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95790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790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790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790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790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AF0D0E" w:rsidRPr="0095790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790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790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790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790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  <w:tr w:rsidR="00AF0D0E" w:rsidRPr="0095790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790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790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790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790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AF0D0E" w:rsidRPr="0095790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790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790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95790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790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790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95790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790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790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95790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790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790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790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790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</w:tbl>
    <w:p w:rsidR="00AF0D0E" w:rsidRPr="0095790D" w:rsidRDefault="00AF0D0E" w:rsidP="00AF0D0E">
      <w:pPr>
        <w:pStyle w:val="a5"/>
        <w:rPr>
          <w:rFonts w:ascii="Arial" w:hAnsi="Arial" w:cs="Arial"/>
          <w:b/>
          <w:sz w:val="2"/>
        </w:rPr>
      </w:pPr>
    </w:p>
    <w:p w:rsidR="00AF0D0E" w:rsidRPr="00A616E7" w:rsidRDefault="00AF0D0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Pr="00855B11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32-104. Оборудование для контроля</w:t>
            </w: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F0D0E" w:rsidRDefault="00AF0D0E" w:rsidP="00AF0D0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F0D0E" w:rsidRPr="00855B11" w:rsidTr="00DD5D2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Ц32-104-1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визуального контроля качества проявления и качества поверхности полупроводниковых пластин, масса 0,12 т</w:t>
            </w:r>
          </w:p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5B1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29,2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Ц32-104-2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определения глубины залегания Р-П перехода, масса 0,29 т</w:t>
            </w:r>
          </w:p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5B1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3,01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Ц32-104-3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функционального контроля массой 0,195 т</w:t>
            </w:r>
          </w:p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5B1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29,2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Ц32-104-4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двухпозиционная для визуального контроля масок, масса 0,265 т</w:t>
            </w:r>
          </w:p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5B1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37,1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2,89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Ц32-104-5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контроля сферы маски, масса 0,412 т</w:t>
            </w:r>
          </w:p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5B1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41,5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Ц32-104-6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Система параметрического функционального контроля полупроводниковых ЗУ и БИС микропроцессоров, масса 0,89 т</w:t>
            </w:r>
          </w:p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5B11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58,4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3,59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Ц32-104-7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контроля прозрачности сферизованных масок ЦЭЛТ, масса 0,154 т</w:t>
            </w:r>
          </w:p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5B11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32,6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Ц32-104-8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Система контроля микроканальных пластин по структурным параметрам лазерная с управлением от ЭВМ, масса 0,95 т</w:t>
            </w:r>
          </w:p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5B11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49,4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Ц32-104-9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контроля параметров микроканальных пластин, масса 0,675 т</w:t>
            </w:r>
          </w:p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5B11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67,4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3,47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Ц32-104-10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контроля параметров катодолюминофоров, масса 0,99 т</w:t>
            </w:r>
          </w:p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5B11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56,1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4,05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855B11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855B11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855B11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</w:tbl>
    <w:p w:rsidR="00AF0D0E" w:rsidRPr="00855B11" w:rsidRDefault="00AF0D0E" w:rsidP="00AF0D0E">
      <w:pPr>
        <w:pStyle w:val="a5"/>
        <w:rPr>
          <w:rFonts w:ascii="Arial" w:hAnsi="Arial" w:cs="Arial"/>
          <w:b/>
          <w:sz w:val="2"/>
        </w:rPr>
      </w:pPr>
    </w:p>
    <w:p w:rsidR="00AF0D0E" w:rsidRPr="00A616E7" w:rsidRDefault="00AF0D0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Pr="00424F37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2. Оборудование предприятий промышленности средств связи</w:t>
            </w: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Pr="00424F37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Оборудование заготовительное</w:t>
            </w:r>
          </w:p>
        </w:tc>
      </w:tr>
      <w:tr w:rsidR="00AF0D0E" w:rsidRPr="00424F37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Pr="00424F37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F0D0E" w:rsidRPr="00424F37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Pr="00424F37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32-201. Оборудование для резки, скрутки, закатки, зачистки и обжига</w:t>
            </w:r>
          </w:p>
        </w:tc>
      </w:tr>
      <w:tr w:rsidR="00AF0D0E" w:rsidRPr="00424F37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F0D0E" w:rsidRPr="00424F37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F0D0E" w:rsidRDefault="00AF0D0E" w:rsidP="00AF0D0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F0D0E" w:rsidRPr="00424F37" w:rsidTr="00DD5D2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F0D0E" w:rsidRPr="00424F3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F0D0E" w:rsidRPr="00424F3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Ц32-201-1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для изготовления перемычек, масса 0,09 т</w:t>
            </w:r>
          </w:p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24F3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424F3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424F3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AF0D0E" w:rsidRPr="00424F3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6,76</w:t>
            </w:r>
          </w:p>
        </w:tc>
      </w:tr>
      <w:tr w:rsidR="00AF0D0E" w:rsidRPr="00424F3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AF0D0E" w:rsidRPr="00424F3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424F3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AF0D0E" w:rsidRPr="00424F3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AF0D0E" w:rsidRPr="00424F37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Ц32-201-2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для подготовки проводов, масса 1 т</w:t>
            </w:r>
          </w:p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24F3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424F3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424F3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AF0D0E" w:rsidRPr="00424F3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</w:t>
            </w:r>
          </w:p>
        </w:tc>
      </w:tr>
      <w:tr w:rsidR="00AF0D0E" w:rsidRPr="00424F3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AF0D0E" w:rsidRPr="00424F3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424F3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AF0D0E" w:rsidRPr="00424F3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AF0D0E" w:rsidRPr="00424F3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AF0D0E" w:rsidRPr="00424F37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Ц32-201-3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для подготовки монтажных проводов, масса 0,5 т</w:t>
            </w:r>
          </w:p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24F3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424F3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424F3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AF0D0E" w:rsidRPr="00424F3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</w:t>
            </w:r>
          </w:p>
        </w:tc>
      </w:tr>
      <w:tr w:rsidR="00AF0D0E" w:rsidRPr="00424F3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AF0D0E" w:rsidRPr="00424F3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424F3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AF0D0E" w:rsidRPr="00424F3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AF0D0E" w:rsidRPr="00424F37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Ц32-201-4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Полуавтомат комплексной обработки ленточных проводов, масса 0,25 т</w:t>
            </w:r>
          </w:p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24F3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424F3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424F3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AF0D0E" w:rsidRPr="00424F3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7,85</w:t>
            </w:r>
          </w:p>
        </w:tc>
      </w:tr>
      <w:tr w:rsidR="00AF0D0E" w:rsidRPr="00424F3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F0D0E" w:rsidRPr="00424F3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424F3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F0D0E" w:rsidRPr="00424F3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F0D0E" w:rsidRPr="00424F37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Ц32-201-5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Полуавтомат подготовки к монтажу ленточных проводов типа ПВП, масса 0,17 т</w:t>
            </w:r>
          </w:p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24F3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424F3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424F3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AF0D0E" w:rsidRPr="00424F3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6,76</w:t>
            </w:r>
          </w:p>
        </w:tc>
      </w:tr>
      <w:tr w:rsidR="00AF0D0E" w:rsidRPr="00424F3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F0D0E" w:rsidRPr="00424F3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424F3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F0D0E" w:rsidRPr="00424F3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F0D0E" w:rsidRPr="00424F37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Ц32-201-6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мерной резки ленточных проводов, масса 0,06 т</w:t>
            </w:r>
          </w:p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24F3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424F3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424F3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AF0D0E" w:rsidRPr="00424F3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6,76</w:t>
            </w:r>
          </w:p>
        </w:tc>
      </w:tr>
      <w:tr w:rsidR="00AF0D0E" w:rsidRPr="00424F3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AF0D0E" w:rsidRPr="00424F3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424F3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AF0D0E" w:rsidRPr="00424F3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24F3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24F3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</w:tbl>
    <w:p w:rsidR="00AF0D0E" w:rsidRPr="00424F37" w:rsidRDefault="00AF0D0E" w:rsidP="00AF0D0E">
      <w:pPr>
        <w:pStyle w:val="a5"/>
        <w:rPr>
          <w:rFonts w:ascii="Arial" w:hAnsi="Arial" w:cs="Arial"/>
          <w:b/>
          <w:sz w:val="2"/>
        </w:rPr>
      </w:pPr>
    </w:p>
    <w:p w:rsidR="00AF0D0E" w:rsidRPr="00A616E7" w:rsidRDefault="00AF0D0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Pr="00477DEA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32-202. Оборудование для намотки проводов</w:t>
            </w: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F0D0E" w:rsidRDefault="00AF0D0E" w:rsidP="00AF0D0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F0D0E" w:rsidRPr="00477DEA" w:rsidTr="00DD5D2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477DEA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477DEA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477DEA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477DEA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F0D0E" w:rsidRPr="00477DEA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DEA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DEA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DEA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DEA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F0D0E" w:rsidRPr="00477DEA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DEA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Ц32-202-1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намоточный массой 0,04 т</w:t>
            </w:r>
          </w:p>
          <w:p w:rsidR="00AF0D0E" w:rsidRPr="00477DEA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7DE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477DEA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DEA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DEA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477DEA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DEA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DEA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DEA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DEA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477DEA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DEA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DEA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DEA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DEA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5,67</w:t>
            </w:r>
          </w:p>
        </w:tc>
      </w:tr>
      <w:tr w:rsidR="00AF0D0E" w:rsidRPr="00477DEA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DEA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DEA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DEA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DEA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AF0D0E" w:rsidRPr="00477DEA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DEA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DEA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477DEA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DEA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DEA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DEA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DEA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AF0D0E" w:rsidRPr="00477DEA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DEA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Ц32-202-2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рядовой намотки, масса 0,07 т</w:t>
            </w:r>
          </w:p>
          <w:p w:rsidR="00AF0D0E" w:rsidRPr="00477DEA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7DE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477DEA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DEA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DEA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477DEA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DEA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DEA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DEA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DEA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477DEA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DEA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DEA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DEA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DEA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6,76</w:t>
            </w:r>
          </w:p>
        </w:tc>
      </w:tr>
      <w:tr w:rsidR="00AF0D0E" w:rsidRPr="00477DEA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DEA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DEA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DEA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DEA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AF0D0E" w:rsidRPr="00477DEA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DEA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DEA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477DEA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DEA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DEA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DEA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DEA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AF0D0E" w:rsidRPr="00477DEA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DEA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DEA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DEA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DEA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F0D0E" w:rsidRPr="00477DEA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DEA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Ц32-202-3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рядовой намотки, масса 0,13 т</w:t>
            </w:r>
          </w:p>
          <w:p w:rsidR="00AF0D0E" w:rsidRPr="00477DEA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7DE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477DEA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DEA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DEA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477DEA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DEA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DEA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DEA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DEA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477DEA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DEA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DEA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DEA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DEA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7,85</w:t>
            </w:r>
          </w:p>
        </w:tc>
      </w:tr>
      <w:tr w:rsidR="00AF0D0E" w:rsidRPr="00477DEA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DEA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DEA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DEA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DEA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F0D0E" w:rsidRPr="00477DEA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DEA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DEA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477DEA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DEA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DEA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DEA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DEA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F0D0E" w:rsidRPr="00477DEA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DEA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DEA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DEA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DEA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AF0D0E" w:rsidRPr="00477DEA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DEA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477DEA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DEA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477DEA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</w:tbl>
    <w:p w:rsidR="00AF0D0E" w:rsidRPr="00477DEA" w:rsidRDefault="00AF0D0E" w:rsidP="00AF0D0E">
      <w:pPr>
        <w:pStyle w:val="a5"/>
        <w:rPr>
          <w:rFonts w:ascii="Arial" w:hAnsi="Arial" w:cs="Arial"/>
          <w:b/>
          <w:sz w:val="2"/>
        </w:rPr>
      </w:pPr>
    </w:p>
    <w:p w:rsidR="00AF0D0E" w:rsidRPr="00A616E7" w:rsidRDefault="00AF0D0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Pr="0019643D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32-203. Оборудование для пропитки и сушки моточных изделий</w:t>
            </w: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F0D0E" w:rsidRDefault="00AF0D0E" w:rsidP="00AF0D0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F0D0E" w:rsidRPr="0019643D" w:rsidTr="00DD5D2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F0D0E" w:rsidRPr="0019643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F0D0E" w:rsidRPr="0019643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Ц32-203-1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Смеситель для приготовления эпоксидных компаундов, масса 0,84 т</w:t>
            </w:r>
          </w:p>
          <w:p w:rsidR="00AF0D0E" w:rsidRPr="0019643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643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19643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19643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19643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24,7</w:t>
            </w:r>
          </w:p>
        </w:tc>
      </w:tr>
      <w:tr w:rsidR="00AF0D0E" w:rsidRPr="0019643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AF0D0E" w:rsidRPr="0019643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19643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AF0D0E" w:rsidRPr="0019643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AF0D0E" w:rsidRPr="0019643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AF0D0E" w:rsidRPr="0019643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19643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19643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19643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AF0D0E" w:rsidRPr="0019643D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Ц32-203-2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пропитки, масса 2,3 т</w:t>
            </w:r>
          </w:p>
          <w:p w:rsidR="00AF0D0E" w:rsidRPr="0019643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643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19643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19643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19643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39,3</w:t>
            </w:r>
          </w:p>
        </w:tc>
      </w:tr>
      <w:tr w:rsidR="00AF0D0E" w:rsidRPr="0019643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3,17</w:t>
            </w:r>
          </w:p>
        </w:tc>
      </w:tr>
      <w:tr w:rsidR="00AF0D0E" w:rsidRPr="0019643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19643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1,84</w:t>
            </w:r>
          </w:p>
        </w:tc>
      </w:tr>
      <w:tr w:rsidR="00AF0D0E" w:rsidRPr="0019643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AF0D0E" w:rsidRPr="0019643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AF0D0E" w:rsidRPr="0019643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19643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19643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19643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AF0D0E" w:rsidRPr="0019643D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Ц32-203-3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заливки радиоизделий в вакууме, масса 0,95 т</w:t>
            </w:r>
          </w:p>
          <w:p w:rsidR="00AF0D0E" w:rsidRPr="0019643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643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19643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19643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19643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21,4</w:t>
            </w:r>
          </w:p>
        </w:tc>
      </w:tr>
      <w:tr w:rsidR="00AF0D0E" w:rsidRPr="0019643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AF0D0E" w:rsidRPr="0019643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19643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AF0D0E" w:rsidRPr="0019643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AF0D0E" w:rsidRPr="0019643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AF0D0E" w:rsidRPr="0019643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19643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19643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19643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19643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19643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</w:tbl>
    <w:p w:rsidR="00AF0D0E" w:rsidRPr="0019643D" w:rsidRDefault="00AF0D0E" w:rsidP="00AF0D0E">
      <w:pPr>
        <w:pStyle w:val="a5"/>
        <w:rPr>
          <w:rFonts w:ascii="Arial" w:hAnsi="Arial" w:cs="Arial"/>
          <w:b/>
          <w:sz w:val="2"/>
        </w:rPr>
      </w:pPr>
    </w:p>
    <w:p w:rsidR="00AF0D0E" w:rsidRPr="00A616E7" w:rsidRDefault="00AF0D0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Pr="00F5090B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32-204. Оборудование для пайки и лужения печатных плат и радиоэлементов</w:t>
            </w: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F0D0E" w:rsidRDefault="00AF0D0E" w:rsidP="00AF0D0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F0D0E" w:rsidRPr="00F5090B" w:rsidTr="00DD5D2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F0D0E" w:rsidRPr="00F5090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F0D0E" w:rsidRPr="00F5090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Ц32-204-1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пайки интегральных схем на МПП, масса 0,35 т</w:t>
            </w:r>
          </w:p>
          <w:p w:rsidR="00AF0D0E" w:rsidRPr="00F5090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5090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F5090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5090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5090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F5090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5090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5090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F5090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5090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5090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</w:t>
            </w:r>
          </w:p>
        </w:tc>
      </w:tr>
      <w:tr w:rsidR="00AF0D0E" w:rsidRPr="00F5090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5090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5090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AF0D0E" w:rsidRPr="00F5090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5090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F5090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5090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5090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AF0D0E" w:rsidRPr="00F5090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5090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5090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F0D0E" w:rsidRPr="00F5090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5090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5090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F0D0E" w:rsidRPr="00F5090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5090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5090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AF0D0E" w:rsidRPr="00F5090B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Ц32-204-2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пайки малогабаритная, масса 0,35 т</w:t>
            </w:r>
          </w:p>
          <w:p w:rsidR="00AF0D0E" w:rsidRPr="00F5090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5090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F5090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5090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5090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F5090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5090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5090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F5090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5090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5090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8,94</w:t>
            </w:r>
          </w:p>
        </w:tc>
      </w:tr>
      <w:tr w:rsidR="00AF0D0E" w:rsidRPr="00F5090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5090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5090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AF0D0E" w:rsidRPr="00F5090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5090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F5090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5090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5090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AF0D0E" w:rsidRPr="00F5090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5090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5090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AF0D0E" w:rsidRPr="00F5090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5090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5090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AF0D0E" w:rsidRPr="00F5090B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Ц32-204-3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пайки, масса 0,26 т</w:t>
            </w:r>
          </w:p>
          <w:p w:rsidR="00AF0D0E" w:rsidRPr="00F5090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5090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F5090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5090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5090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F5090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5090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5090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F5090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5090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5090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7,85</w:t>
            </w:r>
          </w:p>
        </w:tc>
      </w:tr>
      <w:tr w:rsidR="00AF0D0E" w:rsidRPr="00F5090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5090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5090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F0D0E" w:rsidRPr="00F5090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5090B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F5090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5090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5090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F0D0E" w:rsidRPr="00F5090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5090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5090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F0D0E" w:rsidRPr="00F5090B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5090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F5090B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F5090B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</w:tbl>
    <w:p w:rsidR="00AF0D0E" w:rsidRPr="00F5090B" w:rsidRDefault="00AF0D0E" w:rsidP="00AF0D0E">
      <w:pPr>
        <w:pStyle w:val="a5"/>
        <w:rPr>
          <w:rFonts w:ascii="Arial" w:hAnsi="Arial" w:cs="Arial"/>
          <w:b/>
          <w:sz w:val="2"/>
        </w:rPr>
      </w:pPr>
    </w:p>
    <w:p w:rsidR="00AF0D0E" w:rsidRPr="00A616E7" w:rsidRDefault="00AF0D0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Pr="00B54547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Оборудование для изготовления печатных плат</w:t>
            </w: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Pr="00B54547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32-215. Оборудование для механической обработки печатных плат</w:t>
            </w: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F0D0E" w:rsidRDefault="00AF0D0E" w:rsidP="00AF0D0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F0D0E" w:rsidRPr="00B54547" w:rsidTr="00DD5D2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Ножницы гильотинные, масса 0,8 т</w:t>
            </w:r>
          </w:p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454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Ц32-215-2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раскроя листового материала, масса 2,45 т</w:t>
            </w:r>
          </w:p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454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29,2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2,06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Ц32-215-3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сверления и штифтовки пакетов печатных плат, масса 0,43 т</w:t>
            </w:r>
          </w:p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454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Ц32-215-4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полуавтоматический с нижним шпинделем, масса 0,92 т</w:t>
            </w:r>
          </w:p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454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Ц32-215-5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Модуль гибкий производственный ГПМ для сверления, масса 5 т</w:t>
            </w:r>
          </w:p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454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31,4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5,11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3,19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Ц32-215-6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фрезерный 2-х шпиндельный с ЧПУ, масса 4 т</w:t>
            </w:r>
          </w:p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454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49,4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4,44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2,74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Ц32-215-7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механизированной зачистки, масса 0,5 т</w:t>
            </w:r>
          </w:p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454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Ц32-215-8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гидроабразивной обработки, масса 0,9 т</w:t>
            </w:r>
          </w:p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454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Ц32-215-9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гидроабразивной зачистки, масса 1,5 т</w:t>
            </w:r>
          </w:p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454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21,4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Ц32-215-10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автоматическая изготовления заготовок, масса 3 т</w:t>
            </w:r>
          </w:p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454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44,9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AF0D0E" w:rsidRPr="00B5454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B5454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B5454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</w:tbl>
    <w:p w:rsidR="00AF0D0E" w:rsidRPr="00B54547" w:rsidRDefault="00AF0D0E" w:rsidP="00AF0D0E">
      <w:pPr>
        <w:pStyle w:val="a5"/>
        <w:rPr>
          <w:rFonts w:ascii="Arial" w:hAnsi="Arial" w:cs="Arial"/>
          <w:b/>
          <w:sz w:val="2"/>
        </w:rPr>
      </w:pPr>
    </w:p>
    <w:p w:rsidR="00AF0D0E" w:rsidRPr="00A616E7" w:rsidRDefault="00AF0D0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Pr="00954138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32-216. Оборудование для нанесения и получения рисунка схемы на местах</w:t>
            </w: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F0D0E" w:rsidRDefault="00AF0D0E" w:rsidP="00AF0D0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F0D0E" w:rsidRPr="00954138" w:rsidTr="00DD5D2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нанесения фоторезиста, масса 0,09 т</w:t>
            </w:r>
          </w:p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413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6,76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Ц32-216-2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экспонирования, масса 0,46 т</w:t>
            </w:r>
          </w:p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413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Ц32-216-3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экспонирования, масса 0,65 т</w:t>
            </w:r>
          </w:p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413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Ц32-216-4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экспонирования сетчатых трафаретов, масса 0,6 т</w:t>
            </w:r>
          </w:p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413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Ц32-216-5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проявления трафаретных форм, масса 0,35 т</w:t>
            </w:r>
          </w:p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413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9,05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М031893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Ц32-216-6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проявления СПФ, масса 2,65 т</w:t>
            </w:r>
          </w:p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413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50,6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2,12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Ц32-216-7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проявления СПФ, масса 3,65 т</w:t>
            </w:r>
          </w:p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413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60,6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3,09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Ц32-216-8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ультрафиолетового отверждения, масса 1,05 т</w:t>
            </w:r>
          </w:p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413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4,14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2,16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1,61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Ц32-216-9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снятия фоторезиста, масса 1,6 т</w:t>
            </w:r>
          </w:p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413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Ц32-216-10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снятия фоторезиста, масса 3 т</w:t>
            </w:r>
          </w:p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413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52,8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2,06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Ц32-216-11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снятия СПФ, масса 3,43 т</w:t>
            </w:r>
          </w:p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413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52,8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3,87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2,37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954138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54138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54138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</w:tbl>
    <w:p w:rsidR="00AF0D0E" w:rsidRPr="00954138" w:rsidRDefault="00AF0D0E" w:rsidP="00AF0D0E">
      <w:pPr>
        <w:pStyle w:val="a5"/>
        <w:rPr>
          <w:rFonts w:ascii="Arial" w:hAnsi="Arial" w:cs="Arial"/>
          <w:b/>
          <w:sz w:val="2"/>
        </w:rPr>
      </w:pPr>
    </w:p>
    <w:p w:rsidR="00AF0D0E" w:rsidRPr="00A616E7" w:rsidRDefault="00AF0D0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Pr="000660CD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32-217. Оборудование для изготовления многослойных печатных плат</w:t>
            </w: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F0D0E" w:rsidRDefault="00AF0D0E" w:rsidP="00AF0D0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F0D0E" w:rsidRPr="000660CD" w:rsidTr="00DD5D2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оборудования для травления и снятия краски, масса 3,5 т</w:t>
            </w:r>
          </w:p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660C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78,6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3,96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Ц32-217-2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механической подготовки поверхности заготовок, масса 1,2 т</w:t>
            </w:r>
          </w:p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660C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Ц32-217-3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конвейерная ультразвуковая промывки ПП, масса 1 т</w:t>
            </w:r>
          </w:p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660C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Ц32-217-4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отмывки печатных плат деионизированной водой, масса 1,53 т</w:t>
            </w:r>
          </w:p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660C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38,2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2,74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Ц32-217-5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химической подготовки, масса 2,11 т</w:t>
            </w:r>
          </w:p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660C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40,4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2,93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0660C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0660C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0660C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</w:tbl>
    <w:p w:rsidR="00AF0D0E" w:rsidRPr="000660CD" w:rsidRDefault="00AF0D0E" w:rsidP="00AF0D0E">
      <w:pPr>
        <w:pStyle w:val="a5"/>
        <w:rPr>
          <w:rFonts w:ascii="Arial" w:hAnsi="Arial" w:cs="Arial"/>
          <w:b/>
          <w:sz w:val="2"/>
        </w:rPr>
      </w:pPr>
    </w:p>
    <w:p w:rsidR="00AF0D0E" w:rsidRPr="00A616E7" w:rsidRDefault="00AF0D0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Pr="009C3BDD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Оборудование для изготовления магнитопроводов и волноводов</w:t>
            </w: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Pr="009C3BDD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32-231. Оборудование для изготовления магнитопроводов</w:t>
            </w: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F0D0E" w:rsidRDefault="00AF0D0E" w:rsidP="00AF0D0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F0D0E" w:rsidRPr="009C3BDD" w:rsidTr="00DD5D2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F0D0E" w:rsidRPr="009C3BD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F0D0E" w:rsidRPr="009C3BD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навивки магнитопроводов из лент железоникелевых сплавов, масса 0,65 т</w:t>
            </w:r>
          </w:p>
          <w:p w:rsidR="00AF0D0E" w:rsidRPr="009C3BD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3B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9C3BD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9C3BD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F0D0E" w:rsidRPr="009C3BD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</w:t>
            </w:r>
          </w:p>
        </w:tc>
      </w:tr>
      <w:tr w:rsidR="00AF0D0E" w:rsidRPr="009C3BD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AF0D0E" w:rsidRPr="009C3BD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9C3BD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AF0D0E" w:rsidRPr="009C3BD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AF0D0E" w:rsidRPr="009C3BD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AF0D0E" w:rsidRPr="009C3BDD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Ц32-231-2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Полуавтомат для навивки ленточных сердечников, масса 0,115 т</w:t>
            </w:r>
          </w:p>
          <w:p w:rsidR="00AF0D0E" w:rsidRPr="009C3BD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3B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9C3BD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9C3BD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9C3BD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6,76</w:t>
            </w:r>
          </w:p>
        </w:tc>
      </w:tr>
      <w:tr w:rsidR="00AF0D0E" w:rsidRPr="009C3BD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F0D0E" w:rsidRPr="009C3BD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9C3BD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F0D0E" w:rsidRPr="009C3BD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AF0D0E" w:rsidRPr="009C3BD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F0D0E" w:rsidRPr="009C3BDD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Ц32-231-3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намотки сердечников тороидальных трансформаторов, масса 0,2 т</w:t>
            </w:r>
          </w:p>
          <w:p w:rsidR="00AF0D0E" w:rsidRPr="009C3BD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3B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9C3BD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9C3BD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9C3BD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7,85</w:t>
            </w:r>
          </w:p>
        </w:tc>
      </w:tr>
      <w:tr w:rsidR="00AF0D0E" w:rsidRPr="009C3BD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F0D0E" w:rsidRPr="009C3BD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9C3BD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F0D0E" w:rsidRPr="009C3BD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F0D0E" w:rsidRPr="009C3BDD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Ц32-231-4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электрофорезная с электродинамическим натяжением ленты, масса 0,43 т</w:t>
            </w:r>
          </w:p>
          <w:p w:rsidR="00AF0D0E" w:rsidRPr="009C3BD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3B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9C3BD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9C3BD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9C3BD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</w:t>
            </w:r>
          </w:p>
        </w:tc>
      </w:tr>
      <w:tr w:rsidR="00AF0D0E" w:rsidRPr="009C3BD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AF0D0E" w:rsidRPr="009C3BD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9C3BD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AF0D0E" w:rsidRPr="009C3BD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AF0D0E" w:rsidRPr="009C3BD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AF0D0E" w:rsidRPr="009C3BDD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C3BDD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C3BDD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</w:tbl>
    <w:p w:rsidR="00AF0D0E" w:rsidRPr="009C3BDD" w:rsidRDefault="00AF0D0E" w:rsidP="00AF0D0E">
      <w:pPr>
        <w:pStyle w:val="a5"/>
        <w:rPr>
          <w:rFonts w:ascii="Arial" w:hAnsi="Arial" w:cs="Arial"/>
          <w:b/>
          <w:sz w:val="2"/>
        </w:rPr>
      </w:pPr>
    </w:p>
    <w:p w:rsidR="00AF0D0E" w:rsidRPr="00A616E7" w:rsidRDefault="00AF0D0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Pr="002A4FF2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4. Оборудование для сортировки, контроля, сборки, тренировки, механических и климатических испытаний</w:t>
            </w: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Pr="002A4FF2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32-240. Оборудование для разбраковки и проверки</w:t>
            </w: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F0D0E" w:rsidRDefault="00AF0D0E" w:rsidP="00AF0D0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F0D0E" w:rsidRPr="002A4FF2" w:rsidTr="00DD5D2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2A4FF2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2A4FF2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2A4FF2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2A4FF2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F0D0E" w:rsidRPr="002A4FF2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2A4FF2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2A4FF2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2A4FF2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2A4FF2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F0D0E" w:rsidRPr="002A4FF2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2A4FF2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Ц32-240-1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Автоматический пост контроля транзисторов и радиоэлементов, масса 0,18 т</w:t>
            </w:r>
          </w:p>
          <w:p w:rsidR="00AF0D0E" w:rsidRPr="002A4FF2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4FF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2A4FF2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2A4FF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2A4FF2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2A4FF2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2A4FF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2A4FF2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2A4FF2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2A4FF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2A4FF2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2A4FF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2A4FF2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2A4FF2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2A4FF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7,85</w:t>
            </w:r>
          </w:p>
        </w:tc>
      </w:tr>
      <w:tr w:rsidR="00AF0D0E" w:rsidRPr="002A4FF2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2A4FF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2A4FF2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2A4FF2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2A4FF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F0D0E" w:rsidRPr="002A4FF2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2A4FF2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2A4FF2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2A4FF2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2A4FF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2A4FF2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2A4FF2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2A4FF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F0D0E" w:rsidRPr="002A4FF2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2A4FF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2A4FF2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2A4FF2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2A4FF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AF0D0E" w:rsidRPr="002A4FF2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2A4FF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2A4FF2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2A4FF2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2A4FF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F0D0E" w:rsidRPr="002A4FF2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2A4FF2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Ц32-240-2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пробойная испытательная, масса 0,06 т</w:t>
            </w:r>
          </w:p>
          <w:p w:rsidR="00AF0D0E" w:rsidRPr="002A4FF2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4FF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2A4FF2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2A4FF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2A4FF2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2A4FF2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2A4FF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2A4FF2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2A4FF2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2A4FF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2A4FF2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2A4FF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2A4FF2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2A4FF2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2A4FF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6,76</w:t>
            </w:r>
          </w:p>
        </w:tc>
      </w:tr>
      <w:tr w:rsidR="00AF0D0E" w:rsidRPr="002A4FF2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2A4FF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2A4FF2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2A4FF2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2A4FF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AF0D0E" w:rsidRPr="002A4FF2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2A4FF2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2A4FF2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2A4FF2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2A4FF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2A4FF2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2A4FF2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2A4FF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AF0D0E" w:rsidRPr="002A4FF2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2A4FF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2A4FF2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2A4FF2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2A4FF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F0D0E" w:rsidRPr="002A4FF2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2A4FF2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Ц32-240-3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Высоковольтная испытательная установка, масса 0,04 т</w:t>
            </w:r>
          </w:p>
          <w:p w:rsidR="00AF0D0E" w:rsidRPr="002A4FF2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4FF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2A4FF2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2A4FF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2A4FF2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2A4FF2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2A4FF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2A4FF2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2A4FF2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2A4FF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2A4FF2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2A4FF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2A4FF2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2A4FF2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2A4FF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5,67</w:t>
            </w:r>
          </w:p>
        </w:tc>
      </w:tr>
      <w:tr w:rsidR="00AF0D0E" w:rsidRPr="002A4FF2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2A4FF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2A4FF2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2A4FF2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2A4FF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AF0D0E" w:rsidRPr="002A4FF2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2A4FF2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2A4FF2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2A4FF2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2A4FF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2A4FF2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2A4FF2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2A4FF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</w:tbl>
    <w:p w:rsidR="00AF0D0E" w:rsidRPr="002A4FF2" w:rsidRDefault="00AF0D0E" w:rsidP="00AF0D0E">
      <w:pPr>
        <w:pStyle w:val="a5"/>
        <w:rPr>
          <w:rFonts w:ascii="Arial" w:hAnsi="Arial" w:cs="Arial"/>
          <w:b/>
          <w:sz w:val="2"/>
        </w:rPr>
      </w:pPr>
    </w:p>
    <w:p w:rsidR="00AF0D0E" w:rsidRPr="00A616E7" w:rsidRDefault="00AF0D0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Pr="009A70A7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32-241. Оборудование для установки и сборки радиоэлементов</w:t>
            </w: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F0D0E" w:rsidRDefault="00AF0D0E" w:rsidP="00AF0D0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F0D0E" w:rsidRPr="009A70A7" w:rsidTr="00DD5D2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Ц32-241-1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подготовки радиоэлементов, масса 0,12 т</w:t>
            </w:r>
          </w:p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A70A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6,76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Ц32-241-2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Полуавтомат обработки выводов радиоэлементов, масса 0,22 т</w:t>
            </w:r>
          </w:p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A70A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7,85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Ц32-241-3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Полуавтомат установки радиоэлементов, масса 0,8 т</w:t>
            </w:r>
          </w:p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A70A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Ц32-241-4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установки радиоэлементов с осевыми выводами, масса 1,2 т</w:t>
            </w:r>
          </w:p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A70A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Ц32-241-5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вклеивания в ленту радиоэлементов, масса 0,35 т</w:t>
            </w:r>
          </w:p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A70A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Ц32-241-6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установки микросхем на печатные платы, масса 1,0 т</w:t>
            </w:r>
          </w:p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A70A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Ц32-241-7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установки транзисторов, масса 0,9 т</w:t>
            </w:r>
          </w:p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A70A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Ц32-241-8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сборки и пайки микросхем, масса 0,65 т</w:t>
            </w:r>
          </w:p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A70A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AF0D0E" w:rsidRPr="009A70A7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9A70A7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9A70A7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</w:tbl>
    <w:p w:rsidR="00AF0D0E" w:rsidRPr="009A70A7" w:rsidRDefault="00AF0D0E" w:rsidP="00AF0D0E">
      <w:pPr>
        <w:pStyle w:val="a5"/>
        <w:rPr>
          <w:rFonts w:ascii="Arial" w:hAnsi="Arial" w:cs="Arial"/>
          <w:b/>
          <w:sz w:val="2"/>
        </w:rPr>
      </w:pPr>
    </w:p>
    <w:p w:rsidR="00AF0D0E" w:rsidRPr="00A616E7" w:rsidRDefault="00AF0D0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Pr="00A04A23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32-242. Оборудование контрольно-испытательное и тренировочное</w:t>
            </w: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F0D0E" w:rsidRDefault="00AF0D0E" w:rsidP="00AF0D0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F0D0E" w:rsidRPr="00A04A23" w:rsidTr="00DD5D2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Ц32-242-1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Стенд вибрационный механический массой 0,11 т</w:t>
            </w:r>
          </w:p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4A2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Ц32-242-2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вибрационная электродинамическая массой 4,61 т</w:t>
            </w:r>
          </w:p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4A2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44,9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5,49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Ц32-242-3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ударная массой 0,3 т</w:t>
            </w:r>
          </w:p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4A2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Ц32-242-4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Копер ударный массой 5 т</w:t>
            </w:r>
          </w:p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4A2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52,8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5,13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Ц32-242-5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Центрифуга, стенд центробежных перегрузок, масса 4,8 т</w:t>
            </w:r>
          </w:p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4A2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57,2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5,09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1,97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Ц32-242-6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Стенд имитации транспортирования, масса 1,4 т</w:t>
            </w:r>
          </w:p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4A2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28,1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2,12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Ц32-242-7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Камера тепла и холода, масса 1,6 т</w:t>
            </w:r>
          </w:p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4A2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Ц32-242-8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Камера тепла и влаги, масса 0,63 т</w:t>
            </w:r>
          </w:p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4A2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Ц32-242-9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Термобарокамера, масса 1,6 т</w:t>
            </w:r>
          </w:p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4A2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AF0D0E" w:rsidRPr="00A04A23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A04A23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A04A23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</w:tbl>
    <w:p w:rsidR="00AF0D0E" w:rsidRPr="00A04A23" w:rsidRDefault="00AF0D0E" w:rsidP="00AF0D0E">
      <w:pPr>
        <w:pStyle w:val="a5"/>
        <w:rPr>
          <w:rFonts w:ascii="Arial" w:hAnsi="Arial" w:cs="Arial"/>
          <w:b/>
          <w:sz w:val="2"/>
        </w:rPr>
      </w:pPr>
    </w:p>
    <w:p w:rsidR="00AF0D0E" w:rsidRPr="00A616E7" w:rsidRDefault="00AF0D0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Pr="00DD6C92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32-243. Оборудование для контроля печатных плат и электрических параметров телевизоров и радиоприемников</w:t>
            </w: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F0D0E" w:rsidTr="00DD5D2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F0D0E" w:rsidRDefault="00AF0D0E" w:rsidP="00DD5D2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F0D0E" w:rsidRDefault="00AF0D0E" w:rsidP="00AF0D0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F0D0E" w:rsidRPr="00DD6C92" w:rsidTr="00DD5D2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DD6C92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DD6C92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DD6C92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0D0E" w:rsidRPr="00DD6C92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F0D0E" w:rsidRPr="00DD6C92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DD6C92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DD6C92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DD6C92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DD6C92" w:rsidRDefault="00AF0D0E" w:rsidP="00DD5D2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F0D0E" w:rsidRPr="00DD6C92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DD6C92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Ц32-243-1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Стенд для контроля кабелей и плат, масса 0,31 т</w:t>
            </w:r>
          </w:p>
          <w:p w:rsidR="00AF0D0E" w:rsidRPr="00DD6C92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D6C9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DD6C92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DD6C9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DD6C92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DD6C92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DD6C9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DD6C92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DD6C92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DD6C9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DD6C92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DD6C9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DD6C92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DD6C92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DD6C9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</w:t>
            </w:r>
          </w:p>
        </w:tc>
      </w:tr>
      <w:tr w:rsidR="00AF0D0E" w:rsidRPr="00DD6C92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DD6C9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DD6C92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DD6C92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DD6C9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AF0D0E" w:rsidRPr="00DD6C92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DD6C92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DD6C92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DD6C92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DD6C9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DD6C92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DD6C92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DD6C9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AF0D0E" w:rsidRPr="00DD6C92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DD6C9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DD6C92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DD6C92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DD6C9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F0D0E" w:rsidRPr="00DD6C92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DD6C9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DD6C92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DD6C92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DD6C9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AF0D0E" w:rsidRPr="00DD6C92" w:rsidTr="00DD5D2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DD6C92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Ц32-243-2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F0D0E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Контрольно-испытательная телевизионная установка, масса 0,8 т</w:t>
            </w:r>
          </w:p>
          <w:p w:rsidR="00AF0D0E" w:rsidRPr="00DD6C92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D6C9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F0D0E" w:rsidRPr="00DD6C92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DD6C9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DD6C92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F0D0E" w:rsidRPr="00DD6C92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DD6C9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DD6C92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DD6C92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DD6C9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F0D0E" w:rsidRPr="00DD6C92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DD6C9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DD6C92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DD6C92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DD6C9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AF0D0E" w:rsidRPr="00DD6C92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DD6C9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DD6C92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DD6C92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DD6C9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AF0D0E" w:rsidRPr="00DD6C92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DD6C92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DD6C92" w:rsidRDefault="00AF0D0E" w:rsidP="00DD5D2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F0D0E" w:rsidRPr="00DD6C92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DD6C9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DD6C92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DD6C92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DD6C9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AF0D0E" w:rsidRPr="00DD6C92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DD6C9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DD6C92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DD6C92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DD6C9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AF0D0E" w:rsidRPr="00DD6C92" w:rsidTr="00DD5D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DD6C9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0D0E" w:rsidRPr="00DD6C92" w:rsidRDefault="00AF0D0E" w:rsidP="00DD5D2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DD6C92" w:rsidRDefault="00AF0D0E" w:rsidP="00DD5D2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D0E" w:rsidRPr="00DD6C92" w:rsidRDefault="00AF0D0E" w:rsidP="00DD5D2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</w:tbl>
    <w:p w:rsidR="00AF0D0E" w:rsidRPr="00DD6C92" w:rsidRDefault="00AF0D0E" w:rsidP="00AF0D0E">
      <w:pPr>
        <w:pStyle w:val="a5"/>
        <w:rPr>
          <w:rFonts w:ascii="Arial" w:hAnsi="Arial" w:cs="Arial"/>
          <w:b/>
          <w:sz w:val="2"/>
        </w:rPr>
      </w:pPr>
    </w:p>
    <w:p w:rsidR="00135B66" w:rsidRPr="00A616E7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A616E7" w:rsidSect="00A616E7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16E7" w:rsidRDefault="00A616E7" w:rsidP="00A616E7">
      <w:r>
        <w:separator/>
      </w:r>
    </w:p>
  </w:endnote>
  <w:endnote w:type="continuationSeparator" w:id="0">
    <w:p w:rsidR="00A616E7" w:rsidRDefault="00A616E7" w:rsidP="00A616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16E7" w:rsidRDefault="00A616E7" w:rsidP="00293637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4</w:t>
    </w:r>
    <w:r>
      <w:rPr>
        <w:rStyle w:val="a4"/>
      </w:rPr>
      <w:fldChar w:fldCharType="end"/>
    </w:r>
  </w:p>
  <w:p w:rsidR="00A616E7" w:rsidRDefault="00A616E7" w:rsidP="00A616E7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16E7" w:rsidRDefault="00A616E7" w:rsidP="00293637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4</w:t>
    </w:r>
    <w:r>
      <w:rPr>
        <w:rStyle w:val="a4"/>
      </w:rPr>
      <w:fldChar w:fldCharType="end"/>
    </w:r>
  </w:p>
  <w:p w:rsidR="00A616E7" w:rsidRDefault="00A616E7" w:rsidP="00A616E7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16E7" w:rsidRDefault="00A616E7" w:rsidP="00A616E7">
      <w:r>
        <w:separator/>
      </w:r>
    </w:p>
  </w:footnote>
  <w:footnote w:type="continuationSeparator" w:id="0">
    <w:p w:rsidR="00A616E7" w:rsidRDefault="00A616E7" w:rsidP="00A616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16E7" w:rsidRDefault="00A616E7" w:rsidP="00A616E7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8.03.232-2026</w:t>
    </w:r>
  </w:p>
  <w:p w:rsidR="00A616E7" w:rsidRPr="00A616E7" w:rsidRDefault="00A616E7" w:rsidP="00A616E7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16E7" w:rsidRDefault="00A616E7" w:rsidP="00A616E7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8.03.232-2026</w:t>
    </w:r>
  </w:p>
  <w:p w:rsidR="00A616E7" w:rsidRPr="00A616E7" w:rsidRDefault="00A616E7" w:rsidP="00A616E7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16E7"/>
    <w:rsid w:val="00071661"/>
    <w:rsid w:val="00135B66"/>
    <w:rsid w:val="0040791D"/>
    <w:rsid w:val="004A7AAA"/>
    <w:rsid w:val="00637FA0"/>
    <w:rsid w:val="006B207E"/>
    <w:rsid w:val="009D1DBB"/>
    <w:rsid w:val="00A616E7"/>
    <w:rsid w:val="00AF0D0E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0379D5C-731E-43D3-B102-6D8C1DB70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link w:val="a6"/>
    <w:rsid w:val="0040791D"/>
    <w:pPr>
      <w:tabs>
        <w:tab w:val="center" w:pos="4677"/>
        <w:tab w:val="right" w:pos="9355"/>
      </w:tabs>
    </w:pPr>
    <w:rPr>
      <w:sz w:val="20"/>
    </w:rPr>
  </w:style>
  <w:style w:type="character" w:customStyle="1" w:styleId="a6">
    <w:name w:val="Нижний колонтитул Знак"/>
    <w:link w:val="a5"/>
    <w:rsid w:val="00AF0D0E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62</Pages>
  <Words>16450</Words>
  <Characters>93767</Characters>
  <Application>Microsoft Office Word</Application>
  <DocSecurity>0</DocSecurity>
  <Lines>781</Lines>
  <Paragraphs>219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109998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Кукса Ольга Михайловна</dc:creator>
  <cp:keywords/>
  <dc:description/>
  <cp:lastModifiedBy>Кукса Ольга Михайловна</cp:lastModifiedBy>
  <cp:revision>2</cp:revision>
  <cp:lastPrinted>1899-12-31T21:00:00Z</cp:lastPrinted>
  <dcterms:created xsi:type="dcterms:W3CDTF">2025-10-09T09:41:00Z</dcterms:created>
  <dcterms:modified xsi:type="dcterms:W3CDTF">2025-10-09T09:41:00Z</dcterms:modified>
</cp:coreProperties>
</file>