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P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Оборудование кинопредприятий</w:t>
            </w:r>
          </w:p>
        </w:tc>
      </w:tr>
      <w:tr w:rsid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P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Кинотехнологическое оборудование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P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78BB" w:rsidRP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P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31-1. Устройства распределительные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D978BB" w:rsidRPr="00D978BB" w:rsidTr="00D978BB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D978BB" w:rsidRDefault="00D978BB" w:rsidP="00D978BB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D978BB" w:rsidRDefault="00D978BB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D978BB" w:rsidRPr="00D978BB" w:rsidTr="00D978BB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распределительное типа РУК 2-1</w:t>
            </w:r>
          </w:p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8B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78BB" w:rsidRPr="00D978BB" w:rsidTr="007D119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16,5</w:t>
            </w:r>
          </w:p>
        </w:tc>
      </w:tr>
      <w:tr w:rsidR="00D978BB" w:rsidRPr="00D978BB" w:rsidTr="0015706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78BB" w:rsidRPr="00D978BB" w:rsidTr="00AD3CE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78BB" w:rsidRPr="00D978BB" w:rsidTr="007B43B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78BB" w:rsidRPr="00D978BB" w:rsidTr="0011218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78BB" w:rsidRPr="00D978BB" w:rsidTr="00CB47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D978BB" w:rsidRPr="00D978BB" w:rsidTr="009351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распределительное типа РУК 5-3</w:t>
            </w:r>
          </w:p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8B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78BB" w:rsidRPr="00D978BB" w:rsidTr="00547E9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D978BB" w:rsidRPr="00D978BB" w:rsidTr="002B07C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78BB" w:rsidRPr="00D978BB" w:rsidTr="00F47D1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78BB" w:rsidRPr="00D978BB" w:rsidTr="003D235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78BB" w:rsidRPr="00D978BB" w:rsidTr="00824BA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78BB" w:rsidRPr="00D978BB" w:rsidTr="009D33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78BB" w:rsidRPr="00D978BB" w:rsidTr="00DE223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распределительное типа РУК 10-7</w:t>
            </w:r>
          </w:p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8B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D978BB" w:rsidRPr="00D978BB" w:rsidTr="00A815C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D978BB" w:rsidRPr="00D978BB" w:rsidTr="0076632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78BB" w:rsidRPr="00D978BB" w:rsidTr="00C165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78BB" w:rsidRPr="00D978BB" w:rsidTr="0046744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78BB" w:rsidRPr="00D978BB" w:rsidTr="00A43CC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78BB" w:rsidRPr="00D978BB" w:rsidTr="00E359F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78BB" w:rsidRPr="00D978BB" w:rsidTr="006A20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 распределительный типа 7К-48</w:t>
            </w:r>
          </w:p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8B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978BB" w:rsidRPr="00D978BB" w:rsidTr="002E0A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D978BB" w:rsidRPr="00D978BB" w:rsidTr="00291F6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D978BB" w:rsidRPr="00D978BB" w:rsidTr="005769B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78BB" w:rsidRPr="00D978BB" w:rsidTr="00710B8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78BB" w:rsidRPr="00D978BB" w:rsidTr="0052568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78BB" w:rsidRPr="00D978BB" w:rsidTr="00DB087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78BB" w:rsidRPr="00D978BB" w:rsidTr="00303F0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D978BB" w:rsidRPr="00D978BB" w:rsidTr="00361A4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Щит распределительный типа 7К-52</w:t>
            </w:r>
          </w:p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978B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D978BB" w:rsidRPr="00D978BB" w:rsidTr="00D337E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D978BB" w:rsidRPr="00D978BB" w:rsidTr="0043026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D978BB" w:rsidRPr="00D978BB" w:rsidTr="00543F8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D978BB" w:rsidRPr="00D978BB" w:rsidTr="005476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D978BB" w:rsidRPr="00D978BB" w:rsidTr="00C0139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D978BB" w:rsidRPr="00D978BB" w:rsidTr="007F63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D978BB" w:rsidRPr="00D978BB" w:rsidTr="001562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D978BB" w:rsidRPr="00D978BB" w:rsidTr="00D978B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978BB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978BB" w:rsidRPr="00D978BB" w:rsidRDefault="00D978BB" w:rsidP="00DC30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978BB" w:rsidRPr="00D978BB" w:rsidRDefault="00D978BB" w:rsidP="00DC30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D978BB" w:rsidRDefault="00D978BB" w:rsidP="0040791D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D978BB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417E54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31-2. Устройства электропитающие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417E54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электропитающее типа 12ЭПУ-1</w:t>
            </w:r>
          </w:p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E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питания и контроля типа 40К75</w:t>
            </w:r>
          </w:p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E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питания типа 15М93, шкаф питания типа 15М89</w:t>
            </w:r>
          </w:p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17E5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417E5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17E5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17E5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0,00009</w:t>
            </w:r>
          </w:p>
        </w:tc>
      </w:tr>
    </w:tbl>
    <w:p w:rsidR="002E0991" w:rsidRPr="00417E54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FB563C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31-3. Выпрямители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FB563C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выпрямительное типа 53 ВУК-50</w:t>
            </w:r>
          </w:p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6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выпрямительное типа 50 ВУК-120-1</w:t>
            </w:r>
          </w:p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6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выпрямительное типа ВКТ-2</w:t>
            </w:r>
          </w:p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6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выпрямительное типа ВКТ-3, ВКТ-5, ВКТ-10</w:t>
            </w:r>
          </w:p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B563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FB563C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FB563C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FB563C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2E0991" w:rsidRPr="00FB563C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674179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31-4. Преобразователи частоты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674179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Преобразователь частоты типа 40В-5, 40В-7</w:t>
            </w:r>
          </w:p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417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Преобразователь частоты типа КВУ-16</w:t>
            </w:r>
          </w:p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7417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0,00012</w:t>
            </w:r>
          </w:p>
        </w:tc>
      </w:tr>
      <w:tr w:rsidR="002E0991" w:rsidRPr="0067417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7417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7417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2E0991" w:rsidRPr="00674179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752540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31-5. Заслонки противопожарные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752540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заслонок противопожарных типа ЗПКУ-1</w:t>
            </w:r>
          </w:p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254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заслонок противопожарных автоматических массой до 0,06 т</w:t>
            </w:r>
          </w:p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5254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75254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5254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5254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</w:tbl>
    <w:p w:rsidR="002E0991" w:rsidRPr="00752540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863743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31-6. Устройства коммутации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863743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Панель коммутации типа Ю.43.56.483 (15Х12)</w:t>
            </w:r>
          </w:p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0,00018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Панель коммутации типа Ю.45.15.832 (9Х12)</w:t>
            </w:r>
          </w:p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0,00011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коммутации типа 50К-19</w:t>
            </w:r>
          </w:p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6374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29,9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86374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6374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6374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</w:tbl>
    <w:p w:rsidR="002E0991" w:rsidRPr="00863743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8D3208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31-7. Табло сигнальное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8D3208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Табло сигнальное типа 11К33-3, 11К33-4, 11К33-5, 11К33-7, 11К33-8</w:t>
            </w:r>
          </w:p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320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8D320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8D320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8D320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</w:tbl>
    <w:p w:rsidR="002E0991" w:rsidRPr="008D3208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5F361B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31-8. Пульты управления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5F361B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программного управления типа 30К-18</w:t>
            </w:r>
          </w:p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361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47,4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управления типа 80К-49</w:t>
            </w:r>
          </w:p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361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83,4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оперативного управления типа 90К-49, пульт дистанционного управления типа 55ПДУ</w:t>
            </w:r>
          </w:p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361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E0991" w:rsidRPr="005F361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361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361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</w:tbl>
    <w:p w:rsidR="002E0991" w:rsidRPr="005F361B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300628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31-9. Пульты микшерские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300628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микшерский типа 100К-33, 100К-35</w:t>
            </w:r>
          </w:p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0062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0,325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0,00042</w:t>
            </w:r>
          </w:p>
        </w:tc>
      </w:tr>
      <w:tr w:rsidR="002E0991" w:rsidRPr="0030062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30062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30062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</w:tbl>
    <w:p w:rsidR="002E0991" w:rsidRPr="00300628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E24100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31-10. Пульты перезаписи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E24100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звукооператора универсальный типа 70К-31</w:t>
            </w:r>
          </w:p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410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перезаписи монофонических фонограмм типа 70К-23</w:t>
            </w:r>
          </w:p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410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пульта звукооператора универсального, тип К70К-31</w:t>
            </w:r>
          </w:p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41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0,00039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пульта перезаписи типа К70К-23</w:t>
            </w:r>
          </w:p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2410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  <w:tr w:rsidR="002E0991" w:rsidRPr="00E2410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2410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2410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0,00057</w:t>
            </w:r>
          </w:p>
        </w:tc>
      </w:tr>
    </w:tbl>
    <w:p w:rsidR="002E0991" w:rsidRPr="00E24100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9D66EE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31-11. Пульты разные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9D66EE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актера типа 45К-12</w:t>
            </w:r>
          </w:p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6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Пульт диктора типа 11К-20, 11К-23, пульт звукооператора типа 100К-47</w:t>
            </w:r>
          </w:p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D66E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9D66E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D66E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D66E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</w:tbl>
    <w:p w:rsidR="002E0991" w:rsidRPr="009D66EE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001849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31-12. Кинопроекторы и киноустановки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001849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Кинопроектор типа 35КСА-11, 35КСА-12, 35КСА-14</w:t>
            </w:r>
          </w:p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18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Кинопроектор типа КП-30К</w:t>
            </w:r>
          </w:p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1849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Кинопроектор типа А-164А</w:t>
            </w:r>
          </w:p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0184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дизельное моторное зимнее М-8ДМ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018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018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018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</w:tbl>
    <w:p w:rsidR="002E0991" w:rsidRPr="00001849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2D7C8A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31-13. Усилители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2D7C8A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предварительных усилителей типа 50У-165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предварительных усилителей типа 50У-51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предварительных усилителей типа 50У-155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оконечных усилителей типа 50У-46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21,6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0,00007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оконечных усилителей типа 50У-47, 50У-52, 50У-54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оконечных усилителей типа 50У-62, 50У-64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оконечного усиления и питания типа 50У-263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усилителей типа 50У-157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Шкаф микрофонных усилителей типа 50У-251</w:t>
            </w:r>
          </w:p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D7C8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  <w:tr w:rsidR="002E0991" w:rsidRPr="002D7C8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D7C8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D7C8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0,00001</w:t>
            </w:r>
          </w:p>
        </w:tc>
      </w:tr>
    </w:tbl>
    <w:p w:rsidR="002E0991" w:rsidRPr="002D7C8A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4D2C53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31-14. Громкоговорители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4D2C53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громкоговорителя контрольного малогабаритного, тип К30А-162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типа 25А-44Т , 25А-46М, 30А-46, 35ГД-4Т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типа 25А-96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типа 30А-62-1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типа 30А-66-1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типа 30А-130, 30А-138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Громкоговоритель типа 30А-118, 30А-140, 30А-172</w:t>
            </w:r>
          </w:p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D2C53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4D2C5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4D2C5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4D2C5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</w:tbl>
    <w:p w:rsidR="002E0991" w:rsidRPr="004D2C53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B05984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31-15. Аппаратура воспроизведения магнитных фонограмм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B05984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воспроизведения магнитных фонограмм типа 12Д-28, 12Д-36</w:t>
            </w:r>
          </w:p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5984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воспроизведения магнитных фонограмм типа 12Д-34</w:t>
            </w:r>
          </w:p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5984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597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Аппарат воспроизведения магнитных фонограмм типа 12Д-32</w:t>
            </w:r>
          </w:p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05984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0,00174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0,00174</w:t>
            </w:r>
          </w:p>
        </w:tc>
      </w:tr>
      <w:tr w:rsidR="002E0991" w:rsidRPr="00B05984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05984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05984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0,00174</w:t>
            </w:r>
          </w:p>
        </w:tc>
      </w:tr>
    </w:tbl>
    <w:p w:rsidR="002E0991" w:rsidRPr="00B05984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BD66E0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31-16. Аппаратура магнитной записи звука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BD66E0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Магнитофон для записи многодорожечных фонограмм типа 25Д-36</w:t>
            </w:r>
          </w:p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66E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494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Магнитофон для записи многодорожечных фонограмм типа 25Д-34</w:t>
            </w:r>
          </w:p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66E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0,00116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0,00116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0,00116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Магнитофон типа 25Д-32</w:t>
            </w:r>
          </w:p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D66E0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2E0991" w:rsidRPr="00BD66E0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BD66E0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BD66E0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</w:tbl>
    <w:p w:rsidR="002E0991" w:rsidRPr="00BD66E0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0B039B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31-17. Аппаратура звуковоспроизводящая кинотеатральная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0B039B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звуковоспроизводящей аппаратуры, тип звук Т2Х25</w:t>
            </w:r>
          </w:p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3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звуковоспроизводящей аппаратуры, тип звук Т2Х25-2, звук Т2Х50, звук Т2Х50-2</w:t>
            </w:r>
          </w:p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3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0,00046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звуковоспроизводящей аппаратуры, тип звук Т2Х100С</w:t>
            </w:r>
          </w:p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3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звуковоспроизводящей аппаратуры, тип звук 6Х50-1</w:t>
            </w:r>
          </w:p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3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0,00029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0,00083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0,00031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звуковоспроизводящей аппаратуры, тип звук 6Х50-2, звук Т2Х50К1, звук Т2Х50К2</w:t>
            </w:r>
          </w:p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3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237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звуковоспроизводящей аппаратуры, тип звук 6Х100-1</w:t>
            </w:r>
          </w:p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B039B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0,00034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0,0013</w:t>
            </w:r>
          </w:p>
        </w:tc>
      </w:tr>
      <w:tr w:rsidR="002E0991" w:rsidRPr="000B039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B039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B039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</w:tbl>
    <w:p w:rsidR="002E0991" w:rsidRPr="000B039B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937EBE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31-18. Аппаратура копирования фонограмм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937EBE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копирования магнитных фонограмм типа КМП-10</w:t>
            </w:r>
          </w:p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7E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копирования магнитных фонограмм типа КМП-17</w:t>
            </w:r>
          </w:p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7E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0,00045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0,00052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0,00044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тиражирования магнитных фонограмм типа КМП-19</w:t>
            </w:r>
          </w:p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37EB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292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  <w:tr w:rsidR="002E0991" w:rsidRPr="00937EB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37EB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37EB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0,00073</w:t>
            </w:r>
          </w:p>
        </w:tc>
      </w:tr>
    </w:tbl>
    <w:p w:rsidR="002E0991" w:rsidRPr="00937EBE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A655AB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31-19. Оборудование для комбинированых съемок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A655AB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Мультстанок типа А542А</w:t>
            </w:r>
          </w:p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655A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53,5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A655AB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A655AB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A655AB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2E0991" w:rsidRPr="00A655AB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0C2F49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31-20. Столы монтажные и проверочные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0C2F49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фильмопроверочный типа РСФ-8</w:t>
            </w:r>
          </w:p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F4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Стол фильморемонтный типа 35СФ-21, 16СФ-21</w:t>
            </w:r>
          </w:p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2F49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165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0C2F49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0C2F49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0C2F49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</w:tbl>
    <w:p w:rsidR="002E0991" w:rsidRPr="000C2F49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EB2E66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31-21. Вспомогательное оборудование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EB2E66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автоматического кинопоказа типа АКП-6М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0,00267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Регулятор громкости типа 60К-45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Фильмостат типа ФС-35К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Коммутатор выходной типа 35К-2М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Метромер типа 16ММ-4, 35ММ-4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размагничивающее типа 20У-4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предупреждения по звуку типа 8Э-89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Комплект связи типа ПГУ-2-2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Указатель уровня подэкранный типа 20Д-39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Электроперематыватель типа А-342А, А-344Б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Блок согласующих трансформаторов типа 37БС-1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Приставка кинопроекционная, унифицированная 16 мм типа А221В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Фильмостат типа ФС-35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Полуавтомат склеечный типа 35СА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Машинка паспортная типа ПМД-3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водяного охлаждения типа В-10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0,00096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электронно-лучевого индикатора типа 50У-175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Стойка контроля типа 50У-243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258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0,00094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Ц31-21-19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Коробка переходная типа 6К179, коробка включения микрофонов типа 6К205, 6К205М, 6К208</w:t>
            </w:r>
          </w:p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2E66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B2E66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B2E66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B2E66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2E0991" w:rsidRPr="00EB2E66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9E2FB3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31-22. Экраны кинопроекционные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9E2FB3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Изготовление и монтаж рамы экрана</w:t>
            </w:r>
          </w:p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2FB3">
              <w:rPr>
                <w:rFonts w:ascii="Arial" w:hAnsi="Arial" w:cs="Arial"/>
              </w:rPr>
              <w:t>(единица измерения - м</w:t>
            </w:r>
            <w:r w:rsidRPr="009E2FB3">
              <w:rPr>
                <w:rFonts w:ascii="Arial" w:hAnsi="Arial" w:cs="Arial"/>
                <w:vertAlign w:val="superscript"/>
              </w:rPr>
              <w:t>2</w:t>
            </w:r>
            <w:r w:rsidRPr="009E2FB3">
              <w:rPr>
                <w:rFonts w:ascii="Arial" w:hAnsi="Arial" w:cs="Arial"/>
              </w:rPr>
              <w:t>)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Натяжка экрана</w:t>
            </w:r>
          </w:p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2FB3">
              <w:rPr>
                <w:rFonts w:ascii="Arial" w:hAnsi="Arial" w:cs="Arial"/>
              </w:rPr>
              <w:t>(единица измерения - м</w:t>
            </w:r>
            <w:r w:rsidRPr="009E2FB3">
              <w:rPr>
                <w:rFonts w:ascii="Arial" w:hAnsi="Arial" w:cs="Arial"/>
                <w:vertAlign w:val="superscript"/>
              </w:rPr>
              <w:t>2</w:t>
            </w:r>
            <w:r w:rsidRPr="009E2FB3">
              <w:rPr>
                <w:rFonts w:ascii="Arial" w:hAnsi="Arial" w:cs="Arial"/>
              </w:rPr>
              <w:t>)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Обрамление экрана</w:t>
            </w:r>
          </w:p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E2FB3">
              <w:rPr>
                <w:rFonts w:ascii="Arial" w:hAnsi="Arial" w:cs="Arial"/>
              </w:rPr>
              <w:t>(единица измерения - м</w:t>
            </w:r>
            <w:r w:rsidRPr="009E2FB3">
              <w:rPr>
                <w:rFonts w:ascii="Arial" w:hAnsi="Arial" w:cs="Arial"/>
                <w:vertAlign w:val="superscript"/>
              </w:rPr>
              <w:t>2</w:t>
            </w:r>
            <w:r w:rsidRPr="009E2FB3">
              <w:rPr>
                <w:rFonts w:ascii="Arial" w:hAnsi="Arial" w:cs="Arial"/>
              </w:rPr>
              <w:t>)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Экран бело-матовый перфорированный убирающийся типа ЭМБ-ПУ</w:t>
            </w:r>
          </w:p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E2FB3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9E2FB3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9E2FB3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9E2FB3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</w:tbl>
    <w:p w:rsidR="002E0991" w:rsidRPr="009E2FB3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5F60CD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31-23. Кашетирование экрана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5F60CD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предэкранного занавеса типа МПЗ-1 с электролебедкой и монорельсовой дорогой, длина дороги 10 м</w:t>
            </w:r>
          </w:p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60C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567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предэкранного занавеса типа МПЗ-1 с электролебедкой и монорельсовой дорогой, длина дороги 15 м</w:t>
            </w:r>
          </w:p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60C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660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предэкранного занавеса типа МПЗ-1 с электролебедкой и монорельсовой дорогой, длина дороги 20 м</w:t>
            </w:r>
          </w:p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60C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760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 длине монорельсовой дороги более 20 м добавлять за каждые дополнительные 5 м</w:t>
            </w:r>
          </w:p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60CD">
              <w:rPr>
                <w:rFonts w:ascii="Arial" w:hAnsi="Arial" w:cs="Arial"/>
              </w:rPr>
              <w:t>(единица измерения - 5 м)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Механизм предэкранного занавеса, тип МПЗ-1К с электролебедкой и монорельсовой дорогой длиной 20 м</w:t>
            </w:r>
          </w:p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60CD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2220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0,00015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Ц31-23-6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Устройство для зашторивания, полуавтоматическое типа УЗП-1</w:t>
            </w:r>
          </w:p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F60CD">
              <w:rPr>
                <w:rFonts w:ascii="Arial" w:hAnsi="Arial" w:cs="Arial"/>
              </w:rPr>
              <w:t>(единица измерения - 10 шт.)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2E0991" w:rsidRPr="005F60CD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F60CD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F60CD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</w:tbl>
    <w:p w:rsidR="002E0991" w:rsidRPr="005F60CD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D43C82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Кинокопировальное оборудование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D43C82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31-40. Проявочные и реставрационные машины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D43C82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машины проявочной типа К47П-7</w:t>
            </w:r>
          </w:p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C8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7040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167,76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0,00024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машины проявочной типа 47П-5</w:t>
            </w:r>
          </w:p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C8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4630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145,78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0,00032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0,00008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Комплекс машины проявочной типа К43П-1</w:t>
            </w:r>
          </w:p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C8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2120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28,92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реставрационная типа РМ2</w:t>
            </w:r>
          </w:p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C8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5280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84,46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реставрационная типа РМ3, РМ5</w:t>
            </w:r>
          </w:p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D43C8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610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0,00016</w:t>
            </w:r>
          </w:p>
        </w:tc>
      </w:tr>
      <w:tr w:rsidR="002E0991" w:rsidRPr="00D43C8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D43C8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D43C8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0,00004</w:t>
            </w:r>
          </w:p>
        </w:tc>
      </w:tr>
    </w:tbl>
    <w:p w:rsidR="002E0991" w:rsidRPr="00D43C82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6547E5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31-41. Электролитическое оборудование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6547E5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Ванна электролитическая пятисекционная</w:t>
            </w:r>
          </w:p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547E5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6547E5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6547E5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6547E5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</w:tbl>
    <w:p w:rsidR="002E0991" w:rsidRPr="006547E5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2A4898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31-42. Машины фильмоочистительные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2A4898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фильмоочистительная ультразвуковая типа УФМ-1</w:t>
            </w:r>
          </w:p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4898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46,4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2A4898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2A4898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2A4898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2E0991" w:rsidRPr="002A4898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E06CF2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31-43. Оборудование вспомогательное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E06CF2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Машина резательная типа РУП-1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винипластовый типа 25П-24, 25П-13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 напорный винипластовый типа 8П-17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 напорный винипластовый типа 8П-7, 8П-18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 сливной винипластовый типа 8П-19, 8П-28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Бак сливной винипластовый типа 8П-30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Теплообменник типа 2П-29, 2П-31, 2П-33, 2П-35, 2П-77, 2П-79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Фильтр винипластовый типа 1П-13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Роторное устройство экстрагирования серебра, тип РЭС-1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меламинный МЛ-92 электроизоляционный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Ц31-43-10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Эмульсионно-смывочная машина типа ЭСМ-1</w:t>
            </w:r>
          </w:p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06CF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270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13,88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1/10-230-45-5/138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меламинный МЛ-92 электроизоляционный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1/10-235-3/110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Шпагат бумажный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1/10-260-200/12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Катанка из стали углеродистой обыкновенного качества диаметром, 6,3 мм 6,5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электротехнических установок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5/30-40-2/21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Лента липкая изоляционная на поликасиновом компаунде марки ЛСЭПЛ, шириной 20-30 мм, толщиной 0,14 - 0,19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5/50-70-2/2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Припой оловянно-свинцовый бессурьмянистый в чушках, марки ПОС61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  <w:tr w:rsidR="002E0991" w:rsidRPr="00E06CF2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5/50-70-3/6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E06CF2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Канифоль сосновая высшего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E06CF2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0,00002</w:t>
            </w:r>
          </w:p>
        </w:tc>
      </w:tr>
    </w:tbl>
    <w:p w:rsidR="002E0991" w:rsidRPr="00E06CF2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5A6E3A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Киностудийное оборудование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5A6E3A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31-56. Подвесы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5A6E3A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Ц31-56-1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Подвес электромеханический типа ПЭМ</w:t>
            </w:r>
          </w:p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5A6E3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43,3</w:t>
            </w: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2E0991" w:rsidRPr="005A6E3A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5A6E3A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19,62 (2)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5A6E3A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</w:tbl>
    <w:p w:rsidR="002E0991" w:rsidRPr="005A6E3A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2E0991" w:rsidRPr="00D978BB" w:rsidRDefault="002E0991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74084E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Оборудование лабораторное</w:t>
            </w: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2E0991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74084E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Приборы лабораторные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74084E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RPr="0074084E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Pr="0074084E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31-90. Приборы лабораторные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2E0991" w:rsidRPr="0074084E" w:rsidTr="00477152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2E0991" w:rsidRDefault="002E0991" w:rsidP="00477152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2E0991" w:rsidRDefault="002E0991" w:rsidP="002E0991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2E0991" w:rsidRPr="0074084E" w:rsidTr="00477152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Ц31-90-1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Сенситометр цветной типа ЦС-2М</w:t>
            </w:r>
          </w:p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08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1/10-260-40-15/10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толстолистовой горячекатаный с обрезной кромкой из стали углеродистой обыкновенного качества марки Ст3сп, Ст3пс, толщиной 9 - 12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Ц31-90-2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2E0991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Прибор для сушки и глянцевания фотоотпечатков автоматический типа АПСО-5М</w:t>
            </w:r>
          </w:p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4084E">
              <w:rPr>
                <w:rFonts w:ascii="Arial" w:hAnsi="Arial" w:cs="Arial"/>
              </w:rPr>
              <w:t>(единица измерения - шт.)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2E0991" w:rsidRPr="0074084E" w:rsidTr="0047715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E0991" w:rsidRPr="0074084E" w:rsidRDefault="002E0991" w:rsidP="00477152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0991" w:rsidRPr="0074084E" w:rsidRDefault="002E0991" w:rsidP="00477152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</w:tbl>
    <w:p w:rsidR="002E0991" w:rsidRPr="0074084E" w:rsidRDefault="002E0991" w:rsidP="002E0991">
      <w:pPr>
        <w:pStyle w:val="a5"/>
        <w:rPr>
          <w:rFonts w:ascii="Arial" w:hAnsi="Arial" w:cs="Arial"/>
          <w:b/>
          <w:sz w:val="2"/>
        </w:rPr>
      </w:pPr>
    </w:p>
    <w:p w:rsidR="00135B66" w:rsidRPr="00D978BB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D978BB" w:rsidSect="00D978BB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78BB" w:rsidRDefault="00D978BB" w:rsidP="00D978BB">
      <w:r>
        <w:separator/>
      </w:r>
    </w:p>
  </w:endnote>
  <w:endnote w:type="continuationSeparator" w:id="0">
    <w:p w:rsidR="00D978BB" w:rsidRDefault="00D978BB" w:rsidP="00D97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BB" w:rsidRDefault="00D978BB" w:rsidP="00A87BD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4</w:t>
    </w:r>
    <w:r>
      <w:rPr>
        <w:rStyle w:val="a4"/>
      </w:rPr>
      <w:fldChar w:fldCharType="end"/>
    </w:r>
  </w:p>
  <w:p w:rsidR="00D978BB" w:rsidRDefault="00D978BB" w:rsidP="00D978BB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BB" w:rsidRDefault="00D978BB" w:rsidP="00A87BDD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3</w:t>
    </w:r>
    <w:r>
      <w:rPr>
        <w:rStyle w:val="a4"/>
      </w:rPr>
      <w:fldChar w:fldCharType="end"/>
    </w:r>
  </w:p>
  <w:p w:rsidR="00D978BB" w:rsidRDefault="00D978BB" w:rsidP="00D978BB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78BB" w:rsidRDefault="00D978BB" w:rsidP="00D978BB">
      <w:r>
        <w:separator/>
      </w:r>
    </w:p>
  </w:footnote>
  <w:footnote w:type="continuationSeparator" w:id="0">
    <w:p w:rsidR="00D978BB" w:rsidRDefault="00D978BB" w:rsidP="00D97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BB" w:rsidRDefault="00D978BB" w:rsidP="00D978BB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8.03.231-2026</w:t>
    </w:r>
  </w:p>
  <w:p w:rsidR="00D978BB" w:rsidRPr="00D978BB" w:rsidRDefault="00D978BB" w:rsidP="00D978BB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8BB" w:rsidRDefault="00D978BB" w:rsidP="00D978BB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8.03.231-2026</w:t>
    </w:r>
  </w:p>
  <w:p w:rsidR="00D978BB" w:rsidRPr="00D978BB" w:rsidRDefault="00D978BB" w:rsidP="00D978BB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78BB"/>
    <w:rsid w:val="00071661"/>
    <w:rsid w:val="00135B66"/>
    <w:rsid w:val="002E0991"/>
    <w:rsid w:val="0040791D"/>
    <w:rsid w:val="004A7AAA"/>
    <w:rsid w:val="00637FA0"/>
    <w:rsid w:val="006B207E"/>
    <w:rsid w:val="009D1DBB"/>
    <w:rsid w:val="00D978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C21A75D-F37D-45D8-A9FF-EB28E89A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57</Pages>
  <Words>15925</Words>
  <Characters>90773</Characters>
  <Application>Microsoft Office Word</Application>
  <DocSecurity>0</DocSecurity>
  <Lines>756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106486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2025-10-09T09:11:00Z</dcterms:created>
  <dcterms:modified xsi:type="dcterms:W3CDTF">2025-10-09T09:11:00Z</dcterms:modified>
</cp:coreProperties>
</file>