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32799" w:rsidTr="00F3279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32799" w:rsidRPr="00F32799" w:rsidRDefault="00F32799" w:rsidP="00F3279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1. Оборудование для очистки, сушки и обработки зерна</w:t>
            </w:r>
          </w:p>
        </w:tc>
      </w:tr>
      <w:tr w:rsidR="00F32799" w:rsidTr="00F3279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32799" w:rsidRDefault="00F32799" w:rsidP="00F3279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F32799" w:rsidTr="00F3279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32799" w:rsidRPr="00F32799" w:rsidRDefault="00F32799" w:rsidP="00F3279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30-1. Сепараторы зерноочистительные</w:t>
            </w:r>
          </w:p>
        </w:tc>
      </w:tr>
      <w:tr w:rsidR="00F32799" w:rsidTr="00F3279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32799" w:rsidRDefault="00F32799" w:rsidP="00F3279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32799" w:rsidTr="00F3279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32799" w:rsidRDefault="00F32799" w:rsidP="00F3279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F32799" w:rsidRDefault="00F3279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32799" w:rsidRPr="00F32799" w:rsidTr="00F3279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зерноочистительный типа А1-БМС-6</w:t>
            </w:r>
          </w:p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279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32799" w:rsidRPr="00F32799" w:rsidTr="002A3D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74,6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F32799" w:rsidRPr="00F32799" w:rsidTr="00595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F32799" w:rsidRPr="00F32799" w:rsidTr="001D66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32799" w:rsidRPr="00F32799" w:rsidTr="003977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D71B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0,00098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F32799" w:rsidRPr="00F32799" w:rsidTr="002640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32799" w:rsidRPr="00F32799" w:rsidTr="008E2B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9B13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зерноочистительный типа А1-БИС производительностью 12 т/ч</w:t>
            </w:r>
          </w:p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279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32799" w:rsidRPr="00F32799" w:rsidTr="009426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97,7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6,37</w:t>
            </w:r>
          </w:p>
        </w:tc>
      </w:tr>
      <w:tr w:rsidR="00F32799" w:rsidRPr="00F32799" w:rsidTr="00AE39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F32799" w:rsidRPr="00F32799" w:rsidTr="004B6F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32799" w:rsidRPr="00F32799" w:rsidTr="008425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2571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F32799" w:rsidRPr="00F32799" w:rsidTr="00BF6A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32799" w:rsidRPr="00F32799" w:rsidTr="00511F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B070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Ц30-1-3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зерноочистительный типа А1-БИС производительностью 100 т/ч</w:t>
            </w:r>
          </w:p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279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32799" w:rsidRPr="00F32799" w:rsidTr="007F59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6,63</w:t>
            </w:r>
          </w:p>
        </w:tc>
      </w:tr>
      <w:tr w:rsidR="00F32799" w:rsidRPr="00F32799" w:rsidTr="000B62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F32799" w:rsidRPr="00F32799" w:rsidTr="006B2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32799" w:rsidRPr="00F32799" w:rsidTr="00AF37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D659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F32799" w:rsidRPr="00F32799" w:rsidTr="00B0126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32799" w:rsidRPr="00F32799" w:rsidTr="006057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CD07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зерноочистительный типа А1-БЛС производительностью 12 т/ч</w:t>
            </w:r>
          </w:p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279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32799" w:rsidRPr="00F32799" w:rsidTr="00C212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85,1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4,75</w:t>
            </w:r>
          </w:p>
        </w:tc>
      </w:tr>
      <w:tr w:rsidR="00F32799" w:rsidRPr="00F32799" w:rsidTr="005835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F32799" w:rsidRPr="00F32799" w:rsidTr="000C1B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32799" w:rsidRPr="00F32799" w:rsidTr="005D35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EF1B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F32799" w:rsidRPr="00F32799" w:rsidTr="003E29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32799" w:rsidRPr="00F32799" w:rsidTr="00770A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A074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зерноочистительный типа А1-БЛС производительностью 16 т/ч</w:t>
            </w:r>
          </w:p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279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32799" w:rsidRPr="00F32799" w:rsidTr="00AE6C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F32799" w:rsidRPr="00F32799" w:rsidTr="004B7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F32799" w:rsidRPr="00F32799" w:rsidTr="007572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32799" w:rsidRPr="00F32799" w:rsidTr="00731CC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7945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0,00287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F32799" w:rsidRPr="00F32799" w:rsidTr="00DC0F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32799" w:rsidRPr="00F32799" w:rsidTr="00887F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1C51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0,0277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зерноочистительный А1-БЛС производительностью 100 т/ч</w:t>
            </w:r>
          </w:p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279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32799" w:rsidRPr="00F32799" w:rsidTr="005454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5,21</w:t>
            </w:r>
          </w:p>
        </w:tc>
      </w:tr>
      <w:tr w:rsidR="00F32799" w:rsidRPr="00F32799" w:rsidTr="00DA65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F32799" w:rsidRPr="00F32799" w:rsidTr="00477D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32799" w:rsidRPr="00F32799" w:rsidTr="00A326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DE34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0,00287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F32799" w:rsidRPr="00F32799" w:rsidTr="001849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32799" w:rsidRPr="00F32799" w:rsidTr="00027C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233A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0,0277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зерноочистительный А1-БЛС производительностью 150 т/ч</w:t>
            </w:r>
          </w:p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279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32799" w:rsidRPr="00F32799" w:rsidTr="00A6799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F32799" w:rsidRPr="00F32799" w:rsidTr="00F80A5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F32799" w:rsidRPr="00F32799" w:rsidTr="001D19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32799" w:rsidRPr="00F32799" w:rsidTr="00C54A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E746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0,00287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F32799" w:rsidRPr="00F32799" w:rsidTr="002F2F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32799" w:rsidRPr="00F32799" w:rsidTr="002F7B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EA7AE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0,0277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зерновой А1-БЦС производительностью 100 т/ч</w:t>
            </w:r>
          </w:p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279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32799" w:rsidRPr="00F32799" w:rsidTr="00912E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F32799" w:rsidRPr="00F32799" w:rsidTr="006173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F32799" w:rsidRPr="00F32799" w:rsidTr="00FF12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32799" w:rsidRPr="00F32799" w:rsidTr="00FF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240E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327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F32799" w:rsidRPr="00F32799" w:rsidTr="000533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32799" w:rsidRPr="00F32799" w:rsidTr="00B917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2812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А1-БСФ для разделения зерна на фракции производительностью 50 т/ч</w:t>
            </w:r>
          </w:p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279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32799" w:rsidRPr="00F32799" w:rsidTr="00DF7B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7,24</w:t>
            </w:r>
          </w:p>
        </w:tc>
      </w:tr>
      <w:tr w:rsidR="00F32799" w:rsidRPr="00F32799" w:rsidTr="00A534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F32799" w:rsidRPr="00F32799" w:rsidTr="004926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32799" w:rsidRPr="00F32799" w:rsidTr="002C51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8C68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0,0168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F32799" w:rsidRPr="00F32799" w:rsidTr="00A93F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32799" w:rsidRPr="00F32799" w:rsidTr="002068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D67F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0,00056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Скальператор барабанный А1-Б32-О производительностью 100 т/ч</w:t>
            </w:r>
          </w:p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279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32799" w:rsidRPr="00F32799" w:rsidTr="00814C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F32799" w:rsidRPr="00F32799" w:rsidTr="009D0B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F32799" w:rsidRPr="00F32799" w:rsidTr="00214F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32799" w:rsidRPr="00F32799" w:rsidTr="00220D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2E359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0,000434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0,000124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F32799" w:rsidRPr="00F32799" w:rsidTr="00810F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32799" w:rsidRPr="00F32799" w:rsidTr="00BB7E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32799" w:rsidRPr="00F32799" w:rsidTr="004F3D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32799" w:rsidRPr="00F32799" w:rsidTr="00F327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F3279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2799" w:rsidRPr="00F32799" w:rsidRDefault="00F32799" w:rsidP="00B201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2799" w:rsidRPr="00F32799" w:rsidRDefault="00F32799" w:rsidP="00B201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F32799" w:rsidRDefault="00F32799" w:rsidP="0040791D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F3279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A344CE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30-2. Концентраторы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A344CE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Концентратор типа А1-БЗК-9</w:t>
            </w:r>
          </w:p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44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65,6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7,84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0,00091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Концентратор типа А1-БЗК-18</w:t>
            </w:r>
          </w:p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44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85,3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8,38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0,00091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A344C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344C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344C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6C7B88" w:rsidRPr="00A344CE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5E0714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30-3. Аспираторы и колонки аспирационные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5E0714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Аспиратор с замкнутым циклом воздуха типа А1-БДЗ производительностью 6 т/ч</w:t>
            </w:r>
          </w:p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07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37,8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Аспиратор с замкнутым циклом воздуха типа А1-БДЗ производительностью 12 т/ч</w:t>
            </w:r>
          </w:p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07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50,4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Аспиратор зерновой типа РЗ-БАБ</w:t>
            </w:r>
          </w:p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07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Колонка аспирационная типа А1-БКА</w:t>
            </w:r>
          </w:p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07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Колонка аспирационная типа У1-БКА</w:t>
            </w:r>
          </w:p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07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Пневмосепаратор типа Р3-БСД производительностью 7 т/ч</w:t>
            </w:r>
          </w:p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07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97,6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0,00196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0,00056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0,976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Циклон горизонтальный типа А1-БЛЦ</w:t>
            </w:r>
          </w:p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07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0,00049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E07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E07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E07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6C7B88" w:rsidRPr="005E0714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D1584E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30-4. Триеры дисковые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D1584E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Триер дисковый: овсюгоотборник типа А9-УТО-6</w:t>
            </w:r>
          </w:p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584E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599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34,81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26,11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Триер дисковый: куколеотборник типа А9-УТК-6</w:t>
            </w:r>
          </w:p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584E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658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36,78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26,18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C7B88" w:rsidRPr="00D1584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584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584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</w:tbl>
    <w:p w:rsidR="006C7B88" w:rsidRPr="00D1584E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53043A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30-5. Камнеотборники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53043A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Камнеотборник типа Р3-БКТ производительностью 100 т/ч</w:t>
            </w:r>
          </w:p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04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77,7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0,000336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0,000096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0,00095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0,273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Камнеотборник типа Р3-БКТ производительностью 150 т/ч</w:t>
            </w:r>
          </w:p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04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85,1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0,000336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0,000096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0,00095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0,273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53043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043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043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6C7B88" w:rsidRPr="0053043A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4D31C7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30-6. Машины обоечные и щеточные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4D31C7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обоечная вертикальная типа Р3-БМО производительностью 6 т/ч</w:t>
            </w:r>
          </w:p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31C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50,9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0,000224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0,000064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обоечная вертикальная типа Р3-БМО производительностью 12 т/ч</w:t>
            </w:r>
          </w:p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31C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60,5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0,000224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0,000064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обоечная с продольными бичами типа ЗНМ производительностью 5 т/ч</w:t>
            </w:r>
          </w:p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31C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щеточная типа А1-БЩМ производительностью 6 т/ч</w:t>
            </w:r>
          </w:p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31C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47,8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щеточная типа А1-БЩМ производительностью 12 т/ч</w:t>
            </w:r>
          </w:p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31C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55,2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4D31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31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31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6C7B88" w:rsidRPr="004D31C7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DD4610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30-7. Машины для обработки зерна водой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DD4610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мокрого шелушения типа А1-БМШ</w:t>
            </w:r>
          </w:p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461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85,5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0,000273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0,000078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0,00129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46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0,00065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увлажнительный типа А1-БУЗ</w:t>
            </w:r>
          </w:p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461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46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Ц30-7-3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увлажнительный типа А1-БАЗ</w:t>
            </w:r>
          </w:p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461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46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увлажнения зерна типа А1-БШУ производительностью 6 т/ч</w:t>
            </w:r>
          </w:p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461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53,5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0,00098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0,205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0,00231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увлажнения зерна типа А1-БШУ производительностью 12 т/ч</w:t>
            </w:r>
          </w:p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461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47,3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0,00072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моечная типа Ж9-БМБ</w:t>
            </w:r>
          </w:p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461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7,92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C7B88" w:rsidRPr="00DD461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461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461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</w:tbl>
    <w:p w:rsidR="006C7B88" w:rsidRPr="00DD4610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743F15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30-8. Бураты для контроля отходов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743F15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Бурат цельнометаллический типа ЦМБ-3</w:t>
            </w:r>
          </w:p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3F1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743F1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43F1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43F1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6C7B88" w:rsidRPr="00743F15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5F1996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30-9. Подогреватели зерна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5F1996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Подогреватель зерна типа БПЗ</w:t>
            </w:r>
          </w:p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19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73,2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19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5F19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F19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F19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6C7B88" w:rsidRPr="005F1996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53447C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30-10. Сушилки паровые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53447C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Сушилка вертикальная паровая из 10 секций для крупяных культур марки ВС-10-49М</w:t>
            </w:r>
          </w:p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4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9,88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44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при изменении количества секций к норме 30-10-1</w:t>
            </w:r>
          </w:p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47C">
              <w:rPr>
                <w:rFonts w:ascii="Arial" w:hAnsi="Arial" w:cs="Arial"/>
              </w:rPr>
              <w:t>(единица измерения - 2 секции)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53447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3447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44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3447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</w:tbl>
    <w:p w:rsidR="006C7B88" w:rsidRPr="0053447C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B76619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30-11. Установки рециркуляционные для газации зерна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B76619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рециркуляционная для газации зерна в трех силосах элеватора</w:t>
            </w:r>
          </w:p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6619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387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9,72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27,59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B76619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при изменении количества силосов к норме 30-11-1</w:t>
            </w:r>
          </w:p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6619">
              <w:rPr>
                <w:rFonts w:ascii="Arial" w:hAnsi="Arial" w:cs="Arial"/>
              </w:rPr>
              <w:t>(единица измерения - силос)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56,2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7661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7661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7661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</w:tbl>
    <w:p w:rsidR="006C7B88" w:rsidRPr="00B76619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4832A7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выработки муки, крупы и комбикормов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4832A7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30-51. Станки вальцовые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4832A7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вальцовый четырехвалковый типа ВМ-2-П, размер валков 185 х 400 мм</w:t>
            </w:r>
          </w:p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2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87,9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4,18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вальцовый четырехвалковый типа ЗМ2, размер валков 250 х 600 мм</w:t>
            </w:r>
          </w:p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2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5,14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вальцовый четырехвалковый типа БВ2, размер валков 250 х 800 мм, 250 х 1000 мм</w:t>
            </w:r>
          </w:p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2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6,27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вальцовый четырехвалковый типа А1-БЗН, размер валков 250 х 1000 мм</w:t>
            </w:r>
          </w:p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2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0,00553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0,00158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32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832A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832A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832A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</w:tbl>
    <w:p w:rsidR="006C7B88" w:rsidRPr="004832A7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A801B6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30-52. Рассевы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A801B6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Рассев для муки типа ЗРШ, число приемов 4</w:t>
            </w:r>
          </w:p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01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Рассев для муки типа ЗРШ, число приемов 6</w:t>
            </w:r>
          </w:p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01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Рассев для муки типа РЗ-БРВ, число приемов 4</w:t>
            </w:r>
          </w:p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01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Рассев для муки типа РЗ-БРБ, число приемов 6</w:t>
            </w:r>
          </w:p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01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6,54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Рассев для крупы типа А1-БРУ</w:t>
            </w:r>
          </w:p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01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0,01134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0,00324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801B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801B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801B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6C7B88" w:rsidRPr="00A801B6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11667F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30-53. Машины ситовеечные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11667F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ситовеечная типа А1-БС2-О</w:t>
            </w:r>
          </w:p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66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66,3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667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667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667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</w:tbl>
    <w:p w:rsidR="006C7B88" w:rsidRPr="0011667F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D14855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30-54. Машины вымольные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D14855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бичевая однороторная типа МБО</w:t>
            </w:r>
          </w:p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485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0,00112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вымольная типа А1-БВГ</w:t>
            </w:r>
          </w:p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485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148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48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48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6C7B88" w:rsidRPr="00D14855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85332D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30-55. Установки автоматизированные для витаминизации муки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85332D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витаминизации муки А5-АУВМ-1</w:t>
            </w:r>
          </w:p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332D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0,001176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0,000336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85332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332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332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6C7B88" w:rsidRPr="0085332D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515753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30-56. Машины шелушильно-шлифовальные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515753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шлифовальная для риса, тип А1-БШМ-2,5</w:t>
            </w:r>
          </w:p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57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48,8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0,00189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шелушильно-шлифовальная для зерна, тип А1-ЗШН-3</w:t>
            </w:r>
          </w:p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57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83,8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0,000672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0,000192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шелушильный двухдековый типа 2ДШС-3А</w:t>
            </w:r>
          </w:p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57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шелушения овса, тип А1-ДШЦ</w:t>
            </w:r>
          </w:p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57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54,7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Шелушитель валковый для риса, тип У1-БШВ</w:t>
            </w:r>
          </w:p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57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51575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575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575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6C7B88" w:rsidRPr="00515753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AA5A0D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30-57. Крупосортировки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AA5A0D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Крупосортировка двухъярусная</w:t>
            </w:r>
          </w:p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5A0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AA5A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AA5A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AA5A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6C7B88" w:rsidRPr="00AA5A0D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BE610D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30-58. Столы пневмосортировальные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BE610D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пневмосортировальный для зерна</w:t>
            </w:r>
          </w:p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10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67,2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C7B88" w:rsidRPr="00BE610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E610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E610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6C7B88" w:rsidRPr="00BE610D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E92D2A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30-59. Дробилки молотковые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E92D2A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молотковая для измельчения зерна и отходов производительностью 2 т/ч</w:t>
            </w:r>
          </w:p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2D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63,7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0,00091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молотковая для измельчения зерна и отходов производительностью 6 т/ч</w:t>
            </w:r>
          </w:p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2D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0,00161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молотковая для измельчения зерна и отходов производительностью 12 т/ч</w:t>
            </w:r>
          </w:p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2D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0,00161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Ц30-59-4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молотковая для измельчения зерна и отходов производительностью 20 т/ч</w:t>
            </w:r>
          </w:p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2D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4,75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0,00161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92D2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92D2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92D2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</w:tbl>
    <w:p w:rsidR="006C7B88" w:rsidRPr="00E92D2A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F541E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30-60. Установки для гранулирования комбикормов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F541E8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гранулирования комбикормов, состоящая из гранулятора, охладителя и измельчителя, производительность 10 т/ч</w:t>
            </w:r>
          </w:p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41E8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15,53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6,01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Пресс-экструдер</w:t>
            </w:r>
          </w:p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41E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64,7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F541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F541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F541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6C7B88" w:rsidRPr="00F541E8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855E63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30-61. Машины просеивающие для выработки муки и комбикормов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855E63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просеивающая для соли и мела, тип А1-ДСМ</w:t>
            </w:r>
          </w:p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E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E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0,00091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просеивающая для муки, тип А1-БП2-К</w:t>
            </w:r>
          </w:p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E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0,000679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0,000194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контрольного просеивания муки, тип А1-БПК</w:t>
            </w:r>
          </w:p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E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0,00049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Вибросито цилиндрическое типа Р3-БЦА</w:t>
            </w:r>
          </w:p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E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55E6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55E6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55E6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</w:tbl>
    <w:p w:rsidR="006C7B88" w:rsidRPr="00855E63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9B73E0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30-62. Питатели шнековые для многокомпонентных весов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9B73E0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шнековый для многокомпонентных весов, предел взвешивания до 100 кг</w:t>
            </w:r>
          </w:p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3E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шнековый для многокомпонентных весов, предел взвешивания до 1000 кг</w:t>
            </w:r>
          </w:p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3E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Ц30-62-3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шнековый для многокомпонентных весов, предел взвешивания до 2500 кг</w:t>
            </w:r>
          </w:p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3E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B73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B73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B73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</w:tbl>
    <w:p w:rsidR="006C7B88" w:rsidRPr="009B73E0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594972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30-63. Агрегат для мелассирования комбикормов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594972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мелассирования комбикормов</w:t>
            </w:r>
          </w:p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497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7,47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C7B88" w:rsidRPr="005949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949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949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6C7B88" w:rsidRPr="00594972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4D6D22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30-64. Установки для ввода жира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4D6D22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ввода жира в рассыпные комбикорма производительностью 10 т/ч</w:t>
            </w:r>
          </w:p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6D2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18,98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14,13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тиоколовая уплотнительная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0,0168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6C7B88" w:rsidRPr="004D6D2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D6D2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D6D2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</w:tbl>
    <w:p w:rsidR="006C7B88" w:rsidRPr="004D6D22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D12555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30-65. Деташеры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D12555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Деташер типа А1-БДГ</w:t>
            </w:r>
          </w:p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255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D1255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255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255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6C7B88" w:rsidRPr="00D12555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D9472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30-66. Энтолейторы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D94728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Энтолейтор для стерилизации зерна</w:t>
            </w:r>
          </w:p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47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Энтолейтор для стерилизации муки</w:t>
            </w:r>
          </w:p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47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Ц30-66-3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Энтолейтор для размола крупок и дунстов</w:t>
            </w:r>
          </w:p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47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9472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9472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9472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6C7B88" w:rsidRPr="00D94728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935BE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дозировочное, смесительное, зашивочное для хранения и отпуска готовой продукции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935BE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30-101. Дозаторы тарельчатые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935BE8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 тарельчатый производительностью 0,3 т/ч</w:t>
            </w:r>
          </w:p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5BE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 тарельчатый производительностью 0,6 т/ч</w:t>
            </w:r>
          </w:p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5BE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 тарельчатый производительностью 0,8 т/ч</w:t>
            </w:r>
          </w:p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5BE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935BE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35BE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35BE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6C7B88" w:rsidRPr="00935BE8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1134E9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30-102. Смесители периодические и непрерывного действия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1134E9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периодического действия вертикальный</w:t>
            </w:r>
          </w:p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34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периодического действия горизонтальный, вместимость ковша до 0,1 т</w:t>
            </w:r>
          </w:p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34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периодического действия горизонтальный, вместимость ковша до 0,2 т</w:t>
            </w:r>
          </w:p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34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периодического действия горизонтальный, вместимость ковша до 0,5 т</w:t>
            </w:r>
          </w:p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34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80,3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периодического действия горизонтальный, вместимость ковша до 1 т</w:t>
            </w:r>
          </w:p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34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7,45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периодического действия горизонтальный, вместимость ковша до 1,5 т</w:t>
            </w:r>
          </w:p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34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периодического действия горизонтальный, вместимость ковша до 2,5 т</w:t>
            </w:r>
          </w:p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34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34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периодического действия горизонтальный, вместимость ковша до 3 т</w:t>
            </w:r>
          </w:p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34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непрерывного действия</w:t>
            </w:r>
          </w:p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34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0,00124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C7B88" w:rsidRPr="001134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34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34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6C7B88" w:rsidRPr="001134E9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7B54D6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30-103. Распределители продукта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7B54D6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Распределитель продукта трубчатый вращающийся на 6 направлений типа Р3-БРТ</w:t>
            </w:r>
          </w:p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54D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0,001638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0,000468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0,234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Распределитель продукта автоматический типа Р3-БРД</w:t>
            </w:r>
          </w:p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54D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7,13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0,000105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7B54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B54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B54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</w:t>
            </w:r>
          </w:p>
        </w:tc>
      </w:tr>
    </w:tbl>
    <w:p w:rsidR="006C7B88" w:rsidRPr="007B54D6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6858CB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30-104. Питатели шнековые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6858CB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шнековый массой до 250 кг</w:t>
            </w:r>
          </w:p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58C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0,00301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0,00086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6/20-50-65/225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219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шнековый массой до 400 кг</w:t>
            </w:r>
          </w:p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58C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52,5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0,00504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0,00144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0,542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6/20-50-65/225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219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шнековый массой до 700 кг</w:t>
            </w:r>
          </w:p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58C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65,3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6/20-50-65/225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219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858C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858C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858C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</w:tbl>
    <w:p w:rsidR="006C7B88" w:rsidRPr="006858CB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511073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30-105. Машины мешкозашивочные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511073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мешкозашивочная</w:t>
            </w:r>
          </w:p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107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79,8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7,48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511073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11073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11073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</w:tbl>
    <w:p w:rsidR="006C7B88" w:rsidRPr="00511073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B819F9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30-106. Машины проволокошвейные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B819F9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проволокошвейная</w:t>
            </w:r>
          </w:p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9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72,69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B819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819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819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6C7B88" w:rsidRPr="00B819F9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C7624B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30-107. Машины пакетоформирующие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C7624B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пакетоформирующая</w:t>
            </w:r>
          </w:p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624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6,02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7624B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7624B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7624B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</w:tbl>
    <w:p w:rsidR="006C7B88" w:rsidRPr="00C7624B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06539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30-108. Спуски винтовые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065398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Ц30-108-1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Спуск винтовой металлический</w:t>
            </w:r>
          </w:p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5398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72,1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06539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6539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6539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6C7B88" w:rsidRPr="00065398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CB7535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распределительное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CB7535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30-151. Лотки насыпные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CB7535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Лоток насыпной к конвейеру типа У1-УНЛ</w:t>
            </w:r>
          </w:p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53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80,7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Лоток насыпной к конвейеру типа ЛД</w:t>
            </w:r>
          </w:p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53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CB753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753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753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C7B88" w:rsidRPr="00CB7535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DF40D6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30-152. Коробки сбрасывающие к ленточным конвейерам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DF40D6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сбрасывающая к ленточному конвейеру без патрубка</w:t>
            </w:r>
          </w:p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40D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сбрасывающая к ленточному конвейеру с патрубком</w:t>
            </w:r>
          </w:p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40D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сбрасывающая к ленточному конвейеру с перекидным клапаном</w:t>
            </w:r>
          </w:p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40D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Ц30-152-4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сбрасывающая к ленточному конвейеру с электрифицированным перекидным клапаном</w:t>
            </w:r>
          </w:p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40D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DF40D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F40D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F40D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6C7B88" w:rsidRPr="00DF40D6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613E44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30-153. Клапаны перекидные с электроприводом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613E44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перекидной с электроприводом типа У17-КО, У17-КД сечением до 220 х 220 мм</w:t>
            </w:r>
          </w:p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3E44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перекидной с электроприводом типа У17-КО, У17-КД сечением до 300 х 300 мм</w:t>
            </w:r>
          </w:p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3E44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перекидной с электроприводом типа У17-КО, У17-КД сечением до 380 х 380 мм</w:t>
            </w:r>
          </w:p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3E44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C7B88" w:rsidRPr="00613E4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13E4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13E4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6C7B88" w:rsidRPr="00613E44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233DD9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30-154. Клапаны поворотные и отводящие с пневмоприводом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233DD9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с пневмоприводом поворотный типа Р3-БКП диаметром до 120 мм</w:t>
            </w:r>
          </w:p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3DD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0,000133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0,000038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с пневмоприводом отводящий типа РЗ-БКЕ диаметром до 120 мм</w:t>
            </w:r>
          </w:p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3DD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0,001015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233DD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33DD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33DD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0,00504</w:t>
            </w:r>
          </w:p>
        </w:tc>
      </w:tr>
    </w:tbl>
    <w:p w:rsidR="006C7B88" w:rsidRPr="00233DD9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365382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30-155. Задвижки реечные с ручным приводом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365382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Задвижка реечная с ручным приводом массой до 0,03 т</w:t>
            </w:r>
          </w:p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538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36538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Задвижка реечная с ручным приводом массой до 0,06 т</w:t>
            </w:r>
          </w:p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538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36538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Задвижка реечная с ручным приводом массой до 0,12 т</w:t>
            </w:r>
          </w:p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538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6C7B88" w:rsidRPr="0036538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538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36538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538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C7B88" w:rsidRPr="00365382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3D214F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30-156. Задвижки реечные с электроприводом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3D214F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Задвижка реечная с электроприводом массой до 0,046 т</w:t>
            </w:r>
          </w:p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21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Задвижка реечная с электроприводом массой до 0,05 т</w:t>
            </w:r>
          </w:p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21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Задвижка реечная с электроприводом массой до 0,06 т</w:t>
            </w:r>
          </w:p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21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3D214F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D214F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D214F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6C7B88" w:rsidRPr="003D214F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9506CD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30-157. Задвижки приемного устройства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9506CD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Задвижка приемного устройства длиной 3,3 м с электроприводом</w:t>
            </w:r>
          </w:p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06C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Промежуточная секция длиной 1 м</w:t>
            </w:r>
          </w:p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06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9506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506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506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6C7B88" w:rsidRPr="009506CD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7058BD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30-158. Устройства выпускные подсилосные роторного типа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7058BD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роторный подсилосный типа Б6-ДПК</w:t>
            </w:r>
          </w:p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8B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7058B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058B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058B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</w:tbl>
    <w:p w:rsidR="006C7B88" w:rsidRPr="007058BD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3515CD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30-159. Разгрузители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3515CD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Разгрузитель винтовой типа А1-ДРВ</w:t>
            </w:r>
          </w:p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15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Разгрузитель шнековый для соли и мела типа А1-ДП2Ш</w:t>
            </w:r>
          </w:p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15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Виброразгрузчик типа РЗ-БВА производительностью 25 т/ч</w:t>
            </w:r>
          </w:p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15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0,001015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Виброразгрузчик типа РЗ-БВА производительностью 40 т/ч</w:t>
            </w:r>
          </w:p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15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40,6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0,00896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0,00256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Ц30-159-5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Разгрузчик аэрационный типа Р3-БАА</w:t>
            </w:r>
          </w:p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15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0,00161</w:t>
            </w:r>
          </w:p>
        </w:tc>
      </w:tr>
      <w:tr w:rsidR="006C7B88" w:rsidRPr="003515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515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515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</w:t>
            </w:r>
          </w:p>
        </w:tc>
      </w:tr>
    </w:tbl>
    <w:p w:rsidR="006C7B88" w:rsidRPr="003515CD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E51814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30-160. Трубы распределительные с электроприводом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E51814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Труба поворотная для зернопровода диаметром до 380 мм с электроприводом на 8 направлений</w:t>
            </w:r>
          </w:p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18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Труба поворотная для зернопровода диаметром до 380 мм с электроприводом на 12 направлений</w:t>
            </w:r>
          </w:p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18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Распределитель самотечный на 9 направлений</w:t>
            </w:r>
          </w:p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18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E51814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51814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51814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6C7B88" w:rsidRPr="00E51814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2B711E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30-161. Вибротранспортеры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2B711E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Вибротранспортер типа У1-БВТ длиной 22 м</w:t>
            </w:r>
          </w:p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711E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1120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8,84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5/50-50-2/1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Олово марки 01ПЧ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Ц30-161-2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Промежуточная секция длиной 2 м</w:t>
            </w:r>
          </w:p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711E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C7B88" w:rsidRPr="002B711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5/50-50-2/1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711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Олово марки 01ПЧ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711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</w:tbl>
    <w:p w:rsidR="006C7B88" w:rsidRPr="002B711E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7A2A5A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специальное для транспорта и аспирации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7A2A5A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30-201. Пневмоприемники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7A2A5A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Пневмоприемник-тройник</w:t>
            </w:r>
          </w:p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2A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Пневмоприемник-отвод</w:t>
            </w:r>
          </w:p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2A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6C7B88" w:rsidRPr="007A2A5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7A2A5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7A2A5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6C7B88" w:rsidRPr="007A2A5A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BD3FE0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30-202. Пылеотделители (циклоны)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BD3FE0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Пылеотделитель (циклон) типа ЦОЛ-1.5</w:t>
            </w:r>
          </w:p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3FE0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Пылеотделитель (циклон) типа ЦОЛ-3, 4.5</w:t>
            </w:r>
          </w:p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3FE0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Ц30-202-3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Пылеотделитель (циклон) типа ЦОЛ-6</w:t>
            </w:r>
          </w:p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3FE0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7,36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Пылеотделитель (циклон) типа ЦОЛ-9, 12</w:t>
            </w:r>
          </w:p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3FE0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Пылеотделитель (циклон) типа ЦОЛ-18</w:t>
            </w:r>
          </w:p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3FE0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Пылеотделитель (циклон) батарейный типа 2УЦ</w:t>
            </w:r>
          </w:p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3FE0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Пылеотделитель (циклон) батарейный типа 3УЦ</w:t>
            </w:r>
          </w:p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3FE0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677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Пылеотделитель (циклон) батарейный типа 4УЦ</w:t>
            </w:r>
          </w:p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3FE0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Пылеотделитель (циклон) батарейный типа 2Х3УЦ</w:t>
            </w:r>
          </w:p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3FE0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959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Пылеотделитель (циклон) батарейный типа 2Х4УЦ</w:t>
            </w:r>
          </w:p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3FE0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5,37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5,37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Пылеотделитель (циклон) батарейный типа 4БЦШ</w:t>
            </w:r>
          </w:p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3FE0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707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Пылеотделитель (циклон) батарейный типа У21-ББЦ</w:t>
            </w:r>
          </w:p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3FE0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418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23,64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17,52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6C7B88" w:rsidRPr="00BD3FE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BD3FE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BD3FE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6C7B88" w:rsidRPr="00BD3FE0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675681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30-203. Циклоны-разгрузители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675681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Циклон-разгрузитель типа У2-БЦР диаметром до 220-340 мм</w:t>
            </w:r>
          </w:p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56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0,00056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Циклон-разгрузитель типа У2-БЦР диаметром до 450 мм</w:t>
            </w:r>
          </w:p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56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Циклон-разгрузитель типа У2-БЦР диаметром до 675 мм</w:t>
            </w:r>
          </w:p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56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7568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68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68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6C7B88" w:rsidRPr="00675681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CB4A7A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30-204. Фильтры всасывающие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CB4A7A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всасывающий, поверхность фильтрующая 30 м</w:t>
            </w:r>
            <w:r w:rsidRPr="00CB4A7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4A7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всасывающий, поверхность фильтрующая 45 м</w:t>
            </w:r>
            <w:r w:rsidRPr="00CB4A7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4A7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Ц30-204-3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всасывающий, поверхность фильтрующая 60 м</w:t>
            </w:r>
            <w:r w:rsidRPr="00CB4A7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4A7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всасывающий, поверхность фильтрующая 90 м</w:t>
            </w:r>
            <w:r w:rsidRPr="00CB4A7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4A7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CB4A7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B4A7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B4A7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</w:tbl>
    <w:p w:rsidR="006C7B88" w:rsidRPr="00CB4A7A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1142F9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30-205. Фильтры всасывающие высоковакуумные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1142F9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всасывающий, высоковакуумный, поверхность фильтрующая 60 м</w:t>
            </w:r>
            <w:r w:rsidRPr="001142F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42F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всасывающий, высоковакуумный, поверхность фильтрующая 90 м</w:t>
            </w:r>
            <w:r w:rsidRPr="001142F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42F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0,00518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0,00148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142F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142F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142F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6C7B88" w:rsidRPr="001142F9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3C70C7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30-206. Фильтры-циклоны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3C70C7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Фильтр-циклон, число рукавов до 9</w:t>
            </w:r>
          </w:p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70C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84,7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0,259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Фильтр-циклон, число рукавов до 16</w:t>
            </w:r>
          </w:p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70C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0,00273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0,00078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0,333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0,00051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Фильтр-циклон, число рукавов до 36</w:t>
            </w:r>
          </w:p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70C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0,00126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2,724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Фильтр-циклон, число рукавов до 48</w:t>
            </w:r>
          </w:p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70C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0,00147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2,824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Фильтр-циклон, число рукавов до 72</w:t>
            </w:r>
          </w:p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70C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0,00126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0,643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3C70C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C70C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C70C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</w:tbl>
    <w:p w:rsidR="006C7B88" w:rsidRPr="003C70C7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367600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30-207. Затворы шлюзовые (агрегаты и сборки)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367600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 шлюзовой вместимостью 15 л</w:t>
            </w:r>
          </w:p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60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из шлюзовых затворов типа Р3-БШМ с электроприводом, количество затворов 1</w:t>
            </w:r>
          </w:p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60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Ц30-207-3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из шлюзовых затворов типа Р3-БШМ с электроприводом, количество затворов 2</w:t>
            </w:r>
          </w:p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60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95,9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из шлюзовых затворов типа Р3-БШМ с электроприводом, количество затворов 4</w:t>
            </w:r>
          </w:p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60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Ц30-207-5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из шлюзовых затворов типа Р3-БШМ с электроприводом, количество затворов 6</w:t>
            </w:r>
          </w:p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60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из шлюзовых затворов типа РЗ-БШМ с электроприводом, количество затворов 7</w:t>
            </w:r>
          </w:p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60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0,00147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Ц30-207-7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из шлюзовых затворов типа РЗ-БШМ с электроприводом, количество затворов 8</w:t>
            </w:r>
          </w:p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60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5,53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шлюзового затвора У1-21-БШЗ массой до 250 кг</w:t>
            </w:r>
          </w:p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60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шлюзового затвора типа У1-21-БШЗ массой до 350 кг</w:t>
            </w:r>
          </w:p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60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шлюзового затвора типа У1-21-БШЗ массой до 500 кг</w:t>
            </w:r>
          </w:p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60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0,00076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шлюзового затвора типа У1-21-БШЗ массой до 700 кг</w:t>
            </w:r>
          </w:p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60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5,57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шлюзового затвора типа У1-21-БШЗ массой до 1000 кг</w:t>
            </w:r>
          </w:p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760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68,7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0,00063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C7B88" w:rsidRPr="00367600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367600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367600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0,00114</w:t>
            </w:r>
          </w:p>
        </w:tc>
      </w:tr>
    </w:tbl>
    <w:p w:rsidR="006C7B88" w:rsidRPr="00367600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1E4F62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30-208. Трубопроводы самотечные из листовой стали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1E4F62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самотечный мельничный диаметром до 140 мм из листовой стали толщиной до 0,7 мм</w:t>
            </w:r>
          </w:p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F6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самотечный мельничный диаметром до 140 мм из листовой стали толщиной до 1 мм</w:t>
            </w:r>
          </w:p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F6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Ц30-208-3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самотечный мельничный диаметром до 140 мм из листовой стали толщиной до 1,2 мм</w:t>
            </w:r>
          </w:p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F6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самотечный мельничный диаметром до 200 мм из листовой стали толщиной до 1 мм</w:t>
            </w:r>
          </w:p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F6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самотечный мельничный диаметром до 200 мм из листовой стали толщиной до 1,2 мм</w:t>
            </w:r>
          </w:p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F6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самотечный мельничный диаметром 220 мм из листовой оцинкованной стали толщиной до 1,4 мм</w:t>
            </w:r>
          </w:p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F6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самотечный мельничный диаметром 300 мм из листовой оцинкованной стали толщиной до 1,4 мм</w:t>
            </w:r>
          </w:p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F6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самотечный элеваторный из листовой стали толщиной до 3 мм внутри здания</w:t>
            </w:r>
          </w:p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F6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90,9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24,49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ЭП-0010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0,02128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0,00608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самотечный элеваторный из листовой стали толщиной до 3 мм снаружи здания</w:t>
            </w:r>
          </w:p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F6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95,9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27,28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ЭП-0010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0,01715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1E4F6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1E4F6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1E4F6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6C7B88" w:rsidRPr="001E4F62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883E8C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30-209. Трубопровод гравитационого транспорта для мельзаводов на высокопроизводительном оборудовании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883E8C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гравитационного транспорта из стальных труб толщиной стенки 1,4 мм, диаметром до 100 мм</w:t>
            </w:r>
          </w:p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3E8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3E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гравитационного транспорта из стальных труб толщиной стенки 1,4 мм, диаметром до 120 мм</w:t>
            </w:r>
          </w:p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3E8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3E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гравитационного транспорта из стальных труб толщиной стенки 1,4 мм, диаметром до 150 мм</w:t>
            </w:r>
          </w:p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3E8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7,25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3E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гравитационного транспорта из стальных труб толщиной стенки 1,4 мм, диаметром до 200 мм</w:t>
            </w:r>
          </w:p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3E8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9,59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8,97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3E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гравитационного транспорта из стальных труб толщиной стенки 1,4 мм, диаметром до 300 мм</w:t>
            </w:r>
          </w:p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3E8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401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14,47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13,53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3E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Ц30-209-6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гравитационного транспорта из стальных труб толщиной стенки 3 мм, диаметром 120 мм</w:t>
            </w:r>
          </w:p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3E8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883E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883E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3E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883E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</w:tbl>
    <w:p w:rsidR="006C7B88" w:rsidRPr="00883E8C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ED4DFD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30-210. Материалопроводы пневмо- и аэрозольтранспорта для мельзаводов на высокопроизводительном оборудовании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ED4DFD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Материалопровод пневмо- и аэрозольтранспорта из стальных труб диаметром до 80 мм</w:t>
            </w:r>
          </w:p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DFD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D4DF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Материалопровод пневмо- и аэрозольтранспорта из стальных труб диаметром до 90 мм</w:t>
            </w:r>
          </w:p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DFD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D4DF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Материалопровод пневмо- и аэрозольтранспорта из стальных труб диаметром до 120 мм</w:t>
            </w:r>
          </w:p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DFD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D4DF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Материалопровод пневмо- и аэрозольтранспорта из стальных труб диаметром до 140 мм</w:t>
            </w:r>
          </w:p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DFD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D4DF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Материалопровод пневмо- и аэрозольтранспорта из стальных труб диаметром до 159 мм</w:t>
            </w:r>
          </w:p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DFD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D4DF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Материалопровод пневмо- и аэрозольтранспорта из стальных труб диаметром до 194 мм</w:t>
            </w:r>
          </w:p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DFD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D4DF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0,000004</w:t>
            </w:r>
          </w:p>
        </w:tc>
      </w:tr>
      <w:tr w:rsidR="006C7B88" w:rsidRPr="00ED4DF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D4DF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D4DF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6C7B88" w:rsidRPr="00ED4DFD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DD22F7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30-211. Коллекторы пневмотранспортные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DD22F7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Коллектор пневмотранспортный диаметром до 160 мм</w:t>
            </w:r>
          </w:p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22F7">
              <w:rPr>
                <w:rFonts w:ascii="Arial" w:hAnsi="Arial" w:cs="Arial"/>
              </w:rPr>
              <w:t>(единица измерения - м</w:t>
            </w:r>
            <w:r w:rsidRPr="00DD22F7">
              <w:rPr>
                <w:rFonts w:ascii="Arial" w:hAnsi="Arial" w:cs="Arial"/>
                <w:vertAlign w:val="superscript"/>
              </w:rPr>
              <w:t>2</w:t>
            </w:r>
            <w:r w:rsidRPr="00DD22F7">
              <w:rPr>
                <w:rFonts w:ascii="Arial" w:hAnsi="Arial" w:cs="Arial"/>
              </w:rPr>
              <w:t>)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тиоколовая уплотнительная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Коллектор пневмотранспортный диаметром до 315 мм</w:t>
            </w:r>
          </w:p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22F7">
              <w:rPr>
                <w:rFonts w:ascii="Arial" w:hAnsi="Arial" w:cs="Arial"/>
              </w:rPr>
              <w:t>(единица измерения - м</w:t>
            </w:r>
            <w:r w:rsidRPr="00DD22F7">
              <w:rPr>
                <w:rFonts w:ascii="Arial" w:hAnsi="Arial" w:cs="Arial"/>
                <w:vertAlign w:val="superscript"/>
              </w:rPr>
              <w:t>2</w:t>
            </w:r>
            <w:r w:rsidRPr="00DD22F7">
              <w:rPr>
                <w:rFonts w:ascii="Arial" w:hAnsi="Arial" w:cs="Arial"/>
              </w:rPr>
              <w:t>)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тиоколовая уплотнительная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Коллектор пневмотранспортный диаметром до 500 мм</w:t>
            </w:r>
          </w:p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22F7">
              <w:rPr>
                <w:rFonts w:ascii="Arial" w:hAnsi="Arial" w:cs="Arial"/>
              </w:rPr>
              <w:t>(единица измерения - м</w:t>
            </w:r>
            <w:r w:rsidRPr="00DD22F7">
              <w:rPr>
                <w:rFonts w:ascii="Arial" w:hAnsi="Arial" w:cs="Arial"/>
                <w:vertAlign w:val="superscript"/>
              </w:rPr>
              <w:t>2</w:t>
            </w:r>
            <w:r w:rsidRPr="00DD22F7">
              <w:rPr>
                <w:rFonts w:ascii="Arial" w:hAnsi="Arial" w:cs="Arial"/>
              </w:rPr>
              <w:t>)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9,67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тиоколовая уплотнительная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D22F7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D22F7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D22F7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6C7B88" w:rsidRPr="00DD22F7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EB3B21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30-212. Патрубки смотровые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EB3B21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Патрубок смотровой из оргстекла к шлюзовому затвору диаметром до 225 мм</w:t>
            </w:r>
          </w:p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3B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EB3B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B3B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B3B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6C7B88" w:rsidRPr="00EB3B21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4071CD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30-213. Пылеуловители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4071CD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Пылеуловитель</w:t>
            </w:r>
          </w:p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71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4071C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071C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071C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6C7B88" w:rsidRPr="004071CD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6075ED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30-214. Установки нагнетательные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6075ED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Нагнетатель винтовой типа Р3-БНВ</w:t>
            </w:r>
          </w:p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75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0,000525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075E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075E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075E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6C7B88" w:rsidRPr="006075ED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E65521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30-215. Воздуходувки кольцевые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E65521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Воздуходувка кольцевая типа Р3-БВК</w:t>
            </w:r>
          </w:p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521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65521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65521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65521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6C7B88" w:rsidRPr="00E65521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D134AE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Оборудование специальное погрузочно-разгрузочное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D134AE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30-251. Установки для выгрузки сыпучих материалов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D134AE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выгрузки сыпучих материалов типа У8-УУ-75</w:t>
            </w:r>
          </w:p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34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52,3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0,00231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0,00066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D134AE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D134AE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D134AE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6C7B88" w:rsidRPr="00D134AE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675072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30-252. Разгрузчики автомобильные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675072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Разгрузчик автомобильный грузоподъемностью 50 т</w:t>
            </w:r>
          </w:p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507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335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6750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6750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6750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</w:tbl>
    <w:p w:rsidR="006C7B88" w:rsidRPr="00675072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CD1196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30-253. Вагонозагрузчики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CD1196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загрузки зерна в железнодорожные вагоны</w:t>
            </w:r>
          </w:p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119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D1196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D1196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D1196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6C7B88" w:rsidRPr="00CD1196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906F8C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30-254. Трубы отпускные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906F8C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906F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906F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Ц30-254-1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Труба отпускная гибкая диаметром до 300 мм</w:t>
            </w:r>
          </w:p>
          <w:p w:rsidR="006C7B88" w:rsidRPr="00906F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6F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906F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06F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06F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906F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06F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06F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C7B88" w:rsidRPr="00906F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06F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06F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6C7B88" w:rsidRPr="00906F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06F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06F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906F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06F8C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906F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06F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06F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906F8C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06F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906F8C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906F8C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</w:tbl>
    <w:p w:rsidR="006C7B88" w:rsidRPr="00906F8C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2B3E1A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Оборудование разное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2B3E1A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30-301. Колонки магнитные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2B3E1A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Колонка магнитная, длина магнитной линии до 600 мм</w:t>
            </w:r>
          </w:p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3E1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0,000155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Колонка магнитная, длина магнитной линии до 1000 мм</w:t>
            </w:r>
          </w:p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3E1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0,000155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Колонка магнитная, длина магнитной линии до 2100 мм</w:t>
            </w:r>
          </w:p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3E1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2B3E1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2B3E1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2B3E1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0,000155</w:t>
            </w:r>
          </w:p>
        </w:tc>
      </w:tr>
    </w:tbl>
    <w:p w:rsidR="006C7B88" w:rsidRPr="002B3E1A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095C6A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30-302. Сепараторы магнитные и электромагнитные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095C6A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магнитный типа У1-БМЗ</w:t>
            </w:r>
          </w:p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5C6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1240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176,03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174,39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магнитный типа У1-БМП</w:t>
            </w:r>
          </w:p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5C6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1440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178,5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175,2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магнитный типа У1-БММ</w:t>
            </w:r>
          </w:p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5C6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1960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181,29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174,69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электромагнитный типа А1-ДЭС</w:t>
            </w:r>
          </w:p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5C6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5200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242,7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34,44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173,82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34,44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0,2058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0,0588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6C7B88" w:rsidRPr="00095C6A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95C6A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95C6A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6C7B88" w:rsidRPr="00095C6A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543745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30-303. Пробоотборники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543745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Пробоотборник автоматический типа А1-БПА</w:t>
            </w:r>
          </w:p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74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Пробоотборник автоматический типа У1-БПБ</w:t>
            </w:r>
          </w:p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74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0,00077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43745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43745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43745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</w:tbl>
    <w:p w:rsidR="006C7B88" w:rsidRPr="00543745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4B4D72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30-304. Установки для отбора проб из кузова автомобиля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4B4D72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отбора проб из кузова автомобиля</w:t>
            </w:r>
          </w:p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4D7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4,86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4B4D7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4B4D7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4B4D7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</w:tbl>
    <w:p w:rsidR="006C7B88" w:rsidRPr="004B4D72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566902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30-305. Детали индивидуального привода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566902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Муфта, шкив, звездочка, подшипник, вал и т.д., масса детали до 10 кг</w:t>
            </w:r>
          </w:p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Муфта, шкив, звездочка, подшипник, вал и т.д., масса детали до 35 кг</w:t>
            </w:r>
          </w:p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Муфта, шкив, звездочка, подшипник, вал и т.д., масса детали до 100 кг</w:t>
            </w:r>
          </w:p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566902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566902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566902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6C7B88" w:rsidRPr="00566902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C242E9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30-306. Редукторы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C242E9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Редуктор червячный массой до 50 кг</w:t>
            </w:r>
          </w:p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42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Редуктор червячный массой до 80 кг</w:t>
            </w:r>
          </w:p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42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C242E9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C242E9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C242E9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6C7B88" w:rsidRPr="00C242E9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0F1F4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30-307. Люки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0F1F48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Люк для сметок</w:t>
            </w:r>
          </w:p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1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Люк загрузочный и лазовый массой до 20 кг</w:t>
            </w:r>
          </w:p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1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Люк загрузочный и лазовый массой до 45 кг</w:t>
            </w:r>
          </w:p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1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F1F4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F1F4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F1F4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6C7B88" w:rsidRPr="000F1F48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E17D0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30-308. Клапаны противопожарные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E17D08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противопожарный</w:t>
            </w:r>
          </w:p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7D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0,00056</w:t>
            </w: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6C7B88" w:rsidRPr="00E17D08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E17D08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E17D08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6C7B88" w:rsidRPr="00E17D08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6C7B88" w:rsidRPr="00F32799" w:rsidRDefault="006C7B8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Pr="000428AD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30-309. Клапаны противопыльные</w:t>
            </w: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C7B88" w:rsidTr="00F906C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C7B88" w:rsidRDefault="006C7B88" w:rsidP="00F906C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C7B88" w:rsidRDefault="006C7B88" w:rsidP="006C7B8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C7B88" w:rsidRPr="000428AD" w:rsidTr="00F906C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противопыльный типа ЛВ-10</w:t>
            </w:r>
          </w:p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28A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тиоколовая уплотнительная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Ц30-309-2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C7B88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противопыльный типа ЛВ-11</w:t>
            </w:r>
          </w:p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28A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4,49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Консталин-1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тиоколовая уплотнительная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C7B88" w:rsidRPr="000428AD" w:rsidTr="00F90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7B88" w:rsidRPr="000428AD" w:rsidRDefault="006C7B88" w:rsidP="00F906C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B88" w:rsidRPr="000428AD" w:rsidRDefault="006C7B88" w:rsidP="00F906C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6C7B88" w:rsidRPr="000428AD" w:rsidRDefault="006C7B88" w:rsidP="006C7B88">
      <w:pPr>
        <w:pStyle w:val="a5"/>
        <w:rPr>
          <w:rFonts w:ascii="Arial" w:hAnsi="Arial" w:cs="Arial"/>
          <w:b/>
          <w:sz w:val="2"/>
        </w:rPr>
      </w:pPr>
    </w:p>
    <w:p w:rsidR="00135B66" w:rsidRPr="00F32799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F32799" w:rsidSect="00F3279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799" w:rsidRDefault="00F32799" w:rsidP="00F32799">
      <w:r>
        <w:separator/>
      </w:r>
    </w:p>
  </w:endnote>
  <w:endnote w:type="continuationSeparator" w:id="0">
    <w:p w:rsidR="00F32799" w:rsidRDefault="00F32799" w:rsidP="00F32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799" w:rsidRDefault="00F32799" w:rsidP="00D33606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8</w:t>
    </w:r>
    <w:r>
      <w:rPr>
        <w:rStyle w:val="a4"/>
      </w:rPr>
      <w:fldChar w:fldCharType="end"/>
    </w:r>
  </w:p>
  <w:p w:rsidR="00F32799" w:rsidRDefault="00F32799" w:rsidP="00F32799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799" w:rsidRDefault="00F32799" w:rsidP="00D33606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7</w:t>
    </w:r>
    <w:r>
      <w:rPr>
        <w:rStyle w:val="a4"/>
      </w:rPr>
      <w:fldChar w:fldCharType="end"/>
    </w:r>
  </w:p>
  <w:p w:rsidR="00F32799" w:rsidRDefault="00F32799" w:rsidP="00F32799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799" w:rsidRDefault="00F32799" w:rsidP="00F32799">
      <w:r>
        <w:separator/>
      </w:r>
    </w:p>
  </w:footnote>
  <w:footnote w:type="continuationSeparator" w:id="0">
    <w:p w:rsidR="00F32799" w:rsidRDefault="00F32799" w:rsidP="00F32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799" w:rsidRDefault="00F32799" w:rsidP="00F32799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8.03.230-2026</w:t>
    </w:r>
  </w:p>
  <w:p w:rsidR="00F32799" w:rsidRPr="00F32799" w:rsidRDefault="00F32799" w:rsidP="00F32799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799" w:rsidRDefault="00F32799" w:rsidP="00F32799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8.03.230-2026</w:t>
    </w:r>
  </w:p>
  <w:p w:rsidR="00F32799" w:rsidRPr="00F32799" w:rsidRDefault="00F32799" w:rsidP="00F32799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799"/>
    <w:rsid w:val="00071661"/>
    <w:rsid w:val="00135B66"/>
    <w:rsid w:val="0040791D"/>
    <w:rsid w:val="004A7AAA"/>
    <w:rsid w:val="00637FA0"/>
    <w:rsid w:val="006B207E"/>
    <w:rsid w:val="006C7B88"/>
    <w:rsid w:val="009D1DBB"/>
    <w:rsid w:val="00F32799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D7890B9-D9A8-46E5-AA0F-E0FE5AAE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131</Pages>
  <Words>35261</Words>
  <Characters>200989</Characters>
  <Application>Microsoft Office Word</Application>
  <DocSecurity>0</DocSecurity>
  <Lines>1674</Lines>
  <Paragraphs>471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235779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Кукса Ольга Михайловна</dc:creator>
  <cp:keywords/>
  <dc:description/>
  <cp:lastModifiedBy>Кукса Ольга Михайловна</cp:lastModifiedBy>
  <cp:revision>2</cp:revision>
  <cp:lastPrinted>1899-12-31T21:00:00Z</cp:lastPrinted>
  <dcterms:created xsi:type="dcterms:W3CDTF">2025-10-07T12:37:00Z</dcterms:created>
  <dcterms:modified xsi:type="dcterms:W3CDTF">2025-10-07T12:37:00Z</dcterms:modified>
</cp:coreProperties>
</file>