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B4A02" w:rsidTr="00FB4A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B4A02" w:rsidRPr="00FB4A02" w:rsidRDefault="00FB4A02" w:rsidP="00FB4A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Формное оборудование</w:t>
            </w:r>
          </w:p>
        </w:tc>
      </w:tr>
      <w:tr w:rsidR="00FB4A02" w:rsidTr="00FB4A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B4A02" w:rsidRDefault="00FB4A02" w:rsidP="00FB4A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FB4A02" w:rsidTr="00FB4A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B4A02" w:rsidRPr="00FB4A02" w:rsidRDefault="00FB4A02" w:rsidP="00FB4A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изготовления текстовых форм</w:t>
            </w:r>
          </w:p>
        </w:tc>
      </w:tr>
      <w:tr w:rsidR="00FB4A02" w:rsidRPr="00FB4A02" w:rsidTr="00FB4A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B4A02" w:rsidRPr="00FB4A02" w:rsidRDefault="00FB4A02" w:rsidP="00FB4A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B4A02" w:rsidRPr="00FB4A02" w:rsidTr="00FB4A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B4A02" w:rsidRPr="00FB4A02" w:rsidRDefault="00FB4A02" w:rsidP="00FB4A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27-1. Оборудование для отливки шрифтов</w:t>
            </w:r>
          </w:p>
        </w:tc>
      </w:tr>
      <w:tr w:rsidR="00FB4A02" w:rsidRPr="00FB4A02" w:rsidTr="00FB4A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B4A02" w:rsidRDefault="00FB4A02" w:rsidP="00FB4A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B4A02" w:rsidRPr="00FB4A02" w:rsidTr="00FB4A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B4A02" w:rsidRDefault="00FB4A02" w:rsidP="00FB4A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FB4A02" w:rsidRDefault="00FB4A0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B4A02" w:rsidRPr="00FB4A02" w:rsidTr="00FB4A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B4A02" w:rsidRPr="00FB4A02" w:rsidTr="00FB4A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B4A02" w:rsidRPr="00FB4A02" w:rsidTr="00FB4A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шрифтолитейный мелкокегельный</w:t>
            </w:r>
          </w:p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4A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FB4A02" w:rsidRPr="00FB4A02" w:rsidTr="00C639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B4A02" w:rsidRPr="00FB4A02" w:rsidTr="00FB4A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B4A02" w:rsidRPr="00FB4A02" w:rsidTr="00FB4A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2113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62,8</w:t>
            </w:r>
          </w:p>
        </w:tc>
      </w:tr>
      <w:tr w:rsidR="00FB4A02" w:rsidRPr="00FB4A02" w:rsidTr="00E312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B4A02" w:rsidRPr="00FB4A02" w:rsidTr="00FB4A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FB4A02" w:rsidRPr="00FB4A02" w:rsidTr="00665B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B4A02" w:rsidRPr="00FB4A02" w:rsidTr="00A521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B4A02" w:rsidRPr="00FB4A02" w:rsidTr="00832C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B4A02" w:rsidRPr="00FB4A02" w:rsidTr="00FB4A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2113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0,00232</w:t>
            </w:r>
          </w:p>
        </w:tc>
      </w:tr>
      <w:tr w:rsidR="00FB4A02" w:rsidRPr="00FB4A02" w:rsidTr="005046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B4A02" w:rsidRPr="00FB4A02" w:rsidTr="009B2A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B4A02" w:rsidRPr="00FB4A02" w:rsidTr="005E31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B4A02" w:rsidRPr="00FB4A02" w:rsidTr="00FB4A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2113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FB4A02" w:rsidRPr="00FB4A02" w:rsidTr="00FB4A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шрифтолитейная крупнокегельная</w:t>
            </w:r>
          </w:p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4A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FB4A02" w:rsidRPr="00FB4A02" w:rsidTr="002B28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B4A02" w:rsidRPr="00FB4A02" w:rsidTr="00FB4A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B4A02" w:rsidRPr="00FB4A02" w:rsidTr="00FB4A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2113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</w:t>
            </w:r>
          </w:p>
        </w:tc>
      </w:tr>
      <w:tr w:rsidR="00FB4A02" w:rsidRPr="00FB4A02" w:rsidTr="00AA5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B4A02" w:rsidRPr="00FB4A02" w:rsidTr="00FB4A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FB4A02" w:rsidRPr="00FB4A02" w:rsidTr="001D5A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B4A02" w:rsidRPr="00FB4A02" w:rsidTr="00D332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B4A02" w:rsidRPr="00FB4A02" w:rsidTr="00605A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B4A02" w:rsidRPr="00FB4A02" w:rsidTr="00FB4A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2113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FB4A02" w:rsidRPr="00FB4A02" w:rsidTr="000923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B4A02" w:rsidRPr="00FB4A02" w:rsidTr="00F301A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B4A02" w:rsidRPr="00FB4A02" w:rsidTr="000B1A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B4A02" w:rsidRPr="00FB4A02" w:rsidTr="00FB4A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FB4A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4A02" w:rsidRPr="00FB4A02" w:rsidRDefault="00FB4A02" w:rsidP="002113B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4A02" w:rsidRPr="00FB4A02" w:rsidRDefault="00FB4A02" w:rsidP="002113B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0,00122</w:t>
            </w:r>
          </w:p>
        </w:tc>
      </w:tr>
    </w:tbl>
    <w:p w:rsidR="00FB4A02" w:rsidRDefault="00FB4A02" w:rsidP="0040791D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FB4A0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8926CB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27-2. Автоматы для отливки линеечно-пробельного материала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8926CB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8926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8926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линеечно-пробельный</w:t>
            </w:r>
          </w:p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26C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8926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8926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8926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</w:t>
            </w:r>
          </w:p>
        </w:tc>
      </w:tr>
      <w:tr w:rsidR="00AE1CA1" w:rsidRPr="008926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8926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E1CA1" w:rsidRPr="008926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8926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926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926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AE1CA1" w:rsidRPr="008926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8926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926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926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926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926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</w:tbl>
    <w:p w:rsidR="00AE1CA1" w:rsidRPr="008926CB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5F1C5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27-3. Машины наборные строкоотливные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5F1C51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наборная строкоотливная автоматическая с одновременным набором знаков 360</w:t>
            </w:r>
          </w:p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1C5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наборная строкоотливная автоматическая с одновременным набором знаков 248</w:t>
            </w:r>
          </w:p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1C5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0,0058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наборная строкоотливная автоматическая с одновременным набором знаков 180</w:t>
            </w:r>
          </w:p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1C5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наборная крупнокегельная</w:t>
            </w:r>
          </w:p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1C5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F1C5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1C5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1C5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</w:tbl>
    <w:p w:rsidR="00AE1CA1" w:rsidRPr="005F1C51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870373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27-4. Автоматы фотонаборные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870373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87037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87037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усложненного вида печати</w:t>
            </w:r>
          </w:p>
          <w:p w:rsidR="00AE1CA1" w:rsidRPr="0087037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03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87037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037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037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87037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037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037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87037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037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037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38,1</w:t>
            </w:r>
          </w:p>
        </w:tc>
      </w:tr>
      <w:tr w:rsidR="00AE1CA1" w:rsidRPr="0087037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037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87037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037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037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AE1CA1" w:rsidRPr="0087037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037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87037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037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7037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037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7037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037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037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037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</w:tbl>
    <w:p w:rsidR="00AE1CA1" w:rsidRPr="00870373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7F2077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27-5. Машины фотонаборные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7F2077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7F207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7F207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крупнокегельная</w:t>
            </w:r>
          </w:p>
          <w:p w:rsidR="00AE1CA1" w:rsidRPr="007F207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207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7F207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F207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F207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7F207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F207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F207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7F207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F207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F207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AE1CA1" w:rsidRPr="007F207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F207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7F207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F207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F207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AE1CA1" w:rsidRPr="007F207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F207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7F207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F207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F207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F207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F207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F207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F207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F207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</w:tbl>
    <w:p w:rsidR="00AE1CA1" w:rsidRPr="007F2077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010599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27-6. Полуавтоматы для литья чушек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010599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01059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01059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литья чушек к строкоотливным машинам</w:t>
            </w:r>
          </w:p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059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01059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01059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01059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</w:t>
            </w:r>
          </w:p>
        </w:tc>
      </w:tr>
      <w:tr w:rsidR="00AE1CA1" w:rsidRPr="0001059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01059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AE1CA1" w:rsidRPr="0001059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01059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01059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01059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AE1CA1" w:rsidRPr="0001059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01059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01059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01059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059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059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0,00143</w:t>
            </w:r>
          </w:p>
        </w:tc>
      </w:tr>
    </w:tbl>
    <w:p w:rsidR="00AE1CA1" w:rsidRPr="00010599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FC5A3D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27-7. Вспомогательное оборудование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FC5A3D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наборно-корректурный</w:t>
            </w:r>
          </w:p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5A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верстальный</w:t>
            </w:r>
          </w:p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5A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вывода информации</w:t>
            </w:r>
          </w:p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5A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0,00203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получения корректурных отпечатков</w:t>
            </w:r>
          </w:p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5A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0,00261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Ц27-7-5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ввода черно-белых иллюстраций и шрифтов</w:t>
            </w:r>
          </w:p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5A3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FC5A3D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C5A3D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C5A3D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0,00081</w:t>
            </w:r>
          </w:p>
        </w:tc>
      </w:tr>
    </w:tbl>
    <w:p w:rsidR="00AE1CA1" w:rsidRPr="00FC5A3D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7904F8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изготовления фотоформ, иллюстраций и монтажей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7904F8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27-20. Оборудование электронно-гравировальное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7904F8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электронно-гравировальная</w:t>
            </w:r>
          </w:p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04F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12,01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0,00171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Цветоделитель-цветокорректор</w:t>
            </w:r>
          </w:p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04F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28,87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904F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904F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904F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0,00457</w:t>
            </w:r>
          </w:p>
        </w:tc>
      </w:tr>
    </w:tbl>
    <w:p w:rsidR="00AE1CA1" w:rsidRPr="007904F8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3A4A2F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27-21. Фотоаппараты репродукционные вертикальные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3A4A2F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3A4A2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3A4A2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Фотоаппарат репродукционный вертикальный двухкомнатный, формат 50 х 60 см</w:t>
            </w:r>
          </w:p>
          <w:p w:rsidR="00AE1CA1" w:rsidRPr="003A4A2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4A2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3A4A2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A2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A2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3A4A2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A2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A2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3A4A2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A2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A2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80,3</w:t>
            </w:r>
          </w:p>
        </w:tc>
      </w:tr>
      <w:tr w:rsidR="00AE1CA1" w:rsidRPr="003A4A2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A2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3A4A2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A2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A2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AE1CA1" w:rsidRPr="003A4A2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A2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3A4A2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A2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3A4A2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A2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3A4A2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A2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A2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A2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0,00362</w:t>
            </w:r>
          </w:p>
        </w:tc>
      </w:tr>
    </w:tbl>
    <w:p w:rsidR="00AE1CA1" w:rsidRPr="003A4A2F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281D13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27-22. Фотоаппараты репродукционные горизонтальные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281D13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Фотоаппарат репродукционный горизонтальный двухкомнатный, формат 70 х 80 см</w:t>
            </w:r>
          </w:p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1D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11,18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0,0102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Фотоаппарат репродукционный горизонтальный двухкомнатный, формат 50 х 65 см</w:t>
            </w:r>
          </w:p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1D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81D1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81D1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81D1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</w:tbl>
    <w:p w:rsidR="00AE1CA1" w:rsidRPr="00281D13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0636BE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27-23. Фотоаппараты картографические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0636BE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0636B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0636B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Фотоаппарат репродукционный горизонтальный двухкомнатный картографический</w:t>
            </w:r>
          </w:p>
          <w:p w:rsidR="00AE1CA1" w:rsidRPr="000636B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36B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0636B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636B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636B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0636B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636B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636B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0636B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636B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636B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</w:t>
            </w:r>
          </w:p>
        </w:tc>
      </w:tr>
      <w:tr w:rsidR="00AE1CA1" w:rsidRPr="000636B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636B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0636B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636B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636B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AE1CA1" w:rsidRPr="000636B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636B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0636B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636B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0636B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636B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0636B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636B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636B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636B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</w:tbl>
    <w:p w:rsidR="00AE1CA1" w:rsidRPr="000636BE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015188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27-24. Оборудование проявительное для пленки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015188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проявительная, формат 70 х 80 см</w:t>
            </w:r>
          </w:p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518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0,00133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проявительная, формат 50 х 60 см</w:t>
            </w:r>
          </w:p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518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59,7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01518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01518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01518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0,00171</w:t>
            </w:r>
          </w:p>
        </w:tc>
      </w:tr>
    </w:tbl>
    <w:p w:rsidR="00AE1CA1" w:rsidRPr="00015188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212644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27-25. Станки контактно-копировальные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212644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контактно-копировальный, формат 66 х 37 см</w:t>
            </w:r>
          </w:p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264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0,00091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контактно-копировальный, формат 70 х 80 см</w:t>
            </w:r>
          </w:p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264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0,00102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контактно-копировальный, формат 116 х 142 см</w:t>
            </w:r>
          </w:p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264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52,5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1264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264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264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0,00174</w:t>
            </w:r>
          </w:p>
        </w:tc>
      </w:tr>
    </w:tbl>
    <w:p w:rsidR="00AE1CA1" w:rsidRPr="00212644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7E57B6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изготовления форм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7E57B6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27-38. Машины копировально-множительные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7E57B6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7E57B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7E57B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копировально-множительная</w:t>
            </w:r>
          </w:p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57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7E57B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7E57B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7E57B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</w:t>
            </w:r>
          </w:p>
        </w:tc>
      </w:tr>
      <w:tr w:rsidR="00AE1CA1" w:rsidRPr="007E57B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7E57B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13,26</w:t>
            </w:r>
          </w:p>
        </w:tc>
      </w:tr>
      <w:tr w:rsidR="00AE1CA1" w:rsidRPr="007E57B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7E57B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E57B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E57B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0,01015</w:t>
            </w:r>
          </w:p>
        </w:tc>
      </w:tr>
      <w:tr w:rsidR="00AE1CA1" w:rsidRPr="007E57B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7E57B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E57B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E57B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E57B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E57B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</w:tbl>
    <w:p w:rsidR="00AE1CA1" w:rsidRPr="007E57B6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5F5D57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27-39. Рамы копировальные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5F5D57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Рама копировальная, формат 66 х 73 см</w:t>
            </w:r>
          </w:p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5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0,00122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Рама копировальная, формат 115 х 140 см</w:t>
            </w:r>
          </w:p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5D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F5D5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F5D5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F5D5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0,00125</w:t>
            </w:r>
          </w:p>
        </w:tc>
      </w:tr>
    </w:tbl>
    <w:p w:rsidR="00AE1CA1" w:rsidRPr="005F5D57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3D1155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27-40. Центрифуги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3D1155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Центрифуга вертикальная, формат 66 х 73 см</w:t>
            </w:r>
          </w:p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115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Центрифуга вертикальная, формат 115 х 140 см</w:t>
            </w:r>
          </w:p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115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3D115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D115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D115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0,00102</w:t>
            </w:r>
          </w:p>
        </w:tc>
      </w:tr>
    </w:tbl>
    <w:p w:rsidR="00AE1CA1" w:rsidRPr="003D1155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FA1704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27-41. Шкафы сушильные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FA1704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сушильный, формат 50 х 65 см</w:t>
            </w:r>
          </w:p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170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0,00101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сушильный, формат 120 х 140 см</w:t>
            </w:r>
          </w:p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170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51,1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FA170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A170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A170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0,00101</w:t>
            </w:r>
          </w:p>
        </w:tc>
      </w:tr>
    </w:tbl>
    <w:p w:rsidR="00AE1CA1" w:rsidRPr="00FA1704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2164F2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27-42. Установки для обработки офсетных форм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2164F2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проявления биметаллических офсетных форм</w:t>
            </w:r>
          </w:p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64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0,00464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обработки биметаллических офсетных форм</w:t>
            </w:r>
          </w:p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64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9,35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0,00681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нанесения защитного слоя</w:t>
            </w:r>
          </w:p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64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0,00203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термообработки монометаллических офсетных форм</w:t>
            </w:r>
          </w:p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64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0,00223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Ц27-42-5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изготовления монометаллических офсетных форм</w:t>
            </w:r>
          </w:p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64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7,51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164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64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64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0,00522</w:t>
            </w:r>
          </w:p>
        </w:tc>
      </w:tr>
    </w:tbl>
    <w:p w:rsidR="00AE1CA1" w:rsidRPr="002164F2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460DB7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27-43. Оборудование для изготовления фотополимерных форм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460DB7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экспонирующая</w:t>
            </w:r>
          </w:p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0DB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0,00109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вымывная</w:t>
            </w:r>
          </w:p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0DB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460DB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60DB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60DB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0,00464</w:t>
            </w:r>
          </w:p>
        </w:tc>
      </w:tr>
    </w:tbl>
    <w:p w:rsidR="00AE1CA1" w:rsidRPr="00460DB7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137F8E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27-44. Оборудование для изготовления клише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137F8E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травильная</w:t>
            </w:r>
          </w:p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7F8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0,00099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цинкорубильный</w:t>
            </w:r>
          </w:p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7F8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0,00131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универсальный для обработки плоских стереотипов и клише</w:t>
            </w:r>
          </w:p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7F8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52,5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37F8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37F8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37F8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</w:tbl>
    <w:p w:rsidR="00AE1CA1" w:rsidRPr="00137F8E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211698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Стереотипное оборудование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211698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27-55. Прессы матричные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211698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матричный гидравлический для тиснения наибольшим усилием 2000 кН</w:t>
            </w:r>
          </w:p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169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матричный гидравлический для тиснения наибольшим усилием 4000 кН</w:t>
            </w:r>
          </w:p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169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1169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1169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1169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</w:t>
            </w:r>
          </w:p>
        </w:tc>
      </w:tr>
    </w:tbl>
    <w:p w:rsidR="00AE1CA1" w:rsidRPr="00211698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771FFA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27-56. Нагревательные устройства к прессам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771FFA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771FF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771FF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нагревательное к прессу</w:t>
            </w:r>
          </w:p>
          <w:p w:rsidR="00AE1CA1" w:rsidRPr="00771FF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1FF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771FF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71FF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71FF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771FF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71FF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71FF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771FF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71FF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71FF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</w:t>
            </w:r>
          </w:p>
        </w:tc>
      </w:tr>
      <w:tr w:rsidR="00AE1CA1" w:rsidRPr="00771FF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71FF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771FF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71FF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71FF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AE1CA1" w:rsidRPr="00771FF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71FF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771FF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71FF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71FF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71FF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71FF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71FF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71FF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71FF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</w:tbl>
    <w:p w:rsidR="00AE1CA1" w:rsidRPr="00771FFA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BC03F2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27-57. Автоматы стереотипные круглоотливные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BC03F2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BC03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BC03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стереотипный отливной к газетным ротациям</w:t>
            </w:r>
          </w:p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C03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BC03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BC03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BC03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687</w:t>
            </w:r>
          </w:p>
        </w:tc>
      </w:tr>
      <w:tr w:rsidR="00AE1CA1" w:rsidRPr="00BC03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BC03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13,77</w:t>
            </w:r>
          </w:p>
        </w:tc>
      </w:tr>
      <w:tr w:rsidR="00AE1CA1" w:rsidRPr="00BC03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BC03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BC03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BC03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0,0165</w:t>
            </w:r>
          </w:p>
        </w:tc>
      </w:tr>
      <w:tr w:rsidR="00AE1CA1" w:rsidRPr="00BC03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BC03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BC03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BC03F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C03F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C03F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0,01203</w:t>
            </w:r>
          </w:p>
        </w:tc>
      </w:tr>
    </w:tbl>
    <w:p w:rsidR="00AE1CA1" w:rsidRPr="00BC03F2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C01324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27-58. Полуавтоматы стереотипные отливные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C01324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стереотипный</w:t>
            </w:r>
          </w:p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0132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71,1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Ц27-58-2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стереотипный литейный</w:t>
            </w:r>
          </w:p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0132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0132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0132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0132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</w:tbl>
    <w:p w:rsidR="00AE1CA1" w:rsidRPr="00C01324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9F09BB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27-59. Разное отливное оборудование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9F09BB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отливки плоских стереотипов</w:t>
            </w:r>
          </w:p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09B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Ц27-59-2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Элеватор загрузочный</w:t>
            </w:r>
          </w:p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09B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79,3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9F09B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F09B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F09B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</w:tbl>
    <w:p w:rsidR="00AE1CA1" w:rsidRPr="009F09BB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7675D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27-60. Автоматы стереотипные отделочные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7675D1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7675D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7675D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отделочный комбинированный для стереотипов к газетным ротационным машинам</w:t>
            </w:r>
          </w:p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75D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7675D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7675D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7675D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</w:t>
            </w:r>
          </w:p>
        </w:tc>
      </w:tr>
      <w:tr w:rsidR="00AE1CA1" w:rsidRPr="007675D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7675D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20,47</w:t>
            </w:r>
          </w:p>
        </w:tc>
      </w:tr>
      <w:tr w:rsidR="00AE1CA1" w:rsidRPr="007675D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7675D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675D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675D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E1CA1" w:rsidRPr="007675D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7675D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675D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675D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675D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675D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</w:tbl>
    <w:p w:rsidR="00AE1CA1" w:rsidRPr="007675D1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16324E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27-61. Станки для отделки стереотипов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16324E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фрезерно-отделочный к газетным ротациям</w:t>
            </w:r>
          </w:p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32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отрезки прилива и снятия фацета</w:t>
            </w:r>
          </w:p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32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ростовой для круглых стереотипов</w:t>
            </w:r>
          </w:p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32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Ц27-61-4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отрезки гузки</w:t>
            </w:r>
          </w:p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32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6324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6324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6324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</w:tbl>
    <w:p w:rsidR="00AE1CA1" w:rsidRPr="0016324E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9D7284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Печатное оборудование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9D7284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высокой печати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9D7284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RPr="009D7284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9D7284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27-93. Машины плоскопечатные малоформатные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RPr="009D7284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9D7284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Ц27-93-1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плоскопечатная малая</w:t>
            </w:r>
          </w:p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728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9,68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0,00774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0,00563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Ц27-93-2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плоскопечатный, формат 46 х 60 см</w:t>
            </w:r>
          </w:p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728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16,79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9D728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9D728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9D728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0,00844</w:t>
            </w:r>
          </w:p>
        </w:tc>
      </w:tr>
    </w:tbl>
    <w:p w:rsidR="00AE1CA1" w:rsidRPr="009D7284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2F2068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27-94. Машины ротационные ролевые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2F2068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Ц27-94-1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ротационная газетная однорольная, ширина бумажного рулона 84 мм</w:t>
            </w:r>
          </w:p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206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1363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101,24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Ц27-94-2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ротационная газетная двухрольная, ширина бумажного рулона 84 мм</w:t>
            </w:r>
          </w:p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206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2321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12,71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12,71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175,83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0,1624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F206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F206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F206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0,1182</w:t>
            </w:r>
          </w:p>
        </w:tc>
      </w:tr>
    </w:tbl>
    <w:p w:rsidR="00AE1CA1" w:rsidRPr="002F2068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8B32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офсетной печати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8B32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27-105. Машины офсетные малые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8B32A1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офсетная однокрасочная</w:t>
            </w:r>
          </w:p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32A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0,00203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0,00148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ротационная однокрасочная листовая, формат 56 х 76 см</w:t>
            </w:r>
          </w:p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32A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12,25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0,0168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0,0122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ротационная однокрасочная листовая, формат 48,5 х 66 см</w:t>
            </w:r>
          </w:p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32A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0,00411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ротационная двухкрасочная листовая, формат 56 х 76 см</w:t>
            </w:r>
          </w:p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32A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24,48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0,0244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B32A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B32A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B32A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0,0177</w:t>
            </w:r>
          </w:p>
        </w:tc>
      </w:tr>
    </w:tbl>
    <w:p w:rsidR="00AE1CA1" w:rsidRPr="008B32A1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27395A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27-106. Машины офсетные листовые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27395A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офсетная листовая однокрасочная, формат 90 х 126 см</w:t>
            </w:r>
          </w:p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39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903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67,96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0,0644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0,0468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офсетная листовая двухкрасочная, формат 70 х 100 см</w:t>
            </w:r>
          </w:p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39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776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0,0484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0,0352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офсетная листовая двухкрасочная, формат 90 х 120 см</w:t>
            </w:r>
          </w:p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39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561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54,45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0,0458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0,0333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офсетная листовая двухкрасочная, формат 90 х 126 см</w:t>
            </w:r>
          </w:p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39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1109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100,55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0,0967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0,0704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офсетная листовая двухкрасочная, формат 100 х 140 см</w:t>
            </w:r>
          </w:p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39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1196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97,15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0,1015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0,0739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офсетная листовая четырехкрасочная, формат 70 х 100 см</w:t>
            </w:r>
          </w:p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39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1439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137,48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0,0813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0,0591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офсетная листовая четырехкрасочная, формат 90 х 126 см</w:t>
            </w:r>
          </w:p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39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1389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145,58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0,1624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0,1182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офсетная листовая четырехкрасочная, формат 100 х 140 см</w:t>
            </w:r>
          </w:p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39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1889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154,83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0,1236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офсетная листовая шестикрасочная, формат 70 х 100 см</w:t>
            </w:r>
          </w:p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39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1101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97,86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0,118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27395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27395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27395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</w:tbl>
    <w:p w:rsidR="00AE1CA1" w:rsidRPr="0027395A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E0192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27-107. Машины офсетные рулонные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E01921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ротационная газетная, формат 62 х 42 см</w:t>
            </w:r>
          </w:p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19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7,86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0,0171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0,0124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ротационная газетная однорулонная, формат 59,4 х 42 см</w:t>
            </w:r>
          </w:p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19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599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33,07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0,0464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0,0338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ротационная газетная двухрулонная, формат 59,4 х 42 см</w:t>
            </w:r>
          </w:p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19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1095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56,84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0,0928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0,0675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ротационная рулонная четырехкрасочная, ширина бумажного полотна 66 см</w:t>
            </w:r>
          </w:p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19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1313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45,18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0,0372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E0192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0192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0192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0,0271</w:t>
            </w:r>
          </w:p>
        </w:tc>
      </w:tr>
    </w:tbl>
    <w:p w:rsidR="00AE1CA1" w:rsidRPr="00E01921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5514FE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27-108. Машины офсетные ролевые многокрасочные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5514FE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Ц27-108-1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ротационная газетная, ширина бумажного полотна 168 см (двухрольная секция)</w:t>
            </w:r>
          </w:p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14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33762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620,46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620,46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145,58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0,798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514F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514F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514F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</w:tbl>
    <w:p w:rsidR="00AE1CA1" w:rsidRPr="005514FE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C63DD8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Станки корректурные, пробопечатные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C63DD8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27-119. Станки пробопечатные офсетные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C63DD8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пробопечатный офсетный, формат 70 х 104 см</w:t>
            </w:r>
          </w:p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3D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7,53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офсетно-переводной, формат 92 х 126 см</w:t>
            </w:r>
          </w:p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3D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10,37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0,0203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63DD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63DD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63DD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0,0148</w:t>
            </w:r>
          </w:p>
        </w:tc>
      </w:tr>
    </w:tbl>
    <w:p w:rsidR="00AE1CA1" w:rsidRPr="00C63DD8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6C1B6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Вспомогательное оборудование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6C1B6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27-131. Машины краскотерочные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6C1B61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6C1B6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6C1B6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краскотерочная</w:t>
            </w:r>
          </w:p>
          <w:p w:rsidR="00AE1CA1" w:rsidRPr="006C1B6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1B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6C1B6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C1B6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C1B6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6C1B6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C1B6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C1B6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6C1B6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C1B6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C1B6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AE1CA1" w:rsidRPr="006C1B6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C1B6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6C1B6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C1B6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C1B6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AE1CA1" w:rsidRPr="006C1B6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C1B6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6C1B6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C1B6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C1B6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C1B6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C1B6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C1B6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C1B6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C1B6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</w:tbl>
    <w:p w:rsidR="00AE1CA1" w:rsidRPr="006C1B61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AD2EC5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27-132. Оборудование специальное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AD2EC5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счетно-комплектующее</w:t>
            </w:r>
          </w:p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E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8,49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0,00551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0,00401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приемно-комплектующее, автоматическое</w:t>
            </w:r>
          </w:p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E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0,00363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0,00264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распределительно-транспортирующее</w:t>
            </w:r>
          </w:p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E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AD2EC5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AD2EC5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AD2EC5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0,00218</w:t>
            </w:r>
          </w:p>
        </w:tc>
      </w:tr>
    </w:tbl>
    <w:p w:rsidR="00AE1CA1" w:rsidRPr="00AD2EC5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D935DC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27-133. Транспортеры газетные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D935DC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приемная</w:t>
            </w:r>
          </w:p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35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73,1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0,00135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выводная</w:t>
            </w:r>
          </w:p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35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Колея транспортера</w:t>
            </w:r>
          </w:p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35DC">
              <w:rPr>
                <w:rFonts w:ascii="Arial" w:hAnsi="Arial" w:cs="Arial"/>
              </w:rPr>
              <w:t>(единица измерения - 10 м)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D935DC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935DC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935DC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</w:tbl>
    <w:p w:rsidR="00AE1CA1" w:rsidRPr="00D935DC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4E166B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27-134. Оборудование вспомогательное к офсетным печатным машинам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4E166B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приготовления увлажняющего раствора</w:t>
            </w:r>
          </w:p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166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0,00049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пневматическая для загибки офсетных печатных форм</w:t>
            </w:r>
          </w:p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166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0,00223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0,00162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пробивки отверстий в офсетных печатных пластинах</w:t>
            </w:r>
          </w:p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166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0,00069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крепления планок к офсетной резине</w:t>
            </w:r>
          </w:p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166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0,00148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4E166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E166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E166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</w:tbl>
    <w:p w:rsidR="00AE1CA1" w:rsidRPr="004E166B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FF6470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3. Брошюровочно-переплетное оборудование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FF6470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Машины резальные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FF6470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RPr="00FF6470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FF6470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27-165. Машины листорезальные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RPr="00FF6470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FF6470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листорезальные для 1 рулона</w:t>
            </w:r>
          </w:p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647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0,0104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Ц27-165-2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листорезальные для 2 рулонов</w:t>
            </w:r>
          </w:p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647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0,0136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0,0099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Ц27-165-3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листорезальные для 4 рулонов</w:t>
            </w:r>
          </w:p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647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9,49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0,0142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0,0103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Ц27-165-4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листорезальная</w:t>
            </w:r>
          </w:p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647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FF647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FF647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FF647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</w:tbl>
    <w:p w:rsidR="00AE1CA1" w:rsidRPr="00FF6470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3F190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27-166. Машины бумагорезальные одноножевые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3F1901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бумагорезальная одноножевая, длина резания 720 мм</w:t>
            </w:r>
          </w:p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19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бумагорезальная одноножевая, длина резания 1250 мм</w:t>
            </w:r>
          </w:p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19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7,86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0,0104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Ц27-166-3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бумагорезальная одноножевая, длина резания 1390 мм</w:t>
            </w:r>
          </w:p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190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12,47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0,0129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3F1901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F1901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F1901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0,0094</w:t>
            </w:r>
          </w:p>
        </w:tc>
      </w:tr>
    </w:tbl>
    <w:p w:rsidR="00AE1CA1" w:rsidRPr="003F1901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524F6F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27-167. Машины бумагорезальные с программным управлением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524F6F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бумагорезальная с программным управлением, длина резания 1320 мм</w:t>
            </w:r>
          </w:p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4F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8,87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Ц27-167-2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бумагорезальная с программным управлением, длина резания 1680 мм</w:t>
            </w:r>
          </w:p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4F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0,0174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24F6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24F6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24F6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</w:t>
            </w:r>
          </w:p>
        </w:tc>
      </w:tr>
    </w:tbl>
    <w:p w:rsidR="00AE1CA1" w:rsidRPr="00524F6F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D05EE0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27-168. Машины бумагорезальные трехножевые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D05EE0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Ц27-168-1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бумагорезальная трехножевая автоматическая, наибольший размер обрезаемых блоков 245 х 340 мм</w:t>
            </w:r>
          </w:p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5EE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90,6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0,0102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Ц27-168-2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бумагорезальная трехножевая полуавтоматическая, наибольший размер обрезаемых блоков 315 х 450 мм</w:t>
            </w:r>
          </w:p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5EE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75,2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Ц27-168-3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бумагорезальная трехножевая автоматическая, наибольший размер обрезаемых блоков 430 х 300 мм</w:t>
            </w:r>
          </w:p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5EE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D05EE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D05EE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D05EE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</w:tbl>
    <w:p w:rsidR="00AE1CA1" w:rsidRPr="00D05EE0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B90AC8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27-169. Разные резальные машины и станки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B90AC8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бобинорезальная</w:t>
            </w:r>
          </w:p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0A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0,00068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Ц27-169-2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картонорезальная</w:t>
            </w:r>
          </w:p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0A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0,00211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Ц27-169-3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картонорезальный</w:t>
            </w:r>
          </w:p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0A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B90AC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90AC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90AC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0,00061</w:t>
            </w:r>
          </w:p>
        </w:tc>
      </w:tr>
    </w:tbl>
    <w:p w:rsidR="00AE1CA1" w:rsidRPr="00B90AC8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4D77CB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фальцовки, комплектовки и скрепления книжных блоков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4D77CB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27-180. Машины фальцевальные малоформатные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4D77CB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фальцевальный кассетный, формат до 30 х 45 см</w:t>
            </w:r>
          </w:p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77C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фальцевальная комбинированная, формат до 45 х 60 см</w:t>
            </w:r>
          </w:p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77C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4D77CB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4D77CB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4D77CB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</w:tbl>
    <w:p w:rsidR="00AE1CA1" w:rsidRPr="004D77CB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E80E07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27-181. Машины фальцевальные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E80E07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фальцевальная комбинированная с устройством для скрепления тетрадей термонитями</w:t>
            </w:r>
          </w:p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0E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11,89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фальцевальная комбинированная, формат до 71 х 105 см</w:t>
            </w:r>
          </w:p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0E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9,95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фальцевальная кассетная, формат 45 х 84 см</w:t>
            </w:r>
          </w:p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0E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фальцевальная кассетная, формат 71 х 108 см</w:t>
            </w:r>
          </w:p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0E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17,01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Ц27-181-5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фальцевальная кассетная, формат 90 х 125 см</w:t>
            </w:r>
          </w:p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0E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16,07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E80E0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E80E0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E80E0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</w:tbl>
    <w:p w:rsidR="00AE1CA1" w:rsidRPr="00E80E07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B76E86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27-182. Линия для бесшвейного скрепления блоков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B76E86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B76E8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B76E8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поточная для бесшвейного скрепления книжных блоков</w:t>
            </w:r>
          </w:p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B76E8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B76E8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B76E8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407</w:t>
            </w:r>
          </w:p>
        </w:tc>
      </w:tr>
      <w:tr w:rsidR="00AE1CA1" w:rsidRPr="00B76E8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B76E8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16,51</w:t>
            </w:r>
          </w:p>
        </w:tc>
      </w:tr>
      <w:tr w:rsidR="00AE1CA1" w:rsidRPr="00B76E8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B76E8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B76E8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B76E8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0,0189</w:t>
            </w:r>
          </w:p>
        </w:tc>
      </w:tr>
      <w:tr w:rsidR="00AE1CA1" w:rsidRPr="00B76E8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B76E8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B76E8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B76E86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76E86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76E86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0,0137</w:t>
            </w:r>
          </w:p>
        </w:tc>
      </w:tr>
    </w:tbl>
    <w:p w:rsidR="00AE1CA1" w:rsidRPr="00B76E86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5B6B63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27-183. Машины листоподборочные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5B6B63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листоподборочная с числом станций 12</w:t>
            </w:r>
          </w:p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6B6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19,37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0,0079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0,0058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листоподборочная с числом станций 18</w:t>
            </w:r>
          </w:p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6B6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0,0099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листоподборочная с числом станций 24</w:t>
            </w:r>
          </w:p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6B6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26,95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0,0119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листоподборочная швейная с числом станций 12</w:t>
            </w:r>
          </w:p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6B6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листоподборочная швейная с числом станций 18</w:t>
            </w:r>
          </w:p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6B6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0,0131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листоподборочная швейная с числом станций 24</w:t>
            </w:r>
          </w:p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6B6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33,54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0,0155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5B6B6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5B6B6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5B6B6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</w:t>
            </w:r>
          </w:p>
        </w:tc>
      </w:tr>
    </w:tbl>
    <w:p w:rsidR="00AE1CA1" w:rsidRPr="005B6B63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1D28F4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27-184. Агрегаты вкладочно-швейно-резальные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1D28F4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1D28F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1D28F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вкладочно-швейно-резальный, формат до 32 х 48 см</w:t>
            </w:r>
          </w:p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D28F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1D28F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1D28F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1D28F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716</w:t>
            </w:r>
          </w:p>
        </w:tc>
      </w:tr>
      <w:tr w:rsidR="00AE1CA1" w:rsidRPr="001D28F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1D28F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15,02</w:t>
            </w:r>
          </w:p>
        </w:tc>
      </w:tr>
      <w:tr w:rsidR="00AE1CA1" w:rsidRPr="001D28F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1D28F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D28F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D28F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0,0203</w:t>
            </w:r>
          </w:p>
        </w:tc>
      </w:tr>
      <w:tr w:rsidR="00AE1CA1" w:rsidRPr="001D28F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1D28F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D28F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D28F4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D28F4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D28F4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0,0147</w:t>
            </w:r>
          </w:p>
        </w:tc>
      </w:tr>
    </w:tbl>
    <w:p w:rsidR="00AE1CA1" w:rsidRPr="001D28F4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7022A3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27-185. Машины ниткошвейные и форзацприклеечные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7022A3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приклейки форзацев</w:t>
            </w:r>
          </w:p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2A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ниткошвейный</w:t>
            </w:r>
          </w:p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2A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ниткошвейная полуавтоматическая</w:t>
            </w:r>
          </w:p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2A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85,5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Ц27-185-4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ниткошвейный</w:t>
            </w:r>
          </w:p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2A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022A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022A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022A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</w:tbl>
    <w:p w:rsidR="00AE1CA1" w:rsidRPr="007022A3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3A477E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обработки книжных блоков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3A477E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27-197. Агрегаты блокообрабатывающие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3A477E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Ц27-197-1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заклеечно-резальный</w:t>
            </w:r>
          </w:p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477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0,0392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Ц27-197-2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блокообрабатывающий</w:t>
            </w:r>
          </w:p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477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1054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43,56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0,0279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3A477E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3A477E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3A477E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0,0203</w:t>
            </w:r>
          </w:p>
        </w:tc>
      </w:tr>
    </w:tbl>
    <w:p w:rsidR="00AE1CA1" w:rsidRPr="003A477E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693C87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27-198. Машины для обработки книжных блоков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693C87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Ц27-198-1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книговставочная</w:t>
            </w:r>
          </w:p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3C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13,06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0,00633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Ц27-198-2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сушильно-передающее К 2БЭР-270</w:t>
            </w:r>
          </w:p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3C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13,18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Ц27-198-3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оклеечно-каптальная</w:t>
            </w:r>
          </w:p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3C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Ц27-198-4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круглильно-кашировальная</w:t>
            </w:r>
          </w:p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3C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0,0097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Ц27-198-5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прессовально-штриховальная</w:t>
            </w:r>
          </w:p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3C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13,61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93C87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3C87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3C87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</w:t>
            </w:r>
          </w:p>
        </w:tc>
      </w:tr>
    </w:tbl>
    <w:p w:rsidR="00AE1CA1" w:rsidRPr="00693C87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695CBA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27-199. Станки для обработки книжных блоков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695CBA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Ц27-199-1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блокозаклеечный</w:t>
            </w:r>
          </w:p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5CB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Ц27-199-2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круглильный</w:t>
            </w:r>
          </w:p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5CB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0,00132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Ц27-199-3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проклейки каптала</w:t>
            </w:r>
          </w:p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5CB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38,1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0,00077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Ц27-199-4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гидравлический для обжима корешков книжных блоков</w:t>
            </w:r>
          </w:p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5CB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95CB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95CB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95CB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</w:tbl>
    <w:p w:rsidR="00AE1CA1" w:rsidRPr="00695CBA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87511A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27-200. Устройства транспортно-передающие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87511A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транспортно-синхронизирующее</w:t>
            </w:r>
          </w:p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511A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21,94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удлинительный</w:t>
            </w:r>
          </w:p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511A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Ц27-200-3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поворотный</w:t>
            </w:r>
          </w:p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511A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Ц27-200-4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загрузочный</w:t>
            </w:r>
          </w:p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511A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27,69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7511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7511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7511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</w:tbl>
    <w:p w:rsidR="00AE1CA1" w:rsidRPr="0087511A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821C8A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для изготовления переплетных крышек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821C8A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27-211. Машины крышкоделательные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821C8A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крышкоделательная</w:t>
            </w:r>
          </w:p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1C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297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19,73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0,0119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крышкоделательная универсальная</w:t>
            </w:r>
          </w:p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1C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821C8A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821C8A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821C8A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</w:tbl>
    <w:p w:rsidR="00AE1CA1" w:rsidRPr="00821C8A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C253AF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27-212. Машины для изготовления переплетных крышек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C253AF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изготовления штуковок переплета</w:t>
            </w:r>
          </w:p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53A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84,5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печатно-позолотный тигельный</w:t>
            </w:r>
          </w:p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53A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89,6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печатно-позолотный автоматический</w:t>
            </w:r>
          </w:p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53A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печатно-позолотный полуавтоматический</w:t>
            </w:r>
          </w:p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53A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печатно-позолотный ручной</w:t>
            </w:r>
          </w:p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53A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53AF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53AF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53AF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</w:tbl>
    <w:p w:rsidR="00AE1CA1" w:rsidRPr="00C253AF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611060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27-213. Станки для переплетных крышек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611060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клеемазальная универсальная</w:t>
            </w:r>
          </w:p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10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каландрирования переплетных крышек</w:t>
            </w:r>
          </w:p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10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611060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611060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611060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0,00086</w:t>
            </w:r>
          </w:p>
        </w:tc>
      </w:tr>
    </w:tbl>
    <w:p w:rsidR="00AE1CA1" w:rsidRPr="00611060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C23919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для вставки блоков в переплетные крышки и отделки книг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C23919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27-224. Линия для обработки книжных блоков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C23919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Самонаклад к автомату</w:t>
            </w:r>
          </w:p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39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для обжима книжных блоков</w:t>
            </w:r>
          </w:p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39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292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19,26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0,0122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заклейки и сушки корешков блоков</w:t>
            </w:r>
          </w:p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39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13,99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0,0069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формирования стопы блоков</w:t>
            </w:r>
          </w:p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39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Ц27-224-5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круглильно-кашировальная</w:t>
            </w:r>
          </w:p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39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361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Ц27-224-6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оклеечно-каптальная</w:t>
            </w:r>
          </w:p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39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Ц27-224-7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книговставочная автоматическая</w:t>
            </w:r>
          </w:p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39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7,61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Ц27-224-8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штриховки и обжима книг</w:t>
            </w:r>
          </w:p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39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376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Ц27-224-9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криволинейный</w:t>
            </w:r>
          </w:p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39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Ц27-224-10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прямолинейный</w:t>
            </w:r>
          </w:p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39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C2391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C2391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C2391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</w:tbl>
    <w:p w:rsidR="00AE1CA1" w:rsidRPr="00C23919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746ED2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27-225. Оборудование для вставки блоков в переплетные крышки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746ED2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крытья мягкой обложки</w:t>
            </w:r>
          </w:p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6E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штриховальный</w:t>
            </w:r>
          </w:p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6E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55,6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0,00093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746ED2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746ED2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746ED2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0,00068</w:t>
            </w:r>
          </w:p>
        </w:tc>
      </w:tr>
    </w:tbl>
    <w:p w:rsidR="00AE1CA1" w:rsidRPr="00746ED2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1F1278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Прессы для переплетно-брошюровочных цехов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1F1278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27-237. Машина для упаковки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1F1278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упаковки пачек</w:t>
            </w:r>
          </w:p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127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85,5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6,01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упаковки книг и журналов</w:t>
            </w:r>
          </w:p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127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F1278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F1278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F1278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</w:tbl>
    <w:p w:rsidR="00AE1CA1" w:rsidRPr="001F1278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175EF3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4. Оборудование для изготовления и отделки картонажных и беловых изделий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175EF3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отделки печатной продукции картонажных и беловых изделий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175EF3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RPr="00175EF3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175EF3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27-269. Машины для отделки продукции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RPr="00175EF3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175EF3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бронзировальная комбинированная</w:t>
            </w:r>
          </w:p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5EF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Ц27-269-2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лакировальная</w:t>
            </w:r>
          </w:p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5EF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25,73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0,0261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Ц27-269-3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целлофанирования</w:t>
            </w:r>
          </w:p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5EF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17,35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0,0159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175EF3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175EF3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175EF3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</w:tbl>
    <w:p w:rsidR="00AE1CA1" w:rsidRPr="00175EF3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AE1CA1" w:rsidRPr="00FB4A02" w:rsidRDefault="00AE1CA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B51D49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копировально-множительное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Pr="00B51D49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27-280. Машины копировальные</w:t>
            </w: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E1CA1" w:rsidTr="00AC520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E1CA1" w:rsidRDefault="00AE1CA1" w:rsidP="00AC520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E1CA1" w:rsidRDefault="00AE1CA1" w:rsidP="00AE1CA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E1CA1" w:rsidRPr="00B51D49" w:rsidTr="00AC520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Ц27-280-1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ротационная электрографическая</w:t>
            </w:r>
          </w:p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D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Ц27-280-2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электрографическая копировально-множительная</w:t>
            </w:r>
          </w:p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D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57,7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0,00031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Ц27-280-3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светокопировальный</w:t>
            </w:r>
          </w:p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D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Ц27-280-4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1CA1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обрезки светокопий</w:t>
            </w:r>
          </w:p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D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E1CA1" w:rsidRPr="00B51D49" w:rsidTr="00AC52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1CA1" w:rsidRPr="00B51D49" w:rsidRDefault="00AE1CA1" w:rsidP="00AC520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1CA1" w:rsidRPr="00B51D49" w:rsidRDefault="00AE1CA1" w:rsidP="00AC520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</w:tbl>
    <w:p w:rsidR="00AE1CA1" w:rsidRPr="00B51D49" w:rsidRDefault="00AE1CA1" w:rsidP="00AE1CA1">
      <w:pPr>
        <w:pStyle w:val="a5"/>
        <w:rPr>
          <w:rFonts w:ascii="Arial" w:hAnsi="Arial" w:cs="Arial"/>
          <w:b/>
          <w:sz w:val="2"/>
        </w:rPr>
      </w:pPr>
    </w:p>
    <w:p w:rsidR="00135B66" w:rsidRPr="00FB4A02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FB4A02" w:rsidSect="00FB4A0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4A02" w:rsidRDefault="00FB4A02" w:rsidP="00FB4A02">
      <w:r>
        <w:separator/>
      </w:r>
    </w:p>
  </w:endnote>
  <w:endnote w:type="continuationSeparator" w:id="0">
    <w:p w:rsidR="00FB4A02" w:rsidRDefault="00FB4A02" w:rsidP="00FB4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4A02" w:rsidRDefault="00FB4A02" w:rsidP="007242F9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4</w:t>
    </w:r>
    <w:r>
      <w:rPr>
        <w:rStyle w:val="a4"/>
      </w:rPr>
      <w:fldChar w:fldCharType="end"/>
    </w:r>
  </w:p>
  <w:p w:rsidR="00FB4A02" w:rsidRDefault="00FB4A02" w:rsidP="00FB4A02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4A02" w:rsidRDefault="00FB4A02" w:rsidP="007242F9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3</w:t>
    </w:r>
    <w:r>
      <w:rPr>
        <w:rStyle w:val="a4"/>
      </w:rPr>
      <w:fldChar w:fldCharType="end"/>
    </w:r>
  </w:p>
  <w:p w:rsidR="00FB4A02" w:rsidRDefault="00FB4A02" w:rsidP="00FB4A02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4A02" w:rsidRDefault="00FB4A02" w:rsidP="00FB4A02">
      <w:r>
        <w:separator/>
      </w:r>
    </w:p>
  </w:footnote>
  <w:footnote w:type="continuationSeparator" w:id="0">
    <w:p w:rsidR="00FB4A02" w:rsidRDefault="00FB4A02" w:rsidP="00FB4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4A02" w:rsidRDefault="00FB4A02" w:rsidP="00FB4A02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8.03.227-2026</w:t>
    </w:r>
  </w:p>
  <w:p w:rsidR="00FB4A02" w:rsidRPr="00FB4A02" w:rsidRDefault="00FB4A02" w:rsidP="00FB4A02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4A02" w:rsidRDefault="00FB4A02" w:rsidP="00FB4A02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8.03.227-2026</w:t>
    </w:r>
  </w:p>
  <w:p w:rsidR="00FB4A02" w:rsidRPr="00FB4A02" w:rsidRDefault="00FB4A02" w:rsidP="00FB4A02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4A02"/>
    <w:rsid w:val="00071661"/>
    <w:rsid w:val="00135B66"/>
    <w:rsid w:val="0040791D"/>
    <w:rsid w:val="004A7AAA"/>
    <w:rsid w:val="00637FA0"/>
    <w:rsid w:val="006B207E"/>
    <w:rsid w:val="009D1DBB"/>
    <w:rsid w:val="00AE1CA1"/>
    <w:rsid w:val="00F63CD3"/>
    <w:rsid w:val="00FB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07AF8DD-022E-4125-AC38-4101E35D3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75</Pages>
  <Words>15199</Words>
  <Characters>86638</Characters>
  <Application>Microsoft Office Word</Application>
  <DocSecurity>0</DocSecurity>
  <Lines>721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101634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Кукса Ольга Михайловна</dc:creator>
  <cp:keywords/>
  <dc:description/>
  <cp:lastModifiedBy>Кукса Ольга Михайловна</cp:lastModifiedBy>
  <cp:revision>2</cp:revision>
  <cp:lastPrinted>1899-12-31T21:00:00Z</cp:lastPrinted>
  <dcterms:created xsi:type="dcterms:W3CDTF">2025-10-07T09:29:00Z</dcterms:created>
  <dcterms:modified xsi:type="dcterms:W3CDTF">2025-10-07T09:29:00Z</dcterms:modified>
</cp:coreProperties>
</file>