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B20D2" w:rsidTr="00CB20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B20D2" w:rsidRPr="00CB20D2" w:rsidRDefault="00CB20D2" w:rsidP="00CB20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Механомонтаж оборудования предприятий текстильной промышленности</w:t>
            </w:r>
          </w:p>
        </w:tc>
      </w:tr>
      <w:tr w:rsidR="00CB20D2" w:rsidTr="00CB20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B20D2" w:rsidRDefault="00CB20D2" w:rsidP="00CB20D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B20D2" w:rsidTr="00CB20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B20D2" w:rsidRPr="00CB20D2" w:rsidRDefault="00CB20D2" w:rsidP="00CB20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прядильных производств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B20D2" w:rsidRPr="00CB20D2" w:rsidRDefault="00CB20D2" w:rsidP="00CB20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B20D2" w:rsidRPr="00CB20D2" w:rsidTr="00CB20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B20D2" w:rsidRPr="00CB20D2" w:rsidRDefault="00CB20D2" w:rsidP="00CB20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26-1. Оборудование прядильных производств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B20D2" w:rsidRDefault="00CB20D2" w:rsidP="00CB20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B20D2" w:rsidRPr="00CB20D2" w:rsidTr="00CB20D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B20D2" w:rsidRDefault="00CB20D2" w:rsidP="00CB20D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B20D2" w:rsidRDefault="00CB20D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B20D2" w:rsidRPr="00CB20D2" w:rsidTr="00CB20D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Питатели типа АП, АПК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4715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CB20D2" w:rsidRPr="00CB20D2" w:rsidTr="002E25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B20D2" w:rsidRPr="00CB20D2" w:rsidTr="007C2E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A17F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D658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Питатели типа АПС, П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265C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CB20D2" w:rsidRPr="00CB20D2" w:rsidTr="00D20D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B20D2" w:rsidRPr="00CB20D2" w:rsidTr="00944E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2859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C626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Питатели типа ПРЧ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F357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</w:tr>
      <w:tr w:rsidR="00CB20D2" w:rsidRPr="00CB20D2" w:rsidTr="005C54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3256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4844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5D16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Разрыхлители, рыхлители типа ГР, РГ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4A54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CB20D2" w:rsidRPr="00CB20D2" w:rsidTr="005332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B20D2" w:rsidRPr="00CB20D2" w:rsidTr="00FA5B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CF6D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4926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Разрыхлители, рыхлители типа РКА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5545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CB20D2" w:rsidRPr="00CB20D2" w:rsidTr="00E139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B20D2" w:rsidRPr="00CB20D2" w:rsidTr="006762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D45B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AD46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Разрыхлители, рыхлители типа РПХ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8509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CB20D2" w:rsidRPr="00CB20D2" w:rsidTr="002F26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B20D2" w:rsidRPr="00CB20D2" w:rsidTr="003F4F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F701A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5D56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Очистители, чистители типа ОН-6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2619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7,36</w:t>
            </w:r>
          </w:p>
        </w:tc>
      </w:tr>
      <w:tr w:rsidR="00CB20D2" w:rsidRPr="00CB20D2" w:rsidTr="00600D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B20D2" w:rsidRPr="00CB20D2" w:rsidTr="00C01C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236D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121B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Очистители, чистители типа ЧО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516E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7,51</w:t>
            </w:r>
          </w:p>
        </w:tc>
      </w:tr>
      <w:tr w:rsidR="00CB20D2" w:rsidRPr="00CB20D2" w:rsidTr="00BE2A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CB20D2" w:rsidRPr="00CB20D2" w:rsidTr="00A46E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D01F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3219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Агрегаты угароочищающие типа УОА-2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AA36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CB20D2" w:rsidRPr="00CB20D2" w:rsidTr="00730A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B20D2" w:rsidRPr="00CB20D2" w:rsidTr="00072C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4C2C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120F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угароочищающие типа УОШ, УОМП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5052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CB20D2" w:rsidRPr="00CB20D2" w:rsidTr="00D306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CB20D2" w:rsidRPr="00CB20D2" w:rsidTr="001C54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CC6E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DF4B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угароочищающие типа УТМ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E85C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CB20D2" w:rsidRPr="00CB20D2" w:rsidTr="004A52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B20D2" w:rsidRPr="00CB20D2" w:rsidTr="00EC13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316B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B738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волокноотделительные типа ВОМ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4A1F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B20D2" w:rsidRPr="00CB20D2" w:rsidTr="00810A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B20D2" w:rsidRPr="00CB20D2" w:rsidTr="009059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8C38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4716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смесовые, смешивающие, смесители, типа МСП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0F10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6,95</w:t>
            </w:r>
          </w:p>
        </w:tc>
      </w:tr>
      <w:tr w:rsidR="00CB20D2" w:rsidRPr="00CB20D2" w:rsidTr="004478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CB20D2" w:rsidRPr="00CB20D2" w:rsidTr="000C29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CF72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6402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смесовые, смешивающие, смесители, типа СН, С-12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715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10,96</w:t>
            </w:r>
          </w:p>
        </w:tc>
      </w:tr>
      <w:tr w:rsidR="00CB20D2" w:rsidRPr="00CB20D2" w:rsidTr="003003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B20D2" w:rsidRPr="00CB20D2" w:rsidTr="00BC10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800E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D644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смесовые, смешивающие, смесители УСВМ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7974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16,34</w:t>
            </w:r>
          </w:p>
        </w:tc>
      </w:tr>
      <w:tr w:rsidR="00CB20D2" w:rsidRPr="00CB20D2" w:rsidTr="00934B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B20D2" w:rsidRPr="00CB20D2" w:rsidTr="00736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044A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6823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Лабазы типа ЛРМ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5100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CB20D2" w:rsidRPr="00CB20D2" w:rsidTr="00D76C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B20D2" w:rsidRPr="00CB20D2" w:rsidTr="003C40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1127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6F54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Транспортеры компонентов шерстяной смеси типа ТК, питающие типа ТП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6A76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5,51</w:t>
            </w:r>
          </w:p>
        </w:tc>
      </w:tr>
      <w:tr w:rsidR="00CB20D2" w:rsidRPr="00CB20D2" w:rsidTr="00875A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B20D2" w:rsidRPr="00CB20D2" w:rsidTr="00D218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9C26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FD18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Конденсеры типа КБ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4376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19,91</w:t>
            </w:r>
          </w:p>
        </w:tc>
      </w:tr>
      <w:tr w:rsidR="00CB20D2" w:rsidRPr="00CB20D2" w:rsidTr="00C432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B20D2" w:rsidRPr="00CB20D2" w:rsidTr="00330D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E557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2879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Распределитель волокна типа РВП-2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1D18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16,43</w:t>
            </w:r>
          </w:p>
        </w:tc>
      </w:tr>
      <w:tr w:rsidR="00CB20D2" w:rsidRPr="00CB20D2" w:rsidTr="00787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B20D2" w:rsidRPr="00CB20D2" w:rsidTr="00D312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CD3F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7A32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щипальные, щипально-замасливающие типа МЩ, СЩ, ШЗ-140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9B75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CB20D2" w:rsidRPr="00CB20D2" w:rsidTr="007B23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B20D2" w:rsidRPr="00CB20D2" w:rsidTr="00351D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9B4F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8A62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Устройства замасливающие, парозамасливающие типа ЗУ, ПЗУ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5A7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9,54</w:t>
            </w:r>
          </w:p>
        </w:tc>
      </w:tr>
      <w:tr w:rsidR="00CB20D2" w:rsidRPr="00CB20D2" w:rsidTr="00E726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B20D2" w:rsidRPr="00CB20D2" w:rsidTr="008D54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CF58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9916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Агрегаты и машины трепальные типа АРТ (С КП)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9B3B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10,11</w:t>
            </w:r>
          </w:p>
        </w:tc>
      </w:tr>
      <w:tr w:rsidR="00CB20D2" w:rsidRPr="00CB20D2" w:rsidTr="000051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B20D2" w:rsidRPr="00CB20D2" w:rsidTr="002C19D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C355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181A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Агрегаты и машины трепальные типа АРТ (С ПУ-120-Ш)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354B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CB20D2" w:rsidRPr="00CB20D2" w:rsidTr="00E224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B20D2" w:rsidRPr="00CB20D2" w:rsidTr="001244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056D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AE47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Агрегаты и машины трепальные типа 2БТ, ТПШ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2978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7,53</w:t>
            </w:r>
          </w:p>
        </w:tc>
      </w:tr>
      <w:tr w:rsidR="00CB20D2" w:rsidRPr="00CB20D2" w:rsidTr="00DF58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B20D2" w:rsidRPr="00CB20D2" w:rsidTr="003D18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382A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AA00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Агрегаты и машины трепальные типа МТБ, МТИ, МТМ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CD14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CB20D2" w:rsidRPr="00CB20D2" w:rsidTr="001162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F921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C944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BF4F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чесальные типа ЧММ-14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6D76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12,72</w:t>
            </w:r>
          </w:p>
        </w:tc>
      </w:tr>
      <w:tr w:rsidR="00CB20D2" w:rsidRPr="00CB20D2" w:rsidTr="00321A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CB20D2" w:rsidRPr="00CB20D2" w:rsidTr="005F00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043E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F413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чесальные типа Ч-11, модели 1453/3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D410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CB20D2" w:rsidRPr="00CB20D2" w:rsidTr="007920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B20D2" w:rsidRPr="00CB20D2" w:rsidTr="006701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F914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F203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чесальные типа ЧМ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BF2D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CB20D2" w:rsidRPr="00CB20D2" w:rsidTr="00485C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CB20D2" w:rsidRPr="00CB20D2" w:rsidTr="00882D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AA4D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466F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чесальные типа ЧМД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4108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13,44</w:t>
            </w:r>
          </w:p>
        </w:tc>
      </w:tr>
      <w:tr w:rsidR="00CB20D2" w:rsidRPr="00CB20D2" w:rsidTr="00CC6F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B20D2" w:rsidRPr="00CB20D2" w:rsidTr="00EE45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B72C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BB39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Ц26-1-30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чесальные типа Ч-600-Л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102B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CB20D2" w:rsidRPr="00CB20D2" w:rsidTr="000235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B20D2" w:rsidRPr="00CB20D2" w:rsidTr="004576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BD3F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8851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чесальные типа ЧГ-150-П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7D4A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8,95</w:t>
            </w:r>
          </w:p>
        </w:tc>
      </w:tr>
      <w:tr w:rsidR="00CB20D2" w:rsidRPr="00CB20D2" w:rsidTr="003D0D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6617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C97D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591E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чесальные типа АЧ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9C5EE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CB20D2" w:rsidRPr="00CB20D2" w:rsidTr="00D91F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B20D2" w:rsidRPr="00CB20D2" w:rsidTr="005602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D94A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4C42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чесальные типа БЕФАМА, 2-х прочесные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C204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CB20D2" w:rsidRPr="00CB20D2" w:rsidTr="001902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8569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9523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FA54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чесальные типа БЕФАМА, 3-х прочесные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AC49F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7,78</w:t>
            </w:r>
          </w:p>
        </w:tc>
      </w:tr>
      <w:tr w:rsidR="00CB20D2" w:rsidRPr="00CB20D2" w:rsidTr="008623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1E5F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B404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C704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гребнечесальные мод.1532, 1604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1042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CB20D2" w:rsidRPr="00CB20D2" w:rsidTr="00FC57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B20D2" w:rsidRPr="00CB20D2" w:rsidTr="00624D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555B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8261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гребнечесальные типа ГК-485-П1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DC4C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CB20D2" w:rsidRPr="00CB20D2" w:rsidTr="00C90E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B20D2" w:rsidRPr="00CB20D2" w:rsidTr="007506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E516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D50E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выпускное ВУЧ для чесальных машин и аппаратов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944D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7,24</w:t>
            </w:r>
          </w:p>
        </w:tc>
      </w:tr>
      <w:tr w:rsidR="00CB20D2" w:rsidRPr="00CB20D2" w:rsidTr="00776C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7D54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F23E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9A36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ленточные, лентосоединительные типа ЛА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2451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CB20D2" w:rsidRPr="00CB20D2" w:rsidTr="000D73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B20D2" w:rsidRPr="00CB20D2" w:rsidTr="008F6F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BB3E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CA63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ленточные, лентосоединительные типа Л2, НОВПОС, мод.1576, 1625/2, 1629/2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2413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9,86</w:t>
            </w:r>
          </w:p>
        </w:tc>
      </w:tr>
      <w:tr w:rsidR="00CB20D2" w:rsidRPr="00CB20D2" w:rsidTr="00F025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B20D2" w:rsidRPr="00CB20D2" w:rsidTr="00F065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7A5B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132C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ленточные, лентосоединительные типа ЛЧ-ЭПД на 6-8 головок, ЛЛ, ЛЧ-Л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4830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CB20D2" w:rsidRPr="00CB20D2" w:rsidTr="00124E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B20D2" w:rsidRPr="00CB20D2" w:rsidTr="003576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7945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E461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ленточные, лентосоединительные типа ЛЦ-ПЛ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8328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6,83</w:t>
            </w:r>
          </w:p>
        </w:tc>
      </w:tr>
      <w:tr w:rsidR="00CB20D2" w:rsidRPr="00CB20D2" w:rsidTr="00C063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B20D2" w:rsidRPr="00CB20D2" w:rsidTr="00500B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7A1F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0306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Агрегаты лентосмешивающие типа АС-600-Л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8639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11,55</w:t>
            </w:r>
          </w:p>
        </w:tc>
      </w:tr>
      <w:tr w:rsidR="00CB20D2" w:rsidRPr="00CB20D2" w:rsidTr="00FE6D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B20D2" w:rsidRPr="00CB20D2" w:rsidTr="006E28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F22A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E439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поточные для подготовки волокна и очесов типа ПЛ-КЛ, ПЛ-150-П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0031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CB20D2" w:rsidRPr="00CB20D2" w:rsidTr="00743C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4A21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3121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6815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ровничные типа Р-168-3, Р-192-5 на 132 веретена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D700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53,14</w:t>
            </w:r>
          </w:p>
        </w:tc>
      </w:tr>
      <w:tr w:rsidR="00CB20D2" w:rsidRPr="00CB20D2" w:rsidTr="000D78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8,64</w:t>
            </w:r>
          </w:p>
        </w:tc>
      </w:tr>
      <w:tr w:rsidR="00CB20D2" w:rsidRPr="00CB20D2" w:rsidTr="00827D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012D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366E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ровничные типа Р-260-5 на 92 веретена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2245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45,97</w:t>
            </w:r>
          </w:p>
        </w:tc>
      </w:tr>
      <w:tr w:rsidR="00CB20D2" w:rsidRPr="00CB20D2" w:rsidTr="00417B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CB20D2" w:rsidRPr="00CB20D2" w:rsidTr="00B955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3339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F968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Ц26-1-46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ровничные типа РСК-Ш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4052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26,81</w:t>
            </w:r>
          </w:p>
        </w:tc>
      </w:tr>
      <w:tr w:rsidR="00CB20D2" w:rsidRPr="00CB20D2" w:rsidTr="00CC07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</w:tr>
      <w:tr w:rsidR="00CB20D2" w:rsidRPr="00CB20D2" w:rsidTr="006C51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FF17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EC2B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ровничные модели 1505/6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F324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77,59</w:t>
            </w:r>
          </w:p>
        </w:tc>
      </w:tr>
      <w:tr w:rsidR="00CB20D2" w:rsidRPr="00CB20D2" w:rsidTr="000E08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CB20D2" w:rsidRPr="00CB20D2" w:rsidTr="000357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E678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F60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ровничные типа Р-216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F472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65,76</w:t>
            </w:r>
          </w:p>
        </w:tc>
      </w:tr>
      <w:tr w:rsidR="00CB20D2" w:rsidRPr="00CB20D2" w:rsidTr="00DD21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12,17</w:t>
            </w:r>
          </w:p>
        </w:tc>
      </w:tr>
      <w:tr w:rsidR="00CB20D2" w:rsidRPr="00CB20D2" w:rsidTr="00E355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231C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FE55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Ц26-1-49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веретен ровничных машин добавлять или исключать за секцию в 4 веретена к норме Ц26-1-45 и в 6 веретен к норме Ц26-1-44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CB20D2" w:rsidRPr="00CB20D2" w:rsidTr="007C6E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CB20D2" w:rsidRPr="00CB20D2" w:rsidTr="00B831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B20D2" w:rsidRPr="00CB20D2" w:rsidTr="000D3B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9B41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306B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прядильные типа БДА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4B3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22,33</w:t>
            </w:r>
          </w:p>
        </w:tc>
      </w:tr>
      <w:tr w:rsidR="00CB20D2" w:rsidRPr="00CB20D2" w:rsidTr="00B83C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6,77</w:t>
            </w:r>
          </w:p>
        </w:tc>
      </w:tr>
      <w:tr w:rsidR="00CB20D2" w:rsidRPr="00CB20D2" w:rsidTr="00897B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C71C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B23B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прядильные типа ПБ-114-Ш на 300 веретен, ПБ-132-Ш на 240 веретен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2D61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40,18</w:t>
            </w:r>
          </w:p>
        </w:tc>
      </w:tr>
      <w:tr w:rsidR="00CB20D2" w:rsidRPr="00CB20D2" w:rsidTr="007A70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B20D2" w:rsidRPr="00CB20D2" w:rsidTr="008C56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5117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623E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Ц26-1-52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прядильные типа П-76-ШГ на 408 веретен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9B6B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54,61</w:t>
            </w:r>
          </w:p>
        </w:tc>
      </w:tr>
      <w:tr w:rsidR="00CB20D2" w:rsidRPr="00CB20D2" w:rsidTr="00326E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8,83</w:t>
            </w:r>
          </w:p>
        </w:tc>
      </w:tr>
      <w:tr w:rsidR="00CB20D2" w:rsidRPr="00CB20D2" w:rsidTr="00AA1E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D532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6023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прядильные типа П-76-5М6 на 336 веретен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755D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43,86</w:t>
            </w:r>
          </w:p>
        </w:tc>
      </w:tr>
      <w:tr w:rsidR="00CB20D2" w:rsidRPr="00CB20D2" w:rsidTr="004845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8,92</w:t>
            </w:r>
          </w:p>
        </w:tc>
      </w:tr>
      <w:tr w:rsidR="00CB20D2" w:rsidRPr="00CB20D2" w:rsidTr="009E66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1628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6E3B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прядильные типа П-70, ПУ-66 на 400 веретен, П-75 на 336 веретен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F717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54,18</w:t>
            </w:r>
          </w:p>
        </w:tc>
      </w:tr>
      <w:tr w:rsidR="00CB20D2" w:rsidRPr="00CB20D2" w:rsidTr="00FA5A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10,14</w:t>
            </w:r>
          </w:p>
        </w:tc>
      </w:tr>
      <w:tr w:rsidR="00CB20D2" w:rsidRPr="00CB20D2" w:rsidTr="001A22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B02A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1400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Ц26-1-55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прядильные типа ПМ-88Л на 256 веретен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6E01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37,87</w:t>
            </w:r>
          </w:p>
        </w:tc>
      </w:tr>
      <w:tr w:rsidR="00CB20D2" w:rsidRPr="00CB20D2" w:rsidTr="00691F9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9,11</w:t>
            </w:r>
          </w:p>
        </w:tc>
      </w:tr>
      <w:tr w:rsidR="00CB20D2" w:rsidRPr="00CB20D2" w:rsidTr="00327E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4334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7052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прядильные типа ППМ-120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8830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28,99</w:t>
            </w:r>
          </w:p>
        </w:tc>
      </w:tr>
      <w:tr w:rsidR="00CB20D2" w:rsidRPr="00CB20D2" w:rsidTr="00C95C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CB20D2" w:rsidRPr="00CB20D2" w:rsidTr="00D609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1755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DB7F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прядильные типа ППМ-240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2F2F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50,39</w:t>
            </w:r>
          </w:p>
        </w:tc>
      </w:tr>
      <w:tr w:rsidR="00CB20D2" w:rsidRPr="00CB20D2" w:rsidTr="001A05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9,59</w:t>
            </w:r>
          </w:p>
        </w:tc>
      </w:tr>
      <w:tr w:rsidR="00CB20D2" w:rsidRPr="00CB20D2" w:rsidTr="00FB43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5905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173F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прядильные типа ППМ-114Л на 184 веретена, ПС (ПСЛ)-132-ПД на 104 веретена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330B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23,54</w:t>
            </w:r>
          </w:p>
        </w:tc>
      </w:tr>
      <w:tr w:rsidR="00CB20D2" w:rsidRPr="00CB20D2" w:rsidTr="00537F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A842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BB59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DF2D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прядильные типа ПС (ПСЛ)-100-ЛО на 100 веретен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B20D2" w:rsidRPr="00CB20D2" w:rsidTr="000711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19,68</w:t>
            </w:r>
          </w:p>
        </w:tc>
      </w:tr>
      <w:tr w:rsidR="00CB20D2" w:rsidRPr="00CB20D2" w:rsidTr="004554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B20D2" w:rsidRPr="00CB20D2" w:rsidTr="00951D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BA12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9666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веретен прядильных машин добавлять или исключать за секцию в 8 веретен к норме Ц26-1-58, в 10 веретен к норме Ц26-1-59, в 16 веретен к нормам Ц26-1-55 и Ц26-1-58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CB20D2" w:rsidRPr="00CB20D2" w:rsidTr="002772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CB20D2" w:rsidRPr="00CB20D2" w:rsidTr="002A44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B20D2" w:rsidRPr="00CB20D2" w:rsidTr="00AA79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8108E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1E41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Ц26-1-61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веретен прядильных машин добавлять или исключать за секцию в 16 веретен к норме Ц26-1-54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CB20D2" w:rsidRPr="00CB20D2" w:rsidTr="006A11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CB20D2" w:rsidRPr="00CB20D2" w:rsidTr="002B7F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195C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2A1B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277F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веретен прядильных машин добавлять или исключать за секцию в 20 веретен к норме Ц26-1-51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CB20D2" w:rsidRPr="00CB20D2" w:rsidTr="00C320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7,09</w:t>
            </w:r>
          </w:p>
        </w:tc>
      </w:tr>
      <w:tr w:rsidR="00CB20D2" w:rsidRPr="00CB20D2" w:rsidTr="004C08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4511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5F0E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7B28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веретен прядильных машин добавлять или исключать за секцию в 24 веретена к П-76-ШГ и 5М6 по нормам Ц26-1-52, Ц26-1-53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CB20D2" w:rsidRPr="00CB20D2" w:rsidTr="00FF01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CB20D2" w:rsidRPr="00CB20D2" w:rsidTr="00E30B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B20D2" w:rsidRPr="00CB20D2" w:rsidTr="00C02A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0D5B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9966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Ц26-1-64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веретен прядильных машин добавлять или исключать за секцию в 32 веретена к норме Ц26-1-51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CB20D2" w:rsidRPr="00CB20D2" w:rsidTr="003B07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7,24</w:t>
            </w:r>
          </w:p>
        </w:tc>
      </w:tr>
      <w:tr w:rsidR="00CB20D2" w:rsidRPr="00CB20D2" w:rsidTr="00795F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B20D2" w:rsidRPr="00CB20D2" w:rsidTr="00C242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FA5F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3252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веретен прядильных машин добавлять или исключать за секцию в 48 веретен к норме Ц26-1-54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CB20D2" w:rsidRPr="00CB20D2" w:rsidTr="002F63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CB20D2" w:rsidRPr="00CB20D2" w:rsidTr="00153C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B20D2" w:rsidRPr="00CB20D2" w:rsidTr="00B361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396E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5305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типа АРО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DC6A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</w:t>
            </w:r>
          </w:p>
        </w:tc>
      </w:tr>
      <w:tr w:rsidR="00CB20D2" w:rsidRPr="00CB20D2" w:rsidTr="002333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B20D2" w:rsidRPr="00CB20D2" w:rsidTr="005353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5827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DB24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типа ПУ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3852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CB20D2" w:rsidRPr="00CB20D2" w:rsidTr="00E27B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6F0C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7027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CD0B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типа РП-5-УМ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6C38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CB20D2" w:rsidRPr="00CB20D2" w:rsidTr="004662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B20D2" w:rsidRPr="00CB20D2" w:rsidTr="007538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F315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D00B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Ц26-1-69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вспомогательное в прядильных производствах (станки для точки шляпок, обтяжки чесальных машин, гарнитуров, шлифовки эластичных покрытий и др.)</w:t>
            </w:r>
          </w:p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0D2">
              <w:rPr>
                <w:rFonts w:ascii="Arial" w:hAnsi="Arial" w:cs="Arial"/>
              </w:rPr>
              <w:t>(единица измерения - т)</w:t>
            </w:r>
          </w:p>
        </w:tc>
      </w:tr>
      <w:tr w:rsidR="00CB20D2" w:rsidRPr="00CB20D2" w:rsidTr="002A2B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CB20D2" w:rsidRPr="00CB20D2" w:rsidTr="004D02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B20D2" w:rsidRPr="00CB20D2" w:rsidTr="006A28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B20D2" w:rsidRPr="00CB20D2" w:rsidTr="00A028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B20D2" w:rsidRPr="00CB20D2" w:rsidTr="00114B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0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B20D2" w:rsidRPr="00CB20D2" w:rsidTr="00CB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CB20D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B20D2" w:rsidRPr="00CB20D2" w:rsidRDefault="00CB20D2" w:rsidP="00A75E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20D2" w:rsidRPr="00CB20D2" w:rsidRDefault="00CB20D2" w:rsidP="00A75E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CB20D2" w:rsidRDefault="00CB20D2" w:rsidP="0040791D">
      <w:pPr>
        <w:pStyle w:val="a5"/>
        <w:rPr>
          <w:rFonts w:ascii="Arial" w:hAnsi="Arial" w:cs="Arial"/>
          <w:b/>
          <w:sz w:val="2"/>
        </w:rPr>
      </w:pPr>
    </w:p>
    <w:p w:rsidR="004B7150" w:rsidRPr="00CB20D2" w:rsidRDefault="00CB20D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Pr="00BF4C08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крутильных производств</w:t>
            </w: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Pr="00BF4C08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26-2. Оборудование крутильных производств</w:t>
            </w: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B7150" w:rsidRDefault="004B7150" w:rsidP="004B715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B7150" w:rsidRPr="00BF4C08" w:rsidTr="005A0F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тростильно-крутильные типа ТК-136, ТК2-160</w:t>
            </w:r>
          </w:p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C08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4C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тростильно-крутильные типа ТКД-400, ТКЛП-615</w:t>
            </w:r>
          </w:p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C08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4C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крутильные типа К-132, К-176</w:t>
            </w:r>
          </w:p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C08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6,87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4,99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4C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крутильные типа КОФ, КЭ-160, КОЭ-315</w:t>
            </w:r>
          </w:p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C08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4C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крутильные типа КВШ-250</w:t>
            </w:r>
          </w:p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C08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4C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свивальные веревочные типа К-710-ИП</w:t>
            </w:r>
          </w:p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C08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4C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прядильно-крутильные типа ПК-100 на 288 веретен, ПК-114 на 272 веретена, ПК-132 на 240 веретен</w:t>
            </w:r>
          </w:p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C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50,74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4C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0,00315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0,00324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веретен прядильно-крутильных машин добавлять или исключать за секцию в 16 веретен к ПК-114 по норме Ц26-2-7</w:t>
            </w:r>
          </w:p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C08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4,87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изменении количества веретен прядильно-крутильных машин добавлять или исключать за секцию в 24 веретена к ПК-100, в 30 веретен к ПК-132 по норме Ц26-2-7</w:t>
            </w:r>
          </w:p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4C08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4C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4B7150" w:rsidRPr="00BF4C08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BF4C08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BF4C08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</w:tbl>
    <w:p w:rsidR="004B7150" w:rsidRPr="00BF4C08" w:rsidRDefault="004B7150" w:rsidP="004B7150">
      <w:pPr>
        <w:pStyle w:val="a5"/>
        <w:rPr>
          <w:rFonts w:ascii="Arial" w:hAnsi="Arial" w:cs="Arial"/>
          <w:b/>
          <w:sz w:val="2"/>
        </w:rPr>
      </w:pPr>
    </w:p>
    <w:p w:rsidR="004B7150" w:rsidRPr="00CB20D2" w:rsidRDefault="004B715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Pr="005B0776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ткацких производств</w:t>
            </w: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Pr="005B0776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26-3. Оборудование ткацких производств</w:t>
            </w: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B7150" w:rsidRDefault="004B7150" w:rsidP="004B715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B7150" w:rsidRPr="005B0776" w:rsidTr="005A0F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мотальные типа ММ, М-2М, МТ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мотальные типа М-170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мотальные типа МЛМ-2, МЛС-2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Автоматы мотальные типа ТЕКСКОНЕР на 32 головки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крестомольные типа КШ-4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куфтомотальные типа ДМ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перемоточные типа МП, МТ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бобинажно-перемоточные типа БП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уточно-перемоточные типа УА-300, УПМ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сновальные (без шпулярника) типа СЛ, СП, СП-Л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7,28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Шпулярники типа Ш к машинам сновальным типа СЛ, СП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Шпулярники типа Ш к машинам сновальным типа СП-Л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шлихтовальные типа ШБ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шлихтовальные типа ШБ-Л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перегонно-эмульсирующие типа МПЭ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07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узловязальные типа УП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ткацкие типа СТБ (бесчелночные)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ткацкие многозевные типа ТММ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12,49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жаккардовые типа Ж-13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жаккардовые типа Ж2-1344, 2Ж2-1344</w:t>
            </w:r>
          </w:p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07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13,57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10,05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5B07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5B07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5B07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</w:tbl>
    <w:p w:rsidR="004B7150" w:rsidRPr="005B0776" w:rsidRDefault="004B7150" w:rsidP="004B7150">
      <w:pPr>
        <w:pStyle w:val="a5"/>
        <w:rPr>
          <w:rFonts w:ascii="Arial" w:hAnsi="Arial" w:cs="Arial"/>
          <w:b/>
          <w:sz w:val="2"/>
        </w:rPr>
      </w:pPr>
    </w:p>
    <w:p w:rsidR="004B7150" w:rsidRPr="00CB20D2" w:rsidRDefault="004B715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Pr="00D73FA6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отделочных производств</w:t>
            </w: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Pr="00D73FA6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26-4. Оборудование отделочных производств</w:t>
            </w: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B7150" w:rsidRDefault="004B7150" w:rsidP="004B715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B7150" w:rsidRPr="00D73FA6" w:rsidTr="005A0F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тканеопаливающие типа МТО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беления, отварки и расшлихтовки тканей типа ЛБ-140, ЛБЖ, ЛЖО, ЛОБ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беления, отварки и расшлихтовки тканей типа ЛОР-140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отварки и крепирования типа ЛКО-140(180) ШЛ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беления, крашения и мерсеризации типа ЛБК-140, ЛМО-140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заварки и промывки типа ЛЗ-180, ЛЗП-180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промывки тканей типа ЛПЖ, ЛПН, ЛРП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Ванны мойные типа ВЦП, ВРП, плюсовки типа ПД, ПТ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промывные, валяльно-промывные, пропиточные типа МП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промывные, валяльно-промывные, пропиточные типа МПВ, МПЖ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промывные, валяльно-промывные, пропиточные типа МВП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мойно-материальные типа ММ, МС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красильно-промывные типа МКП, МКПШ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красильные типа ЛКК (кубозолевое крашение)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красильные типа ЛТК (термозольное крашение)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для пропитки и крашения типа ЛПК-Л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красильно-сушильные типа ЛКС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промывки-сушки (мойно-сушильные) типа ЛПС, ЛПСС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промывки-сушки (мойно-сушильные) типа ЛМС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мерсеризационные цепные типа ЛМЦ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мерсеризационные бесцепные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нафтольно-сушильные типа ЛНС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карбонизации шерсти типа ЛК-180Ш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расправки, отжима и сушки типа ЛРО, ЛРС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сушильные типа МСБ, МСВР, СБМО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Жгуторасправители типа ЖР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отсосно-вакуумные типа МОВ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стригально-ворсовальное типа ВСА, ВСЛ, ВШЗ, ИВ, ИВА, СВА, СПН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чесально-отколоточные типа ЧОМ-3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наждачные и чистильные типа НМ-2, ЧМ-3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раскатные периферические типа МРП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печатные многовальные типа 4430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Зрельники типа ЗВ, ЗМП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Ц26-4-34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и линии ширильные, сушильно-ширильные и стабилизационные типа МШС7, "ЭЛИТЕКС"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и линии ширильные, сушильно-ширильные и стабилизационные типа ЛАШС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и линии ширильные, сушильно-ширильные и стабилизационные типа ЛПШС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и линии ширильные, сушильно-ширильные и стабилизационные типа ШЦ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термической обработки типа ЛТ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термической обработки типа МВРТ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Термокамеры радиационные типа УРТК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каландрирования и термической обработки типа ЛКТ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Каландры отделочные типа К, КО, КОЭ, КСЭ, КФЭ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Декатиры типа Д-220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Декатиры типа ДЗН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ратинирующие типа РМ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для кондиционирования и увлажнения типа МКУ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усадочные типа ЛУ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аппретурно-отделочные типа ЛАУ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заключительной отделки типа ЛЗО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10,98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мерильно-двоильно-накатные и контрольно-мерильные типа МДН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Укладчики ткани в жгуте типа УЖ-4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0,00252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Ц26-4-52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вспомогательное в отделочных производствах (компенсаторы, укладчики ткани и др.)</w:t>
            </w:r>
          </w:p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3FA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9,07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3F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4B7150" w:rsidRPr="00D73FA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73FA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73FA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</w:tbl>
    <w:p w:rsidR="004B7150" w:rsidRPr="00D73FA6" w:rsidRDefault="004B7150" w:rsidP="004B7150">
      <w:pPr>
        <w:pStyle w:val="a5"/>
        <w:rPr>
          <w:rFonts w:ascii="Arial" w:hAnsi="Arial" w:cs="Arial"/>
          <w:b/>
          <w:sz w:val="2"/>
        </w:rPr>
      </w:pPr>
    </w:p>
    <w:p w:rsidR="004B7150" w:rsidRPr="00CB20D2" w:rsidRDefault="004B715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Pr="00DE4234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цехов крашения волокна, ленты, пряжи</w:t>
            </w: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Pr="00DE4234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26-5. Оборудование цехов крашения волокна, ленты, пряжи</w:t>
            </w: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B7150" w:rsidRDefault="004B7150" w:rsidP="004B715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B7150" w:rsidRPr="00DE4234" w:rsidTr="005A0F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красильные типа АКД, АКДС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красильные типа АКДЦ-Л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красильные типа АПК-100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6,78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красильные типа КМ-10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красильные типа КПМ-10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красильные типа ЛКА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сушильные типа АСВ-120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12,29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0,00094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сушильные типа КС, МКС, СПМ-2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0,00094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сушильные типа СКД, СП8-Л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0,00094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гладильно-сушильные типа ЛГС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для набивки волокна, тип НВ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типа ПГ-4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типа ПГВ-10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4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Центрифуги, тип ФМД</w:t>
            </w:r>
          </w:p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234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5,01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DE4234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DE4234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DE4234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</w:tbl>
    <w:p w:rsidR="004B7150" w:rsidRPr="00DE4234" w:rsidRDefault="004B7150" w:rsidP="004B7150">
      <w:pPr>
        <w:pStyle w:val="a5"/>
        <w:rPr>
          <w:rFonts w:ascii="Arial" w:hAnsi="Arial" w:cs="Arial"/>
          <w:b/>
          <w:sz w:val="2"/>
        </w:rPr>
      </w:pPr>
    </w:p>
    <w:p w:rsidR="004B7150" w:rsidRPr="00CB20D2" w:rsidRDefault="004B715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Pr="00485C76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нетканых материалов</w:t>
            </w: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Pr="00485C76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26-6. Оборудование нетканых материалов</w:t>
            </w: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B7150" w:rsidTr="005A0F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7150" w:rsidRDefault="004B7150" w:rsidP="005A0F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B7150" w:rsidRDefault="004B7150" w:rsidP="004B715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B7150" w:rsidRPr="00485C76" w:rsidTr="005A0F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и агрегаты иглопробивные и чесально-вязальные типа АЧВ, АЧВШВ, АИН, ИМ</w:t>
            </w:r>
          </w:p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5C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7,22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5C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Агрегаты для термоусадки типа АТУ</w:t>
            </w:r>
          </w:p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5C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5C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Ц26-6-3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7150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Устройства раскатные типа УР-1800</w:t>
            </w:r>
          </w:p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5C76">
              <w:rPr>
                <w:rFonts w:ascii="Arial" w:hAnsi="Arial" w:cs="Arial"/>
              </w:rPr>
              <w:t>(единица измерения - т)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5C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Вазелин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B7150" w:rsidRPr="00485C76" w:rsidTr="005A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7150" w:rsidRPr="00485C76" w:rsidRDefault="004B7150" w:rsidP="005A0F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7150" w:rsidRPr="00485C76" w:rsidRDefault="004B7150" w:rsidP="005A0F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4B7150" w:rsidRPr="00485C76" w:rsidRDefault="004B7150" w:rsidP="004B7150">
      <w:pPr>
        <w:pStyle w:val="a5"/>
        <w:rPr>
          <w:rFonts w:ascii="Arial" w:hAnsi="Arial" w:cs="Arial"/>
          <w:b/>
          <w:sz w:val="2"/>
        </w:rPr>
      </w:pPr>
    </w:p>
    <w:p w:rsidR="00135B66" w:rsidRPr="00CB20D2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CB20D2" w:rsidSect="00CB20D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0D2" w:rsidRDefault="00CB20D2" w:rsidP="00CB20D2">
      <w:r>
        <w:separator/>
      </w:r>
    </w:p>
  </w:endnote>
  <w:endnote w:type="continuationSeparator" w:id="0">
    <w:p w:rsidR="00CB20D2" w:rsidRDefault="00CB20D2" w:rsidP="00CB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0D2" w:rsidRDefault="00CB20D2" w:rsidP="00A37911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CB20D2" w:rsidRDefault="00CB20D2" w:rsidP="00CB20D2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0D2" w:rsidRDefault="00CB20D2" w:rsidP="00A37911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5</w:t>
    </w:r>
    <w:r>
      <w:rPr>
        <w:rStyle w:val="a4"/>
      </w:rPr>
      <w:fldChar w:fldCharType="end"/>
    </w:r>
  </w:p>
  <w:p w:rsidR="00CB20D2" w:rsidRDefault="00CB20D2" w:rsidP="00CB20D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0D2" w:rsidRDefault="00CB20D2" w:rsidP="00CB20D2">
      <w:r>
        <w:separator/>
      </w:r>
    </w:p>
  </w:footnote>
  <w:footnote w:type="continuationSeparator" w:id="0">
    <w:p w:rsidR="00CB20D2" w:rsidRDefault="00CB20D2" w:rsidP="00CB2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0D2" w:rsidRDefault="00CB20D2" w:rsidP="00CB20D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8.03.226-2026</w:t>
    </w:r>
  </w:p>
  <w:p w:rsidR="00CB20D2" w:rsidRPr="00CB20D2" w:rsidRDefault="00CB20D2" w:rsidP="00CB20D2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0D2" w:rsidRDefault="00CB20D2" w:rsidP="00CB20D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8.03.226-2026</w:t>
    </w:r>
  </w:p>
  <w:p w:rsidR="00CB20D2" w:rsidRPr="00CB20D2" w:rsidRDefault="00CB20D2" w:rsidP="00CB20D2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0D2"/>
    <w:rsid w:val="00071661"/>
    <w:rsid w:val="00135B66"/>
    <w:rsid w:val="0040791D"/>
    <w:rsid w:val="004A7AAA"/>
    <w:rsid w:val="004B7150"/>
    <w:rsid w:val="00637FA0"/>
    <w:rsid w:val="006B207E"/>
    <w:rsid w:val="009D1DBB"/>
    <w:rsid w:val="00CB20D2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FC306B9-AC75-4B3A-855B-B1E2A55D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61</Pages>
  <Words>22084</Words>
  <Characters>125880</Characters>
  <Application>Microsoft Office Word</Application>
  <DocSecurity>0</DocSecurity>
  <Lines>1049</Lines>
  <Paragraphs>295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147669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2025-10-07T08:54:00Z</dcterms:created>
  <dcterms:modified xsi:type="dcterms:W3CDTF">2025-10-07T08:54:00Z</dcterms:modified>
</cp:coreProperties>
</file>