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70C5B" w:rsidTr="00170C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0C5B" w:rsidRPr="00170C5B" w:rsidRDefault="00170C5B" w:rsidP="00170C5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Оборудование для подготовки древесного сырья к переработке</w:t>
            </w:r>
          </w:p>
        </w:tc>
      </w:tr>
      <w:tr w:rsidR="00170C5B" w:rsidTr="00170C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0C5B" w:rsidRDefault="00170C5B" w:rsidP="00170C5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70C5B" w:rsidTr="00170C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0C5B" w:rsidRPr="00170C5B" w:rsidRDefault="00170C5B" w:rsidP="00170C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приема и распиловки длинномерной древесины</w:t>
            </w:r>
          </w:p>
        </w:tc>
      </w:tr>
      <w:tr w:rsidR="00170C5B" w:rsidRPr="00170C5B" w:rsidTr="00170C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0C5B" w:rsidRPr="00170C5B" w:rsidRDefault="00170C5B" w:rsidP="00170C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0C5B" w:rsidRPr="00170C5B" w:rsidTr="00170C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0C5B" w:rsidRPr="00170C5B" w:rsidRDefault="00170C5B" w:rsidP="00170C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25-1. Устройство для приема и роспуска пучков древесины</w:t>
            </w:r>
          </w:p>
        </w:tc>
      </w:tr>
      <w:tr w:rsidR="00170C5B" w:rsidRPr="00170C5B" w:rsidTr="00170C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0C5B" w:rsidRDefault="00170C5B" w:rsidP="00170C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70C5B" w:rsidRPr="00170C5B" w:rsidTr="00170C5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70C5B" w:rsidRDefault="00170C5B" w:rsidP="00170C5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70C5B" w:rsidRDefault="00170C5B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70C5B" w:rsidRPr="00170C5B" w:rsidTr="00170C5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70C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70C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70C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70C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70C5B" w:rsidRPr="00170C5B" w:rsidTr="00170C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70C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70C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70C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70C5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70C5B" w:rsidRPr="00170C5B" w:rsidTr="00170C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70C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Default="00170C5B" w:rsidP="00170C5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приема и роспуска пучков древесины, включая приемную часть, питатель, устройство удаления толстомера и стол выдачи древесины</w:t>
            </w:r>
          </w:p>
          <w:p w:rsidR="00170C5B" w:rsidRPr="00170C5B" w:rsidRDefault="00170C5B" w:rsidP="00170C5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0C5B">
              <w:rPr>
                <w:rFonts w:ascii="Arial" w:hAnsi="Arial" w:cs="Arial"/>
              </w:rPr>
              <w:t>(единица измерения - т)</w:t>
            </w:r>
          </w:p>
        </w:tc>
      </w:tr>
      <w:tr w:rsidR="00170C5B" w:rsidRPr="00170C5B" w:rsidTr="009F29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70C5B" w:rsidRPr="00170C5B" w:rsidTr="00170C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70C5B" w:rsidRPr="00170C5B" w:rsidTr="00170C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445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54,08</w:t>
            </w:r>
          </w:p>
        </w:tc>
      </w:tr>
      <w:tr w:rsidR="00170C5B" w:rsidRPr="00170C5B" w:rsidTr="00170C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445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170C5B" w:rsidRPr="00170C5B" w:rsidTr="00F82B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70C5B" w:rsidRPr="00170C5B" w:rsidTr="00170C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170C5B" w:rsidRPr="00170C5B" w:rsidTr="00170C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445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170C5B" w:rsidRPr="00170C5B" w:rsidTr="00170C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445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70C5B" w:rsidRPr="00170C5B" w:rsidTr="001F57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70C5B" w:rsidRPr="00170C5B" w:rsidTr="005216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70C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70C5B" w:rsidRPr="00170C5B" w:rsidTr="003327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70C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70C5B" w:rsidRPr="00170C5B" w:rsidTr="00170C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445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70C5B" w:rsidRPr="00170C5B" w:rsidTr="000D6C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70C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70C5B" w:rsidRPr="00170C5B" w:rsidTr="00170C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70C5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70C5B" w:rsidRPr="00170C5B" w:rsidRDefault="00170C5B" w:rsidP="0014452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0C5B" w:rsidRPr="00170C5B" w:rsidRDefault="00170C5B" w:rsidP="0014452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</w:tbl>
    <w:p w:rsidR="00170C5B" w:rsidRDefault="00170C5B" w:rsidP="0040791D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170C5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696D47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25-2. Устройство для приема и распиловки древесины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696D47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приема и распиловки длинномерной древесины, включая раскатный стол, слешер, установку пересыпа балансов и транспортер отходов</w:t>
            </w:r>
          </w:p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6D47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58,01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696D4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96D4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96D4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E936F8" w:rsidRPr="00696D47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5A34D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приема коротья и кучеукладчики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5A34D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25-13. Питатели коротья автомобильной или железнодорожной поставки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5A34D8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коротья тарельчатый</w:t>
            </w:r>
          </w:p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34D8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61,6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9,22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коротья цепной стационарный</w:t>
            </w:r>
          </w:p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34D8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5,62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коротья цепной передвижной</w:t>
            </w:r>
          </w:p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34D8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47,08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5A34D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A34D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A34D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</w:tbl>
    <w:p w:rsidR="00E936F8" w:rsidRPr="005A34D8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5043C3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25-14. Кучеукладчики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5043C3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Стакер для формирования и разборки штабелей (куч) баланса</w:t>
            </w:r>
          </w:p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43C3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47,5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10,308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9,28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E936F8" w:rsidRPr="005043C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043C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043C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</w:tbl>
    <w:p w:rsidR="00E936F8" w:rsidRPr="005043C3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3F0D92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окорки древесины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3F0D92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25-29. Корообдирочные барабаны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3F0D92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Барабан корообдирочный секционный</w:t>
            </w:r>
          </w:p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0D92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44,03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17,59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8,15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3F0D92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F0D92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F0D92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E936F8" w:rsidRPr="003F0D92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D15D0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для рубки древесины и измельчения щепы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D15D0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25-40. Рубительные машины для балансовой древесины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0D15D0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рубительная многоножевая дисковая, включая циклон и трубопроводы пневмотранспорта щепы к циклону, массой до 40 т</w:t>
            </w:r>
          </w:p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5D0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48,29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5,31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рубительная многоножевая дисковая, включая циклон и трубопроводы пневмотранспорта щепы к циклону, массой до 60 т</w:t>
            </w:r>
          </w:p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5D0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0D1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D1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D1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</w:tbl>
    <w:p w:rsidR="00E936F8" w:rsidRPr="000D15D0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936309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для сортирования щепы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936309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25-52. Сортировка щепы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936309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Сортировка вибрационная с качающимися ситами</w:t>
            </w:r>
          </w:p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6309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63,07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10,49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9,19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8,28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Сортировка плоская подвесная, включая приемный циклон с питателем и подвесное вибрационное сито</w:t>
            </w:r>
          </w:p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6309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49,27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12,44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93630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3630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3630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</w:tbl>
    <w:p w:rsidR="00E936F8" w:rsidRPr="00936309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4A35D0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Оборудование открытых и закрытых складов щепы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4A35D0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25-65. Разгрузчики щепы из вагонов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4A35D0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4A3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4A3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бурорыхлительная для разгрузки щепы из вагонов</w:t>
            </w:r>
          </w:p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35D0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4A3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4A3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4A3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53,85</w:t>
            </w:r>
          </w:p>
        </w:tc>
      </w:tr>
      <w:tr w:rsidR="00E936F8" w:rsidRPr="004A3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E936F8" w:rsidRPr="004A3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4A3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E936F8" w:rsidRPr="004A3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E936F8" w:rsidRPr="004A3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4A3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4A3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4A35D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A35D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A35D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</w:tbl>
    <w:p w:rsidR="00E936F8" w:rsidRPr="004A35D0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4F1453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25-66. Разгрузчики щепы из бункеров и силосов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4F1453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тарельчатый</w:t>
            </w:r>
          </w:p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1453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70,74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Разгрузчик шнековый передвижной</w:t>
            </w:r>
          </w:p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1453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38,08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6,93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5,18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4F145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F145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F145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</w:tbl>
    <w:p w:rsidR="00E936F8" w:rsidRPr="004F1453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F13A4C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25-67. Устройства для складирования щепы в кучи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F13A4C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формирования прямоугольных куч щепы</w:t>
            </w:r>
          </w:p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A4C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37,06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Ц25-67-2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формирования кольцевых куч щепы</w:t>
            </w:r>
          </w:p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A4C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29,21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F13A4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13A4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13A4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E936F8" w:rsidRPr="00F13A4C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2E449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7. Оборудование пневмотранспорта щепы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2E449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25-85. Воздуходувные установки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2E4498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Ц25-85-1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воздуходувная с маслонасосной станцией, воздушным фильтром и глушителем</w:t>
            </w:r>
          </w:p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4498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53,87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936F8" w:rsidRPr="002E449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2E449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2E449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</w:tbl>
    <w:p w:rsidR="00E936F8" w:rsidRPr="002E4498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ED4AD1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25-86. Питатели щепы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ED4AD1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ED4AD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ED4AD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Ц25-86-1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для подачи щепы в трубопровод системы пневмотранспорта</w:t>
            </w:r>
          </w:p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AD1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ED4AD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ED4AD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ED4AD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E936F8" w:rsidRPr="00ED4AD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E936F8" w:rsidRPr="00ED4AD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ED4AD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936F8" w:rsidRPr="00ED4AD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E936F8" w:rsidRPr="00ED4AD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E936F8" w:rsidRPr="00ED4AD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E936F8" w:rsidRPr="00ED4AD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ED4AD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ED4AD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ED4AD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AD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AD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</w:tbl>
    <w:p w:rsidR="00E936F8" w:rsidRPr="00ED4AD1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C3840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8. Оборудование для переработки коры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C3840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25-100. Дренирующие конвейеры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8C3840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8C384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8C384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дренирующий для транспортирования и обезвоживания коры</w:t>
            </w:r>
          </w:p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840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8C384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8C384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E936F8" w:rsidRPr="008C384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59,47</w:t>
            </w:r>
          </w:p>
        </w:tc>
      </w:tr>
      <w:tr w:rsidR="00E936F8" w:rsidRPr="008C384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6,95</w:t>
            </w:r>
          </w:p>
        </w:tc>
      </w:tr>
      <w:tr w:rsidR="00E936F8" w:rsidRPr="008C384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8C384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6,03</w:t>
            </w:r>
          </w:p>
        </w:tc>
      </w:tr>
      <w:tr w:rsidR="00E936F8" w:rsidRPr="008C384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E936F8" w:rsidRPr="008C384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E936F8" w:rsidRPr="008C384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8C384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8C384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8C384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C384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C384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</w:tbl>
    <w:p w:rsidR="00E936F8" w:rsidRPr="008C3840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7274D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25-101. Корорубки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07274D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Корорубка роторная ножевая, производительность по коре 12 т/ч</w:t>
            </w:r>
          </w:p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274D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38,82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Корорубка роторная ножевая, производительность по коре 25 т/ч</w:t>
            </w:r>
          </w:p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274D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4,93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07274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7274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7274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E936F8" w:rsidRPr="0007274D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A3C5E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25-103. Распределители коры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0A3C5E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0A3C5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0A3C5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Распределитель коры по прессам</w:t>
            </w:r>
          </w:p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A3C5E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0A3C5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0A3C5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0A3C5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49,8</w:t>
            </w:r>
          </w:p>
        </w:tc>
      </w:tr>
      <w:tr w:rsidR="00E936F8" w:rsidRPr="000A3C5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E936F8" w:rsidRPr="000A3C5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0A3C5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10,39</w:t>
            </w:r>
          </w:p>
        </w:tc>
      </w:tr>
      <w:tr w:rsidR="00E936F8" w:rsidRPr="000A3C5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E936F8" w:rsidRPr="000A3C5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936F8" w:rsidRPr="000A3C5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0A3C5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0A3C5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0A3C5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A3C5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A3C5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</w:tbl>
    <w:p w:rsidR="00E936F8" w:rsidRPr="000A3C5E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D572D3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25-104. Прессы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D572D3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гидравлический короотжимной поршневой</w:t>
            </w:r>
          </w:p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72D3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46,14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8,83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0,0104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E936F8" w:rsidRPr="00D572D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72D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72D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</w:tbl>
    <w:p w:rsidR="00E936F8" w:rsidRPr="00D572D3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5F2303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25-107. Водоотделительные барабаны и фильтры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5F2303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Ц25-107-3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барабанный для очистки воды коросодержащих стоков</w:t>
            </w:r>
          </w:p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2303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33,32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7,86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5,64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E936F8" w:rsidRPr="005F230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F230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F230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E936F8" w:rsidRPr="005F2303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46410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Оборудование для производства целлюлозы и полуцеллюлозы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46410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Котлы варочные периодической и непрерывной варки, многотрубные установки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46410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046410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46410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25-152. Варочные котлы периодического действия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046410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046410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Котел варочный для целлюлозы, емкость до 160 м</w:t>
            </w:r>
            <w:r w:rsidRPr="00046410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6410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40,06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11,53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6,51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Котел варочный для целлюлозы, емкость до 320 м</w:t>
            </w:r>
            <w:r w:rsidRPr="00046410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6410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29,43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10,53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6,19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0,0153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04641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4641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4641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</w:tbl>
    <w:p w:rsidR="00E936F8" w:rsidRPr="00046410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3E60E6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Оборудование, комплектующее установки непрерывной варки целлюлозы и полуцеллюлозы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3E60E6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25-173. Питатели низкого давления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3E60E6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3E60E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3E60E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Питатель низкого давления роторного типа, объем карманов ротора до 300 л</w:t>
            </w:r>
          </w:p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60E6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3E60E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3E60E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3E60E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E936F8" w:rsidRPr="003E60E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E936F8" w:rsidRPr="003E60E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3E60E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E936F8" w:rsidRPr="003E60E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936F8" w:rsidRPr="003E60E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3E60E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3E60E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3E60E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E60E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E60E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</w:tbl>
    <w:p w:rsidR="00E936F8" w:rsidRPr="003E60E6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424AAF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25-174. Пропарочные цистерны (камеры)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424AAF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Цистерна для пропитки щепы растворами с перемешивающим устройством</w:t>
            </w:r>
          </w:p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4AAF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936F8" w:rsidRPr="00424A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24A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0,501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24A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E936F8" w:rsidRPr="00424AAF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5609AF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25-178. Разгрузочные устройства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5609AF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Ц25-178-1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разгрузочное для выпуска массы из варочного котла</w:t>
            </w:r>
          </w:p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09AF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40,81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5609A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09A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09A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E936F8" w:rsidRPr="005609AF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D95035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приема и хранения целлюлозной массы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D95035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25-190. Вымывные бассейны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D95035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Ц25-190-1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Бассейн вымывной</w:t>
            </w:r>
          </w:p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5035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33,32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1,446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0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D9503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9503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9503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E936F8" w:rsidRPr="00D95035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4D68A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25-191. Выдувные резервуары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4D68A8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Ц25-191-1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Резервуар выдувной с перемешивающим устройством</w:t>
            </w:r>
          </w:p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68A8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45,73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2,808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68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936F8" w:rsidRPr="004D68A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D68A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D68A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</w:tbl>
    <w:p w:rsidR="00E936F8" w:rsidRPr="004D68A8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F6262C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для промывки массы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F6262C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25-206. Промывные прессы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F6262C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Ц25-206-1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для промывки целлюлозы</w:t>
            </w:r>
          </w:p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262C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42,84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11,04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936F8" w:rsidRPr="00F6262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6262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6262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E936F8" w:rsidRPr="00F6262C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497D3B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25-207. Промывные установки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497D3B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Ц25-207-1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промывная многоступенчатая</w:t>
            </w:r>
          </w:p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7D3B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45,22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16,37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15,12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497D3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497D3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497D3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E936F8" w:rsidRPr="00497D3B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6278C5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3. Оборудование для выработки древесной, макулатурной и термомеханической массы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6278C5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2. Оборудование для выработки макулатурной массы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6278C5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6278C5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6278C5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25-262. Установки для тепловой обработки макулатуры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6278C5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6278C5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Ц25-262-1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тепловой обработки макулатуры, включая оборудование для сгущения массы, питатель, пропарочную камеру, размалывающее и приемное устройства</w:t>
            </w:r>
          </w:p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78C5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44,03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E936F8" w:rsidRPr="006278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278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278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E936F8" w:rsidRPr="006278C5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A5563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выработки термомеханической массы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A5563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25-269. Оборудование для размола щепы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A55638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Ц25-269-1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Имперссифайер (мельница дисковая) для размола щепы</w:t>
            </w:r>
          </w:p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5638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8,51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Ц25-269-2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пропаривания и горячего размола щепы, включая бункер, шнек-пресспитатель, запорный клапан, пропарочную камеру, подающее и выпускное устройства, мельницу и площадки обслуживания</w:t>
            </w:r>
          </w:p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5638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76,63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16,73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10,47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E936F8" w:rsidRPr="00A556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556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556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E936F8" w:rsidRPr="00A55638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858C7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4. Оборудование для роспуска и размола волокнистых материалов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858C7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роспуска полуфабрикатов и отходов из волокнистых материалов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858C7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8858C7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858C7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25-299. Гидроразбиватели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8858C7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8858C7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Ц25-299-1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Гидроразбиватели, вместимость 6 м</w:t>
            </w:r>
            <w:r w:rsidRPr="008858C7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58C7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63,71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17,07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Ц25-299-2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Гидроразбиватели, вместимость 12 м</w:t>
            </w:r>
            <w:r w:rsidRPr="008858C7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58C7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61,33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15,39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0,00041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Ц25-299-3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Гидроразбиватели, вместимость 16-32 м</w:t>
            </w:r>
            <w:r w:rsidRPr="008858C7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58C7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55,53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11,95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8858C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858C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858C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E936F8" w:rsidRPr="008858C7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E82B44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размола волокнистых материалов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E82B44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25-312. Мельницы для размола волокнистых материалов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E82B44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Ц25-312-1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дисковая, диаметр диска 630-800 мм</w:t>
            </w:r>
          </w:p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B44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74,33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10,46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Ц25-312-2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дисковая, диаметр диска 1000 мм</w:t>
            </w:r>
          </w:p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B44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63,71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8,79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0,501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Ц25-312-3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дисковая, диаметр диска 1250 мм</w:t>
            </w:r>
          </w:p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B44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8,06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0,501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E936F8" w:rsidRPr="00E82B4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82B4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82B4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E936F8" w:rsidRPr="00E82B44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7651CD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25-314. Массные роллы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7651CD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Ц25-314-1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Ролл массный</w:t>
            </w:r>
          </w:p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51CD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7651C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651C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651C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E936F8" w:rsidRPr="007651CD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E4F9F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5. Оборудование для промывки, сгущения, перемешивания и транспортирования массы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E4F9F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промывки целлюлозы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E4F9F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8E4F9F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E4F9F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25-355. Массные фильтры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8E4F9F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8E4F9F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Ц25-355-1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барабанный для сгущения и промывки целлюлозы</w:t>
            </w:r>
          </w:p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4F9F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44,03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Ц25-355-2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с волокнистым подслоем в железобетонной ванне</w:t>
            </w:r>
          </w:p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4F9F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Ц25-355-3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дисковый</w:t>
            </w:r>
          </w:p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4F9F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45,73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26,51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23,63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936F8" w:rsidRPr="008E4F9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E4F9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E4F9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</w:tbl>
    <w:p w:rsidR="00E936F8" w:rsidRPr="008E4F9F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536EA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перемешивания и транспортирования массы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536EA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25-373. Циркуляционные устройства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0536EA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Ц25-373-1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циркуляционное, диаметр лопастей 750 мм</w:t>
            </w:r>
          </w:p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36EA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68,68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13,52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10,11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Ц25-373-2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циркуляционное, диаметр лопастей 1000-1800 мм</w:t>
            </w:r>
          </w:p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36EA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31,25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27,79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0,00057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0536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536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536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</w:tbl>
    <w:p w:rsidR="00E936F8" w:rsidRPr="000536EA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DE78A4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25-374. Вертикальные мешалки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DE78A4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Ц25-374-1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Мешалка вертикальная лопастная к емкости вместимостью до 16 м</w:t>
            </w:r>
            <w:r w:rsidRPr="00DE78A4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8A4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15,17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12,85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Ц25-374-2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Мешалка вертикальная лопастная к емкости вместимостью до 32 м</w:t>
            </w:r>
            <w:r w:rsidRPr="00DE78A4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8A4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16,22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14,32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DE78A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78A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78A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</w:tbl>
    <w:p w:rsidR="00E936F8" w:rsidRPr="00DE78A4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1E3BF9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6. Оборудование для очистки и сортирования волокнистой массы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1E3BF9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сортирования массы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1E3BF9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1E3BF9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1E3BF9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25-405. Массные сортировки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1E3BF9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1E3BF9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Сортировка центробежная открытого типа</w:t>
            </w:r>
          </w:p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3BF9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44,91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18,73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Ц25-405-2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Сортировка напорная</w:t>
            </w:r>
          </w:p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3BF9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12,51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10,95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Ц25-405-6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Сортировка макулатурной массы</w:t>
            </w:r>
          </w:p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3BF9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E936F8" w:rsidRPr="001E3BF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E3BF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E3BF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E936F8" w:rsidRPr="001E3BF9" w:rsidRDefault="00E936F8" w:rsidP="00E936F8">
      <w:pPr>
        <w:pStyle w:val="a5"/>
        <w:rPr>
          <w:rFonts w:ascii="Arial" w:hAnsi="Arial" w:cs="Arial"/>
          <w:b/>
          <w:sz w:val="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A366E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Раздел 2. Оборудование для очистки волокнистой массы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A366E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25-414. Сучколовители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A366E8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A366E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A366E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Сучколовитель плоский вибрационный с металлической ванной</w:t>
            </w:r>
          </w:p>
          <w:p w:rsidR="00E936F8" w:rsidRPr="00A366E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66E8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A366E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366E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366E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A366E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366E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366E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A366E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366E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366E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42,62</w:t>
            </w:r>
          </w:p>
        </w:tc>
      </w:tr>
      <w:tr w:rsidR="00E936F8" w:rsidRPr="00A366E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366E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366E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11,08</w:t>
            </w:r>
          </w:p>
        </w:tc>
      </w:tr>
      <w:tr w:rsidR="00E936F8" w:rsidRPr="00A366E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366E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A366E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366E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366E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E936F8" w:rsidRPr="00A366E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366E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366E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366E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9,86</w:t>
            </w:r>
          </w:p>
        </w:tc>
      </w:tr>
    </w:tbl>
    <w:p w:rsidR="00E936F8" w:rsidRPr="00A366E8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1A588E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25-417. Установки вихревых очистителей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1A588E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тонкой очистки волокнистых материалов, тип УВК производительностью 90 т/сутки</w:t>
            </w:r>
          </w:p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588E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71,07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12,54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тонкой очистки волокнистых материалов, тип УВК производительностью 180 т/сутки</w:t>
            </w:r>
          </w:p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588E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81,05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5,39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тонкой очистки волокнистых материалов, тип УВК производительностью 300 т/сутки</w:t>
            </w:r>
          </w:p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588E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54,51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6,11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8,15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1A588E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A588E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A588E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E936F8" w:rsidRPr="001A588E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A82DF0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25-418. Аппараты магнитного сепарирования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A82DF0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A82DF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A82DF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очистки массы от металлических включений</w:t>
            </w:r>
          </w:p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2DF0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A82DF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A82DF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A82DF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60,6</w:t>
            </w:r>
          </w:p>
        </w:tc>
      </w:tr>
      <w:tr w:rsidR="00E936F8" w:rsidRPr="00A82DF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12,36</w:t>
            </w:r>
          </w:p>
        </w:tc>
      </w:tr>
      <w:tr w:rsidR="00E936F8" w:rsidRPr="00A82DF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A82DF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936F8" w:rsidRPr="00A82DF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  <w:tr w:rsidR="00E936F8" w:rsidRPr="00A82DF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A82DF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A82DF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A82DF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82DF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82DF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E936F8" w:rsidRPr="00A82DF0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754F9D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7. Оборудование для отбеливания и хранения массы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754F9D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отбеливания массы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754F9D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754F9D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754F9D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25-440. Отбельные башни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754F9D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754F9D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Башня отбельная, биметаллическая вместимостью до 200 м</w:t>
            </w:r>
            <w:r w:rsidRPr="00754F9D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9D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55,44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0,0212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Башня отбельная, биметаллическая вместимостью до 300 м</w:t>
            </w:r>
            <w:r w:rsidRPr="00754F9D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9D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56,65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12,65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6,03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0,0198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Башня отбельная, биметаллическая вместимостью до 400 м</w:t>
            </w:r>
            <w:r w:rsidRPr="00754F9D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9D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56,65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12,11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0,0154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Башня отбельная, биметаллическая вместимостью до 500 м</w:t>
            </w:r>
            <w:r w:rsidRPr="00754F9D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4F9D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55,44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9,79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75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5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5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E936F8" w:rsidRPr="00754F9D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3B4730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25-441. Скребковые устройства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3B4730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3B473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3B473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скребковое (шабер перегрузочный) к отбельной башне</w:t>
            </w:r>
          </w:p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4730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3B473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3B473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3B473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63,53</w:t>
            </w:r>
          </w:p>
        </w:tc>
      </w:tr>
      <w:tr w:rsidR="00E936F8" w:rsidRPr="003B473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17,04</w:t>
            </w:r>
          </w:p>
        </w:tc>
      </w:tr>
      <w:tr w:rsidR="00E936F8" w:rsidRPr="003B473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3B473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E936F8" w:rsidRPr="003B473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E936F8" w:rsidRPr="003B473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3B473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3B473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3B473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3B473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3B473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3B473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E936F8" w:rsidRPr="003B4730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B16721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25-442. Пропеллерные мешалки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B16721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B1672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B1672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Мешалка пропеллерная</w:t>
            </w:r>
          </w:p>
          <w:p w:rsidR="00E936F8" w:rsidRPr="00B1672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6721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B1672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B1672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B1672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B1672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B1672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B1672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B1672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B1672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B1672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48,29</w:t>
            </w:r>
          </w:p>
        </w:tc>
      </w:tr>
      <w:tr w:rsidR="00E936F8" w:rsidRPr="00B1672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B1672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B1672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23,69</w:t>
            </w:r>
          </w:p>
        </w:tc>
      </w:tr>
      <w:tr w:rsidR="00E936F8" w:rsidRPr="00B1672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B1672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B1672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B1672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B1672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E936F8" w:rsidRPr="00B1672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B1672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B1672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E936F8" w:rsidRPr="00B1672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B1672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B1672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B1672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21,87</w:t>
            </w:r>
          </w:p>
        </w:tc>
      </w:tr>
    </w:tbl>
    <w:p w:rsidR="00E936F8" w:rsidRPr="00B16721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735FF3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хранения массы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735FF3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25-457. Массные бассейны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735FF3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Бассейн массы высокой концентрации с перемешивающим устройством вместимостью 630 м</w:t>
            </w:r>
            <w:r w:rsidRPr="00735FF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5FF3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27,42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5FF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Ц25-457-2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Бассейн массы высокой концентрации с перемешивающим устройством вместимостью 1250 м</w:t>
            </w:r>
            <w:r w:rsidRPr="00735FF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5FF3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34,3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5FF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0,00041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Ц25-457-3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Бассейн массы высокой концентрации с перемешивающим устройством вместимостью 2000 м</w:t>
            </w:r>
            <w:r w:rsidRPr="00735FF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5FF3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65,16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5FF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735FF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35FF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35FF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</w:tbl>
    <w:p w:rsidR="00E936F8" w:rsidRPr="00735FF3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005FA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8. Оборудование для улавливания волокна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005FA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Отстойники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005FA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0005FA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005FA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25-468. Илососы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0005FA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0005FA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Ц25-468-1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Илосос, диаметр ванн до 16 м</w:t>
            </w:r>
          </w:p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05FA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73,7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5,97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Ц25-468-2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Илосос, диаметр ванн до 40 м</w:t>
            </w:r>
          </w:p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05FA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46,57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936F8" w:rsidRPr="000005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005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005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</w:tbl>
    <w:p w:rsidR="00E936F8" w:rsidRPr="000005FA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23A36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25-469. Илоскребы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823A36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Илоскреб, диаметр ванн до 18 м</w:t>
            </w:r>
          </w:p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3A36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31,89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Ц25-469-2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Илоскреб, диаметр ванн до 40-54 м</w:t>
            </w:r>
          </w:p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3A36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49,03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936F8" w:rsidRPr="00823A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23A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23A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</w:tbl>
    <w:p w:rsidR="00E936F8" w:rsidRPr="00823A36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C93AEA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Массные ловушки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C93AEA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25-475. Флотационные ловушки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C93AEA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Ловушка флотационная, включая скребковый транспортер, сатуратор и насос, масса до 2 т</w:t>
            </w:r>
          </w:p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3AEA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106,71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14,65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13,15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Ц25-475-2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Ловушка флотационная, включая скребковый транспортер, сатуратор и насос, масса до 3 т</w:t>
            </w:r>
          </w:p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3AEA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87,53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10,64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C93AE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3AE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3AE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</w:tbl>
    <w:p w:rsidR="00E936F8" w:rsidRPr="00C93AEA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ED478D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9. Оборудование для производства бумаги, картона, товарной целлюлозы и товарной древесной массы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ED478D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6. Каландры, накаты и приводы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ED478D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ED478D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ED478D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25-555. Многодвигательные приводы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ED478D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ED478D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Ц25-555-1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Привод механический, включая электродвигатель, редуктор и передаточный вал, масса 3 т</w:t>
            </w:r>
          </w:p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78D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85,68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6,87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Ц25-555-2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Привод механический, включая электродвигатель, редуктор и передаточный вал, масса 6-9 т</w:t>
            </w:r>
          </w:p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78D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56,48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ED478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D478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D478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</w:tbl>
    <w:p w:rsidR="00E936F8" w:rsidRPr="00ED478D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D60FA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10. Оборудование для отделки бумаги и картона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D60FA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2. Оборудование для нанесения покрытий на бумагу и картон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D60FA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8D60FA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D60FA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25-619. Установки для нанесения покрытий на бумагу и картон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8D60FA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8D60FA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Ц25-619-2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нанесения силикона</w:t>
            </w:r>
          </w:p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60FA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79,68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7,63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Ц25-619-3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нанесения полиэтилена</w:t>
            </w:r>
          </w:p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60FA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51,72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7,54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5,95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8D60F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D60F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D60F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E936F8" w:rsidRPr="008D60FA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D47436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11. Оборудование для резки и сортирования бумаги, картона, целлюлозы и изготовления бумажных труб и гильз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D47436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резки бумаги, картона, целлюлозы и изготовления труб и гильз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D47436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D47436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D47436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25-657. Гильзоклеильные станки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D47436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D47436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Ц25-657-1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гильзоклеильный</w:t>
            </w:r>
          </w:p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7436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D4743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4743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4743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</w:tbl>
    <w:p w:rsidR="00E936F8" w:rsidRPr="00D47436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D53257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25-658. Станки для изготовления труб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D53257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Ц25-658-1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изготовления труб из картона и бумаги</w:t>
            </w:r>
          </w:p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3257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5,65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0,0157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D5325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5325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5325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</w:tbl>
    <w:p w:rsidR="00E936F8" w:rsidRPr="00D53257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F4CB3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12. Оборудование для упаковки и транспортирования бумаги, картона и целлюлозы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F4CB3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упаковки бумаги и картона в рулонах</w:t>
            </w:r>
          </w:p>
        </w:tc>
      </w:tr>
      <w:tr w:rsidR="00E936F8" w:rsidRPr="008F4CB3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F4CB3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8F4CB3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8F4CB3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25-700. Подъемно-опускные устройства</w:t>
            </w:r>
          </w:p>
        </w:tc>
      </w:tr>
      <w:tr w:rsidR="00E936F8" w:rsidRPr="008F4CB3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8F4CB3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8F4CB3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8F4C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8F4C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спуска рулонов</w:t>
            </w:r>
          </w:p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CB3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8F4C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8F4C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8F4C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72,31</w:t>
            </w:r>
          </w:p>
        </w:tc>
      </w:tr>
      <w:tr w:rsidR="00E936F8" w:rsidRPr="008F4C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E936F8" w:rsidRPr="008F4C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8F4C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936F8" w:rsidRPr="008F4C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E936F8" w:rsidRPr="008F4C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E936F8" w:rsidRPr="008F4C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8F4C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8F4C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8F4C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8F4C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8F4C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</w:tbl>
    <w:p w:rsidR="00E936F8" w:rsidRPr="008F4CB3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EE4F9D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25-709. Рулоноупаковочные станки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EE4F9D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Ц25-709-1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рулоноупаковочный</w:t>
            </w:r>
          </w:p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4F9D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64,43</w:t>
            </w: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10,72</w:t>
            </w: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EE4F9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EE4F9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EE4F9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</w:tbl>
    <w:p w:rsidR="00E936F8" w:rsidRPr="00EE4F9D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DB7750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25-712. Станки для резки бракованных рулонов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DB7750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DB775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DB775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резки бракованных рулонов</w:t>
            </w:r>
          </w:p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7750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DB775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DB775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DB775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74,73</w:t>
            </w:r>
          </w:p>
        </w:tc>
      </w:tr>
      <w:tr w:rsidR="00E936F8" w:rsidRPr="00DB775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E936F8" w:rsidRPr="00DB775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DB775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13,41</w:t>
            </w:r>
          </w:p>
        </w:tc>
      </w:tr>
      <w:tr w:rsidR="00E936F8" w:rsidRPr="00DB775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E936F8" w:rsidRPr="00DB775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DB775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DB775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DB775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B775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B775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</w:tbl>
    <w:p w:rsidR="00E936F8" w:rsidRPr="00DB7750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A46FDA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25-713. Тележки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A46FDA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передаточная для рулонов и кип</w:t>
            </w:r>
          </w:p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6FDA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57,11</w:t>
            </w: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A46FDA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A46FDA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A46FDA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</w:tbl>
    <w:p w:rsidR="00E936F8" w:rsidRPr="00A46FDA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F000D9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упаковки целлюлозы и картона в кипы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F000D9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25-725. Гидравлические прессы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F000D9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гидравлический для прессования кип картона и целлюлозы перед оберткой и обвязкой</w:t>
            </w:r>
          </w:p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00D9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64,43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5,63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F000D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000D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000D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E936F8" w:rsidRPr="00F000D9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C75360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25-726. Кипоупаковочные станки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C75360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C7536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C7536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кипоупаковочный</w:t>
            </w:r>
          </w:p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5360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C7536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C7536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936F8" w:rsidRPr="00C7536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46,57</w:t>
            </w:r>
          </w:p>
        </w:tc>
      </w:tr>
      <w:tr w:rsidR="00E936F8" w:rsidRPr="00C7536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12,78</w:t>
            </w:r>
          </w:p>
        </w:tc>
      </w:tr>
      <w:tr w:rsidR="00E936F8" w:rsidRPr="00C7536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C7536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11,82</w:t>
            </w:r>
          </w:p>
        </w:tc>
      </w:tr>
      <w:tr w:rsidR="00E936F8" w:rsidRPr="00C7536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936F8" w:rsidRPr="00C7536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C7536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C7536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C75360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75360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75360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</w:tbl>
    <w:p w:rsidR="00E936F8" w:rsidRPr="00C75360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F465CF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25-728. Устройства для обвязки кип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F465CF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F465C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F465C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обвязки кип</w:t>
            </w:r>
          </w:p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65CF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F465C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F465C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936F8" w:rsidRPr="00F465C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54,88</w:t>
            </w:r>
          </w:p>
        </w:tc>
      </w:tr>
      <w:tr w:rsidR="00E936F8" w:rsidRPr="00F465C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E936F8" w:rsidRPr="00F465C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F465C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7,46</w:t>
            </w:r>
          </w:p>
        </w:tc>
      </w:tr>
      <w:tr w:rsidR="00E936F8" w:rsidRPr="00F465C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E936F8" w:rsidRPr="00F465C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F465C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F465C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F465C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465C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465C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</w:tbl>
    <w:p w:rsidR="00E936F8" w:rsidRPr="00F465CF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7C06C4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транспортирования рулонов и кип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7C06C4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25-740. Подъемники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7C06C4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Подъемник рулонов</w:t>
            </w:r>
          </w:p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C06C4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60,03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12,28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936F8" w:rsidRPr="007C06C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C06C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C06C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</w:tbl>
    <w:p w:rsidR="00E936F8" w:rsidRPr="007C06C4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C952DC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25-741. Элеваторы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C952DC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Элеватор люлечный для спуска рулонов</w:t>
            </w:r>
          </w:p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952DC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56,49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11,19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C952DC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952DC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952DC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</w:tbl>
    <w:p w:rsidR="00E936F8" w:rsidRPr="00C952DC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7A048B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25-742. Лифты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7A048B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Лифт-кантователь</w:t>
            </w:r>
          </w:p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48B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69,31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15,42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6,51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0,0215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E936F8" w:rsidRPr="007A048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A048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A048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</w:tbl>
    <w:p w:rsidR="00E936F8" w:rsidRPr="007A048B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7D3FC1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25-743. Кантователи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7D3FC1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7D3FC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7D3FC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Кантователь для установки рулонов на торец</w:t>
            </w:r>
          </w:p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FC1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7D3FC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7D3FC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7D3FC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48,79</w:t>
            </w:r>
          </w:p>
        </w:tc>
      </w:tr>
      <w:tr w:rsidR="00E936F8" w:rsidRPr="007D3FC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10,91</w:t>
            </w:r>
          </w:p>
        </w:tc>
      </w:tr>
      <w:tr w:rsidR="00E936F8" w:rsidRPr="007D3FC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7D3FC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9,51</w:t>
            </w:r>
          </w:p>
        </w:tc>
      </w:tr>
      <w:tr w:rsidR="00E936F8" w:rsidRPr="007D3FC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E936F8" w:rsidRPr="007D3FC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7D3FC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7D3FC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7D3FC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D3FC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D3FC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</w:tbl>
    <w:p w:rsidR="00E936F8" w:rsidRPr="007D3FC1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DE4D87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25-744. Пакетировочные машины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DE4D87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DE4D8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DE4D8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Пакетировщик кип</w:t>
            </w:r>
          </w:p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4D87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DE4D8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DE4D8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DE4D8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42,84</w:t>
            </w:r>
          </w:p>
        </w:tc>
      </w:tr>
      <w:tr w:rsidR="00E936F8" w:rsidRPr="00DE4D8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12,12</w:t>
            </w:r>
          </w:p>
        </w:tc>
      </w:tr>
      <w:tr w:rsidR="00E936F8" w:rsidRPr="00DE4D8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DE4D8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10,76</w:t>
            </w:r>
          </w:p>
        </w:tc>
      </w:tr>
      <w:tr w:rsidR="00E936F8" w:rsidRPr="00DE4D8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E936F8" w:rsidRPr="00DE4D8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DE4D8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DE4D8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DE4D87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E4D87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E4D87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</w:tbl>
    <w:p w:rsidR="00E936F8" w:rsidRPr="00DE4D87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996686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25-745. Спускники-пакетировщики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996686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99668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99668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Спускник-пакетировщик</w:t>
            </w:r>
          </w:p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6686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99668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99668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99668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61,95</w:t>
            </w:r>
          </w:p>
        </w:tc>
      </w:tr>
      <w:tr w:rsidR="00E936F8" w:rsidRPr="0099668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8,59</w:t>
            </w:r>
          </w:p>
        </w:tc>
      </w:tr>
      <w:tr w:rsidR="00E936F8" w:rsidRPr="0099668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99668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E936F8" w:rsidRPr="0099668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E936F8" w:rsidRPr="0099668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99668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99668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996686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6686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6686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</w:tbl>
    <w:p w:rsidR="00E936F8" w:rsidRPr="00996686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F9137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13. Оборудование для переработки бумаги и картона в изделия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F9137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переработки санитарно-бытовых бумаг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F9137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F9137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F9137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25-785. Поточные линии изделий в рулончиках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F9137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F91378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Ц25-785-1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поточная автоматизированная для производства туалетной бумаги и полотенец в рулончиках</w:t>
            </w:r>
          </w:p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1378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78,92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10,32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F9137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9137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9137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E936F8" w:rsidRPr="00F91378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DA076F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25-786. Поточные линии листовых полотенец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DA076F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Ц25-786-1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поточная автоматизированная для производства листовых полотенец</w:t>
            </w:r>
          </w:p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A076F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9,94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0,0103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DA076F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DA076F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DA076F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E936F8" w:rsidRPr="00DA076F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997539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25-787. Поточные линии салфеток без печати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997539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Ц25-787-1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поточная автоматизированная с упаковочным станком для производства салфеток без печати</w:t>
            </w:r>
          </w:p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7539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62,88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10,12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0,0117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99753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9753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9753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E936F8" w:rsidRPr="00997539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9F5D3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25-788. Поточные линии салфеток с печатью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9F5D38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Ц25-788-1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поточная автоматизированная с упаковочным станком для производства однослойных салфеток с печатью</w:t>
            </w:r>
          </w:p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5D38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73,28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8,81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9F5D38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9F5D38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9F5D38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E936F8" w:rsidRPr="009F5D38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65626D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25-789. Поточные линии детских пеленок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65626D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Ц25-789-1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поточная автоматизированная для производства детских пеленок с упаковочным станком</w:t>
            </w:r>
          </w:p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5626D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62,27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6,31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65626D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65626D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65626D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E936F8" w:rsidRPr="0065626D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FF52B3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25-790. Поточные линии гигиенических пакетов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FF52B3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Ц25-790-1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поточная автоматизированная с упаковочным станком для производства женских гигиенических пакетов</w:t>
            </w:r>
          </w:p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2B3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83,47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0,0124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FF52B3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FF52B3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FF52B3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E936F8" w:rsidRPr="00FF52B3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5C69C5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25-791. Оборудование для переработки санитарно-гигиенических бумаг в изделия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5C69C5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заклейки картонных ящиков</w:t>
            </w:r>
          </w:p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69C5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43,82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13,27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5,85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6,51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Ц25-791-2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транспортерный для изделий санитарно-бытовых бумаг</w:t>
            </w:r>
          </w:p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69C5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112,27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16,52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E936F8" w:rsidRPr="005C69C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C69C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C69C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</w:tbl>
    <w:p w:rsidR="00E936F8" w:rsidRPr="005C69C5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67EA9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производства бумажных мешков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067EA9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25-804. Швейные машины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067EA9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Ц25-804-1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бумажных мешков</w:t>
            </w:r>
          </w:p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7EA9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108,42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0,00322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0,00515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0,7566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067EA9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067EA9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067EA9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E936F8" w:rsidRPr="00067EA9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772884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переработки картона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772884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25-815. Гофрировальные агрегаты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772884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Ц25-815-1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гофрировальный для выработки многослойного гофрированного картона, обрезная ширина 1250 мм</w:t>
            </w:r>
          </w:p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2884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70,29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9,22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Ц25-815-2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гофрировальный для выработки многослойного гофрированного картона, обрезная ширина 2100 мм</w:t>
            </w:r>
          </w:p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2884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54,74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11,39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10,62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0,00312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0,00083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772884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772884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772884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E936F8" w:rsidRPr="00772884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C36A1B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14. Оборудование для переработки щелоков и регенерации химикатов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C36A1B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содорегенерационного производства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C36A1B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C36A1B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C36A1B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25-849. Испарители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RPr="00C36A1B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C36A1B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Ц25-849-1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Испаритель каскадный</w:t>
            </w:r>
          </w:p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6A1B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45,22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10,31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9,75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0,0079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C36A1B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C36A1B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C36A1B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E936F8" w:rsidRPr="00C36A1B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566165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регенерации щелоков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566165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25-861. Промыватели и осветлители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566165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Ц25-861-1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Промыватель или осветлитель, площадь осветления 150 м</w:t>
            </w:r>
            <w:r w:rsidRPr="0056616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165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61,15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1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Ц25-861-2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Промыватель или осветлитель, площадь осветления 300-600 м</w:t>
            </w:r>
            <w:r w:rsidRPr="0056616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66165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58,8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61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566165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566165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566165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</w:tbl>
    <w:p w:rsidR="00E936F8" w:rsidRPr="00566165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E936F8" w:rsidRPr="00170C5B" w:rsidRDefault="00E936F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Pr="001258A1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25-862. Гасители-классификаторы</w:t>
            </w: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936F8" w:rsidTr="0091154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936F8" w:rsidRDefault="00E936F8" w:rsidP="0091154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E936F8" w:rsidRDefault="00E936F8" w:rsidP="00E936F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936F8" w:rsidRPr="001258A1" w:rsidTr="0091154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Ц25-862-1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Гаситель-классификатор для непрерывного гашения извести зеленым щелоком</w:t>
            </w:r>
          </w:p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58A1">
              <w:rPr>
                <w:rFonts w:ascii="Arial" w:hAnsi="Arial" w:cs="Arial"/>
              </w:rPr>
              <w:t>(единица измерения - т)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56,06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118 (160)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Полуприцепы-тяжеловозы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936F8" w:rsidRPr="001258A1" w:rsidTr="009115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36F8" w:rsidRPr="001258A1" w:rsidRDefault="00E936F8" w:rsidP="0091154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от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36F8" w:rsidRPr="001258A1" w:rsidRDefault="00E936F8" w:rsidP="0091154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</w:tbl>
    <w:p w:rsidR="00E936F8" w:rsidRPr="001258A1" w:rsidRDefault="00E936F8" w:rsidP="00E936F8">
      <w:pPr>
        <w:pStyle w:val="a5"/>
        <w:rPr>
          <w:rFonts w:ascii="Arial" w:hAnsi="Arial" w:cs="Arial"/>
          <w:b/>
          <w:sz w:val="2"/>
        </w:rPr>
      </w:pPr>
    </w:p>
    <w:p w:rsidR="00135B66" w:rsidRPr="00170C5B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170C5B" w:rsidSect="00170C5B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5B" w:rsidRDefault="00170C5B" w:rsidP="00170C5B">
      <w:r>
        <w:separator/>
      </w:r>
    </w:p>
  </w:endnote>
  <w:endnote w:type="continuationSeparator" w:id="0">
    <w:p w:rsidR="00170C5B" w:rsidRDefault="00170C5B" w:rsidP="00170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C5B" w:rsidRDefault="00170C5B" w:rsidP="00A9501B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170C5B" w:rsidRDefault="00170C5B" w:rsidP="00170C5B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C5B" w:rsidRDefault="00170C5B" w:rsidP="00A9501B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170C5B" w:rsidRDefault="00170C5B" w:rsidP="00170C5B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5B" w:rsidRDefault="00170C5B" w:rsidP="00170C5B">
      <w:r>
        <w:separator/>
      </w:r>
    </w:p>
  </w:footnote>
  <w:footnote w:type="continuationSeparator" w:id="0">
    <w:p w:rsidR="00170C5B" w:rsidRDefault="00170C5B" w:rsidP="00170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C5B" w:rsidRDefault="00170C5B" w:rsidP="00170C5B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8.03.225-2026</w:t>
    </w:r>
  </w:p>
  <w:p w:rsidR="00170C5B" w:rsidRPr="00170C5B" w:rsidRDefault="00170C5B" w:rsidP="00170C5B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C5B" w:rsidRDefault="00170C5B" w:rsidP="00170C5B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8.03.225-2026</w:t>
    </w:r>
  </w:p>
  <w:p w:rsidR="00170C5B" w:rsidRPr="00170C5B" w:rsidRDefault="00170C5B" w:rsidP="00170C5B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0C5B"/>
    <w:rsid w:val="00071661"/>
    <w:rsid w:val="00135B66"/>
    <w:rsid w:val="00170C5B"/>
    <w:rsid w:val="0040791D"/>
    <w:rsid w:val="004A7AAA"/>
    <w:rsid w:val="00637FA0"/>
    <w:rsid w:val="006B207E"/>
    <w:rsid w:val="009D1DBB"/>
    <w:rsid w:val="00E936F8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18DCB4E-9EAA-4961-8216-50462AD79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85</Pages>
  <Words>18222</Words>
  <Characters>103872</Characters>
  <Application>Microsoft Office Word</Application>
  <DocSecurity>0</DocSecurity>
  <Lines>865</Lines>
  <Paragraphs>243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121851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Кукса Ольга Михайловна</dc:creator>
  <cp:keywords/>
  <dc:description/>
  <cp:lastModifiedBy>Кукса Ольга Михайловна</cp:lastModifiedBy>
  <cp:revision>2</cp:revision>
  <cp:lastPrinted>1899-12-31T21:00:00Z</cp:lastPrinted>
  <dcterms:created xsi:type="dcterms:W3CDTF">2025-10-07T08:05:00Z</dcterms:created>
  <dcterms:modified xsi:type="dcterms:W3CDTF">2025-10-07T08:05:00Z</dcterms:modified>
</cp:coreProperties>
</file>