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2048B" w:rsidTr="00F2048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2048B" w:rsidRPr="00F2048B" w:rsidRDefault="00F2048B" w:rsidP="00F2048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общего назначения</w:t>
            </w:r>
          </w:p>
        </w:tc>
      </w:tr>
      <w:tr w:rsidR="00F2048B" w:rsidTr="00F2048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2048B" w:rsidRDefault="00F2048B" w:rsidP="00F2048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F2048B" w:rsidTr="00F2048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2048B" w:rsidRPr="00F2048B" w:rsidRDefault="00F2048B" w:rsidP="00F2048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Смесительное и раздаточное оборудование</w:t>
            </w:r>
          </w:p>
        </w:tc>
      </w:tr>
      <w:tr w:rsidR="00F2048B" w:rsidRPr="00F2048B" w:rsidTr="00F2048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2048B" w:rsidRPr="00F2048B" w:rsidRDefault="00F2048B" w:rsidP="00F2048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2048B" w:rsidRPr="00F2048B" w:rsidTr="00F2048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2048B" w:rsidRPr="00F2048B" w:rsidRDefault="00F2048B" w:rsidP="00F2048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24-1. Смесители растворов</w:t>
            </w:r>
          </w:p>
        </w:tc>
      </w:tr>
      <w:tr w:rsidR="00F2048B" w:rsidRPr="00F2048B" w:rsidTr="00F2048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2048B" w:rsidRDefault="00F2048B" w:rsidP="00F2048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2048B" w:rsidRPr="00F2048B" w:rsidTr="00F2048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2048B" w:rsidRDefault="00F2048B" w:rsidP="00F2048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F2048B" w:rsidRDefault="00F2048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2048B" w:rsidRPr="00F2048B" w:rsidTr="00F2048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2048B" w:rsidRPr="00F2048B" w:rsidTr="00F204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2048B" w:rsidRPr="00F2048B" w:rsidTr="00F204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Default="00F2048B" w:rsidP="00F2048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Бегуны смесительные, диаметр катков 1600 мм</w:t>
            </w:r>
          </w:p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04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2048B" w:rsidRPr="00F2048B" w:rsidTr="006B3E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2048B" w:rsidRPr="00F2048B" w:rsidTr="00F204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F2048B" w:rsidRPr="00F2048B" w:rsidTr="00F204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A441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</w:t>
            </w:r>
          </w:p>
        </w:tc>
      </w:tr>
      <w:tr w:rsidR="00F2048B" w:rsidRPr="00F2048B" w:rsidTr="00F204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A441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23,66</w:t>
            </w:r>
          </w:p>
        </w:tc>
      </w:tr>
      <w:tr w:rsidR="00F2048B" w:rsidRPr="00F2048B" w:rsidTr="00D446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2048B" w:rsidRPr="00F2048B" w:rsidTr="00F204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20,66</w:t>
            </w:r>
          </w:p>
        </w:tc>
      </w:tr>
      <w:tr w:rsidR="00F2048B" w:rsidRPr="00F2048B" w:rsidTr="008251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2048B" w:rsidRPr="00F2048B" w:rsidTr="00057D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2048B" w:rsidRPr="00F2048B" w:rsidTr="007B26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2048B" w:rsidRPr="00F2048B" w:rsidTr="00F204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F204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2048B" w:rsidRPr="00F2048B" w:rsidRDefault="00F2048B" w:rsidP="00A441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048B" w:rsidRPr="00F2048B" w:rsidRDefault="00F2048B" w:rsidP="00A441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</w:tbl>
    <w:p w:rsidR="00F2048B" w:rsidRDefault="00F2048B" w:rsidP="0040791D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F2048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9E7387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24-3. Болтушки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9E7387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Глиноболтушка, диаметр бассейна 12 м</w:t>
            </w:r>
          </w:p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73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12,12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8,43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9E73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E73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E73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D52744" w:rsidRPr="009E7387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0B1A4F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24-6. Цепные, лопастные и пневматические мешалки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0B1A4F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цепная для поддерживания нефелинового шлама во взвешенном состоянии, диаметр 4 м</w:t>
            </w:r>
          </w:p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1A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26,42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51,23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25,62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0,0755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крановая с односторонним мостом для хранения и усреднения шлама, полезная емкость бассейна 5700 м</w:t>
            </w:r>
            <w:r w:rsidRPr="000B1A4F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диаметр бассейна 25 м</w:t>
            </w:r>
          </w:p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1A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216,88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198,62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103,64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51,82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0,129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крановая с односторонним мостом для хранения и усреднения шлама, полезная емкость бассейна 5700 м</w:t>
            </w:r>
            <w:r w:rsidRPr="000B1A4F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диаметр бассейна 35 м</w:t>
            </w:r>
          </w:p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1A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2330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298,87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270,68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179,53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89,77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0,216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крановая с двусторонним мостом для перемешивания твердых частиц нефелинового шлама во взвешенном состоянии, диаметр бассейна 25 м, полезная емкость бассейна 2500 м</w:t>
            </w:r>
            <w:r w:rsidRPr="000B1A4F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1A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2110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270,91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248,27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177,22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88,61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0,213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лопастная с двусторонним мостом для перемешивания и усреднения грубомолотого шлама, диаметр бассейна 35 м, полезная емкость бассейна 6000 м</w:t>
            </w:r>
            <w:r w:rsidRPr="000B1A4F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1A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3466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375,42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318,13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159,06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0,376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шламовый для пневматического перемешивания и усреднения шлама, диаметр бассейна 25 м, полезная емкость бассейна 2500 м</w:t>
            </w:r>
            <w:r w:rsidRPr="000B1A4F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1A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206,27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186,28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91,75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45,88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A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0B1A4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B1A4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B1A4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D52744" w:rsidRPr="000B1A4F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463EA7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24-7. Разные мешалки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463EA7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ковшовая для асбестоцементной массы, производительность 50 м</w:t>
            </w:r>
            <w:r w:rsidRPr="00463EA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/ч, емкость ванны 7 м</w:t>
            </w:r>
            <w:r w:rsidRPr="00463EA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3E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63E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63E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63E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D52744" w:rsidRPr="00463EA7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842039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24-8. Бетоноукладчики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842039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Бетоноукладчик шнековый для производства железобетонных напорных труб с бункером емкостью 0,82 м</w:t>
            </w:r>
            <w:r w:rsidRPr="00842039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20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Бетоноукладчик для поточного производства промышленных железобетонных изделий с бункером емкостью 2 м</w:t>
            </w:r>
            <w:r w:rsidRPr="00842039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20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Бетоноукладчик для выдачи бетона в формы емкостью 1,8 м</w:t>
            </w:r>
            <w:r w:rsidRPr="00842039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20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9,16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Бетоноукладчик для изготовления изделий из тяжелого бетона емкостью 2,5 м</w:t>
            </w:r>
            <w:r w:rsidRPr="00842039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20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90,3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14,52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10,25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84203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4203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4203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</w:tbl>
    <w:p w:rsidR="00D52744" w:rsidRPr="00842039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9A480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24-9. Бункера для бетона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9A4808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 раздаточный</w:t>
            </w:r>
          </w:p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48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 раздаточный с прицепом емкостью 2,4 м</w:t>
            </w:r>
            <w:r w:rsidRPr="009A480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массой 2,8 т</w:t>
            </w:r>
          </w:p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48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 раздаточный с прицепом емкостью 2,4 м</w:t>
            </w:r>
            <w:r w:rsidRPr="009A480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, массой 3,45 т</w:t>
            </w:r>
          </w:p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48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9A48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A48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A48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D52744" w:rsidRPr="009A4808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CD013C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Прессовое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CD013C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24-21. Ленточные прессы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CD013C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шнековый безвакуумный для формования керамических изделий</w:t>
            </w:r>
          </w:p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013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97,7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20,91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18,83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1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0,0262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шнековый вакуумный для формования глиняного кирпича</w:t>
            </w:r>
          </w:p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013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45,16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43,26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1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шнековый вакуумный для формования керамических изделий</w:t>
            </w:r>
          </w:p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013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56,15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13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52744" w:rsidRPr="00CD013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13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13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</w:tbl>
    <w:p w:rsidR="00D52744" w:rsidRPr="00CD013C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6262FF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24-22. Фрикционный пресс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6262FF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винтовой фрикционный, усилие 980 кН (100 тс)</w:t>
            </w:r>
          </w:p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62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D52744" w:rsidRPr="006262F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262F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62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262F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</w:tbl>
    <w:p w:rsidR="00D52744" w:rsidRPr="006262FF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E00793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24-23. Гидравлические прессы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E00793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Гидравлический пресс для керамических плиток, усилие 1568 кН (160 тс)</w:t>
            </w:r>
          </w:p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079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84,3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07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07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07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</w:tbl>
    <w:p w:rsidR="00D52744" w:rsidRPr="00E00793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4F3682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24-24. Трубные прессы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4F3682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вертикальный вакуумный для изготовления керамических труб диаметром до 300 мм</w:t>
            </w:r>
          </w:p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6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8,63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гидравлического испытания керамических труб</w:t>
            </w:r>
          </w:p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6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F36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F36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F36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D52744" w:rsidRPr="004F3682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043A93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24-25. Разные прессы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043A93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автоматический карусельный для изготовления стеклоблоков</w:t>
            </w:r>
          </w:p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3A9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25,25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коленно-рычажный для полусухого прессования кирпича производительностью 2280 шт/ч</w:t>
            </w:r>
          </w:p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3A9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76,16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72,81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3A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револьверный кривошипно-рычажного типа для силикатного кирпича производительностью 3070 шт/ч</w:t>
            </w:r>
          </w:p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3A9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60,08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55,93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3A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0,0215</w:t>
            </w:r>
          </w:p>
        </w:tc>
      </w:tr>
      <w:tr w:rsidR="00D52744" w:rsidRPr="00043A9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43A9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43A9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D52744" w:rsidRPr="00043A93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524A8B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24-26. Оборудование для резки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524A8B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глинорезательная производительностью 25 т/ч</w:t>
            </w:r>
          </w:p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4A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83,1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524A8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24A8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24A8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D52744" w:rsidRPr="00524A8B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BE051F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Подъемно-транспортное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BE051F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24-41. Вагонетки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BE051F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Вагонетка сушильная емкостью по кирпичу 240 шт</w:t>
            </w:r>
          </w:p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051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Вагонетка печная грузоподъемностью 17 т</w:t>
            </w:r>
          </w:p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051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D52744" w:rsidRPr="00BE051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E051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E051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</w:tbl>
    <w:p w:rsidR="00D52744" w:rsidRPr="00BE051F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6F5E6C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24-42. Передаточные тележки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6F5E6C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электропередаточная грузоподъемностью 8 т, ширина колеи 1800 мм</w:t>
            </w:r>
          </w:p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5E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электропередаточная грузоподъемностью 20 т, ширина колеи 3000-3840 мм</w:t>
            </w:r>
          </w:p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5E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7,65</w:t>
            </w:r>
          </w:p>
        </w:tc>
      </w:tr>
      <w:tr w:rsidR="00D52744" w:rsidRPr="006F5E6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F5E6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F5E6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</w:tbl>
    <w:p w:rsidR="00D52744" w:rsidRPr="006F5E6C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C92CFA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24-44. Толкатели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C92CFA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Толкатель канатный усилием толкания 9,8 кН (1 тс), длина пути 18 м</w:t>
            </w:r>
          </w:p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2CF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Толкатель канатный усилием толкания 9,8 кН (1 тс), длина пути 36 м</w:t>
            </w:r>
          </w:p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2CF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Подаватель вагонеток канатный усилием 2,45 кН (0,25 тс), длина пути 1,5 м</w:t>
            </w:r>
          </w:p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2CF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92CF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92CF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92CF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D52744" w:rsidRPr="00C92CFA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516F1E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24-45. Конвейеры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516F1E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подающий пластинчатый для транспортировки стеклянных изделий</w:t>
            </w:r>
          </w:p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F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Откатчик листов стекла</w:t>
            </w:r>
          </w:p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F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визуального контроля качества стеклоизделий</w:t>
            </w:r>
          </w:p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F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D52744" w:rsidRPr="00516F1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16F1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16F1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</w:tbl>
    <w:p w:rsidR="00D52744" w:rsidRPr="00516F1E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410E10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24-46. Пневможелоба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410E10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Желоб пневмотранспортный</w:t>
            </w:r>
          </w:p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0E10">
              <w:rPr>
                <w:rFonts w:ascii="Arial" w:hAnsi="Arial" w:cs="Arial"/>
              </w:rPr>
              <w:t>(единица измерения - м)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D52744" w:rsidRPr="00410E1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10E1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10E1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D52744" w:rsidRPr="00410E10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D911AA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Погрузочно-разгрузочные устройства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D911AA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24-61. Загрузочные устройства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D911AA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Загрузчик конвейерного типа для загрузки стеклоблоков в печь отжига</w:t>
            </w:r>
          </w:p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1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11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Загрузчик роторный двухсекционный для подачи шихты в ванную печь</w:t>
            </w:r>
          </w:p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1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52744" w:rsidRPr="00D911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911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11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911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</w:tbl>
    <w:p w:rsidR="00D52744" w:rsidRPr="00D911AA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CD0740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24-62. Разгрузочные устройства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CD0740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Разгружатель толкающий двусторонний скреперный грузоподъемностью 60 т</w:t>
            </w:r>
          </w:p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074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438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45,94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9,81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36,13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Разгрузчик нерудных материалов из открытого подвижного состава производительностью 320 м</w:t>
            </w:r>
            <w:r w:rsidRPr="00CD0740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074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590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45,27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D074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D074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D074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</w:tbl>
    <w:p w:rsidR="00D52744" w:rsidRPr="00CD0740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03337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24-63. Переставители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03337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Переставитель стеклоизделий с конвейера в печь отжига</w:t>
            </w:r>
          </w:p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33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съема стеклоизделий с печи отжига</w:t>
            </w:r>
          </w:p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33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Круг-накопитель поворотный</w:t>
            </w:r>
          </w:p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33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52744" w:rsidRPr="003033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33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33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D52744" w:rsidRPr="00303337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A7D4D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специальных производств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A7D4D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производства цемента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A7D4D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RPr="007A7D4D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A7D4D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24-101. Печи для производства цемента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RPr="007A7D4D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7A7D4D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вращающаяся для обжига клинкера по мокрому способу, диаметр 4 м, длина 150 м</w:t>
            </w:r>
          </w:p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D4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25218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2750,85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2449,19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7898,65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1,476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АН-А1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2,208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вращающаяся для обжига клинкера по мокрому способу, диаметр 4,5 м, длина 170 м</w:t>
            </w:r>
          </w:p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D4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28593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2576,74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2197,34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254,16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10890,8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9,757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1,845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АН-А1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вращающаяся для обжига клинкера по мокрому способу, диаметр 5 м, длина 185 м</w:t>
            </w:r>
          </w:p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D4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39765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4082,79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3680,72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300,37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10416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9,39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1,968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1,556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АН-А1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вращающаяся для обжига клинкера по сухому способу без циклонных теплообменников, диаметр 6,4/7 м, длина 95 м</w:t>
            </w:r>
          </w:p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D4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22897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3140,95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2585,83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336,23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6959,09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32,32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7,486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1,476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1,232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АН-А1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2,208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вращающаяся для получения клинкера по сухому способу, диаметр 4,5 м, длина 80 м</w:t>
            </w:r>
          </w:p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D4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21841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1733,77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1504,17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Полуавтоматы сварочные с номинальным сварочным током 40-500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169,25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9382,03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7D4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6,7273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523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АН-А1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D52744" w:rsidRPr="007A7D4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A7D4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A7D4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</w:tbl>
    <w:p w:rsidR="00D52744" w:rsidRPr="007A7D4D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C1EE6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24-102. Холодильники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FC1EE6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Холодильник колосниковый для охлаждения цементного клинкера и других сыпучих материалов, выходящих из вращающихся печей, производительность 35 т/ч</w:t>
            </w:r>
          </w:p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1EE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4374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226,67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152,15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519,88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74,52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2,644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Холодильник колосниковый для охлаждения цементного клинкера и других сыпучих материалов, выходящих из вращающихся печей, производительность 50 т/ч</w:t>
            </w:r>
          </w:p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1EE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5463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284,43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187,62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924,22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96,81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0,905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2,644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Холодильник колосниковый для охлаждения цементного клинкера и других сыпучих материалов, выходящих из вращающихся печей, производительность 75 т/ч</w:t>
            </w:r>
          </w:p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1EE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6596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333,57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214,45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1386,5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111,15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1,465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2,644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Холодильник колосниковый для охлаждения цементного клинкера и других сыпучих материалов, выходящих из вращающихся печей, производительность 150 т/ч</w:t>
            </w:r>
          </w:p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1EE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9080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681,28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480,6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2205,43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164,4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2,337</w:t>
            </w:r>
          </w:p>
        </w:tc>
      </w:tr>
      <w:tr w:rsidR="00D52744" w:rsidRPr="00FC1EE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C1EE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C1EE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2,648</w:t>
            </w:r>
          </w:p>
        </w:tc>
      </w:tr>
    </w:tbl>
    <w:p w:rsidR="00D52744" w:rsidRPr="00FC1EE6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D4671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24-103. Теплообменники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D46718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Теплообменник циклонный к печному агрегату, диаметр 6,4/7 м, длина 95 м</w:t>
            </w:r>
          </w:p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67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26659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2790,88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2629,5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2976,36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0,120009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Теплообменник циклонный к печному агрегату с декарбонизатором, диаметр 4,5 м, длина 80 м</w:t>
            </w:r>
          </w:p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67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24229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2189,16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1840,48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5313,13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0,158595</w:t>
            </w:r>
          </w:p>
        </w:tc>
      </w:tr>
      <w:tr w:rsidR="00D52744" w:rsidRPr="00D4671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671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671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</w:tbl>
    <w:p w:rsidR="00D52744" w:rsidRPr="00D46718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055FB3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24-104. Упаковочные машины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055FB3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упаковочная ротационная четырнадцатиштуцерная</w:t>
            </w:r>
          </w:p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5FB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34,46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31,22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79,29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D52744" w:rsidRPr="00055FB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55FB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55FB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D52744" w:rsidRPr="00055FB3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45552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24-105. Пневмотранспортные установки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455528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Разгружатель пневматический боковой, производительность 45-120 т/ч</w:t>
            </w:r>
          </w:p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5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85,87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Подъемник пневматический винтовой, масса 0,64 т</w:t>
            </w:r>
          </w:p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5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Подъемник пневматический винтовой, масса 0,9 т</w:t>
            </w:r>
          </w:p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5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двухкамерный пневматический, масса 7,76 т</w:t>
            </w:r>
          </w:p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5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27,37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43,42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двухкамерный пневматический, масса 14,55 т</w:t>
            </w:r>
          </w:p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5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27,78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22,13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Разгрузчик цемента пневматический с самоходным заборным устройством, производительность до 50 т/ч</w:t>
            </w:r>
          </w:p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5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83,1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Разгрузчик цемента пневматический с самоходным заборным устройством, производительность до 90 т/ч</w:t>
            </w:r>
          </w:p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5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12,71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D52744" w:rsidRPr="0045552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552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552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</w:tbl>
    <w:p w:rsidR="00D52744" w:rsidRPr="00455528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5130F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24-106. Шламовые задвижки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75130F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шламовая с электроприводом, диаметр 250 мм</w:t>
            </w:r>
          </w:p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13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шламовая с электроприводом, диаметр 300 мм</w:t>
            </w:r>
          </w:p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13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Задвижка шламовая с электроприводом, диаметр 400 мм</w:t>
            </w:r>
          </w:p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13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D52744" w:rsidRPr="0075130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30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30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</w:tbl>
    <w:p w:rsidR="00D52744" w:rsidRPr="0075130F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6D0116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24-107. Вспомогательное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6D0116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6D011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6D011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 отсекающий с электроприводом, диаметр 200 мм</w:t>
            </w:r>
          </w:p>
          <w:p w:rsidR="00D52744" w:rsidRPr="006D011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011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D011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D011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D011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D52744" w:rsidRPr="006D011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52744" w:rsidRPr="006D011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D011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52744" w:rsidRPr="006D011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011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011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D52744" w:rsidRPr="006D0116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F2730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производства легких заполнителей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F2730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24-124. Вращающиеся печи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FF2730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вращающаяся для обжига керамзита, диаметр 2,5 м, длина 40 м</w:t>
            </w:r>
          </w:p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27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4420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405,02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390,9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797,97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27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27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0,741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вращающаяся для обжига керамзита, диаметр 2,8 м, длина 20 м</w:t>
            </w:r>
          </w:p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27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3875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326,38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314,98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854,91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27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27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D52744" w:rsidRPr="00FF273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F273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F273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0,802</w:t>
            </w:r>
          </w:p>
        </w:tc>
      </w:tr>
    </w:tbl>
    <w:p w:rsidR="00D52744" w:rsidRPr="00FF2730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6E705E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24-125. Сушильные барабаны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6E705E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сушильный, диаметр 1,6 м, длина 8 м</w:t>
            </w:r>
          </w:p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0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538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72,23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70,25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сушильный, диаметр 2,2 м, длина 14 м</w:t>
            </w:r>
          </w:p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0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696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94,12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91,64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сушильный, диаметр 2,8 м, длина 14 м</w:t>
            </w:r>
          </w:p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0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1278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179,63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176,32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0,312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сушильный, диаметр 2,8 м, длина 20 м</w:t>
            </w:r>
          </w:p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70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1426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196,55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192,34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70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D52744" w:rsidRPr="006E705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E705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E705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0,406</w:t>
            </w:r>
          </w:p>
        </w:tc>
      </w:tr>
    </w:tbl>
    <w:p w:rsidR="00D52744" w:rsidRPr="006E705E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512EB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24-126. Холодильники, подготовители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7512EB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Холодильник слоевой, производительность 7 т/ч</w:t>
            </w:r>
          </w:p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12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24,42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18,89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51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Подготовитель слоевой с бункером для сушки и нагревания сырцовых гранул</w:t>
            </w:r>
          </w:p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12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45,26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35,33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9,93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51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52744" w:rsidRPr="007512E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512E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512E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</w:tbl>
    <w:p w:rsidR="00D52744" w:rsidRPr="007512EB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976E3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производства стекла, сортовой посуды и стекловолокна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976E3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24-136. Прокатные и тянульные машины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976E31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вертикального вытягивания листового стекла лодочным способом, высота шахты 7,8 м, ширина ленты 2000 мм</w:t>
            </w:r>
          </w:p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6E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557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27,26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16,29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35,81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вертикального вытягивания листового стекла безлодочным способом, высота шахты 12 м, ширина ленты 2000 мм</w:t>
            </w:r>
          </w:p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6E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1059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37,44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21,84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55,01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вертикального вытягивания листового стекла безлодочным способом, высота шахты 12 м, ширина ленты 3000 мм</w:t>
            </w:r>
          </w:p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6E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1374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24,85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60,67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выносной для машин вертикального вытягивания листового стекла</w:t>
            </w:r>
          </w:p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6E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прокатная непрерывной ленты стекла шириной 1600 мм</w:t>
            </w:r>
          </w:p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6E3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11,92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13,08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D52744" w:rsidRPr="00976E3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76E3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76E3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D52744" w:rsidRPr="00976E31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6B09E5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24-137. Переводные клапаны стекловаренных печей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6B09E5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переводной дымовоздушный шиберный с автоматическим приводом, размеры окна 800 х 900 мм</w:t>
            </w:r>
          </w:p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09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B0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переводной дымовоздушный шиберный с автоматическим приводом, размеры окна 1400 х 1400 мм, 1700 х 1700 мм</w:t>
            </w:r>
          </w:p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B09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23,56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D52744" w:rsidRPr="006B09E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B09E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B09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B09E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D52744" w:rsidRPr="006B09E5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6D5AC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24-138. Станки для фацетировки, отрезки и отломки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6D5AC8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Отломщик рамный</w:t>
            </w:r>
          </w:p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Секция отломки бортов</w:t>
            </w:r>
          </w:p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Подрезчик листов стекла автоматический</w:t>
            </w:r>
          </w:p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Секция резки листов</w:t>
            </w:r>
          </w:p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ручной резки</w:t>
            </w:r>
          </w:p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шлифования поверхностей стеклоизделий</w:t>
            </w:r>
          </w:p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шлифовки края стаканов</w:t>
            </w:r>
          </w:p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5A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6D5AC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D5AC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D5AC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D52744" w:rsidRPr="006D5AC8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0E4E07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24-139. Стекломоечные машины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0E4E07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моечная для стеклобоя барабанного типа, диаметр 800 мм, длина 3,5 м</w:t>
            </w:r>
          </w:p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4E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12,35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моечно-сушильная для листового стекла, масса 4 т</w:t>
            </w:r>
          </w:p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4E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0E4E0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моечно-сушильная для листового стекла, масса 8 т</w:t>
            </w:r>
          </w:p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4E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368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30,77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D52744" w:rsidRPr="000E4E0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E4E0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E4E0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D52744" w:rsidRPr="000E4E07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B00DE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24-140. Разное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B00DE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карусельный для сварки стеклоблоков</w:t>
            </w:r>
          </w:p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3B00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32,31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3B00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0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(пресс) гидравлический для запрессовки асбестовых колец на валы машин вертикального вытягивания стекла</w:t>
            </w:r>
          </w:p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0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рольный к прокатной машине непрерывной ленты стекла шириной 1600 мм</w:t>
            </w:r>
          </w:p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нанесения защитных покрытий</w:t>
            </w:r>
          </w:p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0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52744" w:rsidRPr="003B0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0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0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D52744" w:rsidRPr="003B00DE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D5669B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24-141. Механические питатели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D5669B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механический для автоматического питания стеклоформующих машин, масса 5 т</w:t>
            </w:r>
          </w:p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669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механический для автоматического питания стеклоформующих машин, масса 8 т</w:t>
            </w:r>
          </w:p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669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11,09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5669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5669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5669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D52744" w:rsidRPr="00D5669B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2B68B0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24-142. Выдувное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2B68B0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прессо-выдувная для изготовления узкогорлой стеклотары</w:t>
            </w:r>
          </w:p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68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431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19,41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11,67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вакуумно-выдувной для изготовления узкогорлой стеклотары</w:t>
            </w:r>
          </w:p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68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прессо-выдувная для изготовления консервных банок</w:t>
            </w:r>
          </w:p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68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11,19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2B68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B68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B68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D52744" w:rsidRPr="002B68B0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D6170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24-143. Оборудование для отжига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7D6170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отжига стеклоизделий конвейерная, непрерывного действия на жидком и газообразном топливе</w:t>
            </w:r>
          </w:p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617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779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35,81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20,79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172,1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15,02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D617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D617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D617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</w:tbl>
    <w:p w:rsidR="00D52744" w:rsidRPr="007D6170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EA067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24-144. Отопочные машины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EA0678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отопочная конвейерная для оплавления краев стеклянных изделий</w:t>
            </w:r>
          </w:p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A067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A067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A067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A067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D52744" w:rsidRPr="00EA0678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A5EAD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24-145. Оборудование для упаковки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FA5EAD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Укладчик стеклотары в пакеты-поддоны</w:t>
            </w:r>
          </w:p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5EA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A5EA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A5EA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A5EA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D52744" w:rsidRPr="00FA5EAD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5E08A9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24-146. Перемоточное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5E08A9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перемоточная бобинажная для кордного волокна</w:t>
            </w:r>
          </w:p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E08A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5E08A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E08A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E08A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D52744" w:rsidRPr="005E08A9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A5D0E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24-147. Сновальное и проборное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A5D0E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сновальная партионная</w:t>
            </w:r>
          </w:p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5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сновальная ленточная</w:t>
            </w:r>
          </w:p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5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7,74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Шпулярник для стеклонитей, количество упаковок 600</w:t>
            </w:r>
          </w:p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5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Шпулярник для стеклонитей, количество упаковок 800</w:t>
            </w:r>
          </w:p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5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проборный</w:t>
            </w:r>
          </w:p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A5D0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A5D0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A5D0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A5D0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D52744" w:rsidRPr="003A5D0E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56482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24-148. Приготовительное оборудование для ткацкого производства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56482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браковочная</w:t>
            </w:r>
          </w:p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64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564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564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564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D52744" w:rsidRPr="00356482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22B19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производства асбестоцементных изделий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22B19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24-161. Оборудование массоприготовления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22B19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Турбосмеситель</w:t>
            </w:r>
          </w:p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B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7,43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22B1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B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B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Гидропушитель</w:t>
            </w:r>
          </w:p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B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5,82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22B1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B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B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Рекуператор с механизмом пеносъема</w:t>
            </w:r>
          </w:p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B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498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68,79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22B1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22,78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0,000327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B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0,0432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2B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55,19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Бегуны</w:t>
            </w:r>
          </w:p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2B1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322B1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22B1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22B1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</w:tbl>
    <w:p w:rsidR="00D52744" w:rsidRPr="00322B19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185E89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24-162. Оборудование формовочного отделения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185E89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листоформовочная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102,93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0,003379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раскроя листов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Укладчик листов, масса 8,37 т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Укладчик листов, масса 7,4 т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твердения листов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1370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0,001199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Съемник стоп-листов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Переборщик листов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0,000316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Увлажнитель листов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65,66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229,82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57,74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трубоформовочная для производства труб длиной 4 м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273,86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162,45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82,03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63,43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0,006104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трубоформовочная для производства труб длиной 5 м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440,8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284,27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82,16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98,34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0,006104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для комбинированного воздушно-водного твердения труб длиной 4 м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11906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657,99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333,92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102,95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180,25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131,72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132,87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0,012535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0,0907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окончательного твердения труб длиной 5 м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7995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1199,12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894,19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94,04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136,32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139,79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120,15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0,010137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Волнировщик листов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раскроя наката</w:t>
            </w:r>
          </w:p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5E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22,62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D52744" w:rsidRPr="00185E8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85E8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85E8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</w:tbl>
    <w:p w:rsidR="00D52744" w:rsidRPr="00185E89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B5703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24-163. Оборудование для обработки и испытания труб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B5703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турбообточный для труб длиной 4 м</w:t>
            </w:r>
          </w:p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57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27,19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12,92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9,69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0,000436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турбообточный для труб длиной 5 м</w:t>
            </w:r>
          </w:p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57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31,91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15,01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11,66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0,000523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муфтофрезерный для труб диаметром 100-500 мм</w:t>
            </w:r>
          </w:p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57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22,67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10,71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0,000338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Гидропрессоавтомат для испытания асбестоцементных труб длиной до 5 м</w:t>
            </w:r>
          </w:p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57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15,87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7,27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0,000382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D52744" w:rsidRPr="003B5703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B5703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57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B5703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D52744" w:rsidRPr="003B5703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935C55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24-164. Вспомогательное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935C55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обтяжки сетчатых цилиндров листоформовочных машин</w:t>
            </w:r>
          </w:p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5C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обтяжки сетчатых цилиндров трубоформовочных машин</w:t>
            </w:r>
          </w:p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5C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8,61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Гидропресс-автомат для испытания муфт</w:t>
            </w:r>
          </w:p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5C5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70,9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935C5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52744" w:rsidRPr="00935C5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35C5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5C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35C5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D52744" w:rsidRPr="00935C55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DC3DAB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для производства кирпича, черепицы и керамических изделий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DC3DAB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24-174. Автоматы для производства кирпича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DC3DAB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резки, отбора и укладки кирпича-сырца, производительность 10800 шт/ч</w:t>
            </w:r>
          </w:p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3D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591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16,75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3D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Автомат-садчик для разгрузки и укладки кирпича с сушильных вагонеток на печные, производительность 10000 шт/ч</w:t>
            </w:r>
          </w:p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3D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1081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84,34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65,16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19,18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3D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0,215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Автомат-садчик силикатного кирпича, производительность 3400 шт/ч</w:t>
            </w:r>
          </w:p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3D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329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11,89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3D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52744" w:rsidRPr="00DC3DA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C3DA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C3DA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</w:tbl>
    <w:p w:rsidR="00D52744" w:rsidRPr="00DC3DAB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A778C0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24-175. Автоклавы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A778C0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 проходной, диаметр 2000 мм, длина 17 м</w:t>
            </w:r>
          </w:p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8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49,66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46,77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8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 проходной, диаметр 2000 мм, длина 19 м</w:t>
            </w:r>
          </w:p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8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53,19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50,18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8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 проходной, диаметр 2600 мм, длина 19 м</w:t>
            </w:r>
          </w:p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8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76,06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8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0,258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Ц24-175-4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 проходной, диаметр 3600 мм, длина 27 м</w:t>
            </w:r>
          </w:p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8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841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129,87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120,05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8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 тупиковый, диаметр 2000 мм, длина 17 м</w:t>
            </w:r>
          </w:p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8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47,16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8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 тупиковый, диаметр 2000 мм, длина 19 м</w:t>
            </w:r>
          </w:p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8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50,66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48,01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8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 тупиковый, диаметр 2600 мм, длина 19 м</w:t>
            </w:r>
          </w:p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8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455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70,11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66,88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8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0,211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 тупиковый, диаметр 3600 мм, длина 27 м</w:t>
            </w:r>
          </w:p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78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715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116,17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107,86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778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D52744" w:rsidRPr="00A778C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778C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778C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0,571</w:t>
            </w:r>
          </w:p>
        </w:tc>
      </w:tr>
    </w:tbl>
    <w:p w:rsidR="00D52744" w:rsidRPr="00A778C0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1A3247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24-176. Оборудование для производства керамических изделий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1A3247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глазуровочное</w:t>
            </w:r>
          </w:p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32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9,85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диаметр барабана 1610 мм, длина 1,69 м</w:t>
            </w:r>
          </w:p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32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 мокрого помола, диаметр барабана 890 мм, длина 0,81 м</w:t>
            </w:r>
          </w:p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32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88,7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Шпатомойка, производительность 3 т/ч</w:t>
            </w:r>
          </w:p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324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A324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324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324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</w:tbl>
    <w:p w:rsidR="00D52744" w:rsidRPr="001A3247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A560DE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24-177. Оборудование разное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A560DE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подъемная для туннельной печи, ширина канала до 2 м</w:t>
            </w:r>
          </w:p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21,38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10,69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подъемная для туннельной печи, ширина канала до 4,7 м</w:t>
            </w:r>
          </w:p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34,08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0,0149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подъемная с противовесом для туннельных и камерных сушил, размер проема 980 х 1480 мм</w:t>
            </w:r>
          </w:p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12,83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подъемная с противовесом для туннельных и камерных сушил, размер проема 1300 х 1800 мм</w:t>
            </w:r>
          </w:p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подъемная с электромеханическим приводом для туннельных и камерных сушил, размер проема 1300 х 1800 мм</w:t>
            </w:r>
          </w:p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17,11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Ц24-177-6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Дверь подъемная с электромеханическим приводом для туннельных и камерных сушил, размер проема 6600 х 3120 мм</w:t>
            </w:r>
          </w:p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0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25,53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D52744" w:rsidRPr="00A560D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560D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560D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</w:tbl>
    <w:p w:rsidR="00D52744" w:rsidRPr="00A560DE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A6388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для производства гипса и гипсовых изделий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A6388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24-187. Гипсоварочные котлы и гипсопрокатные установки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A63881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Котел гипсоварочный, емкость 15,2 м</w:t>
            </w:r>
            <w:r w:rsidRPr="00A63881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ручной плазменной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0,008066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гипсопрокатной установки производительностью 264 м</w:t>
            </w:r>
            <w:r w:rsidRPr="00A6388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941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62,05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50,84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37,67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гипсопрокатной установки производительностью 264 м</w:t>
            </w:r>
            <w:r w:rsidRPr="00A6388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/ч, в том числе стол приемный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гипсопрокатной установки производительностью 264 м</w:t>
            </w:r>
            <w:r w:rsidRPr="00A6388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/ч, в том числе стан прокатный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27,52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23,01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гипсопрокатной установки производительностью 264 м</w:t>
            </w:r>
            <w:r w:rsidRPr="00A6388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/ч, в том числе установка гипсобетономешалки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гипсопрокатной установки производительностью 264 м</w:t>
            </w:r>
            <w:r w:rsidRPr="00A6388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/ч, в том числе рольганг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7,29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гипсопрокатной установки производительностью 264 м</w:t>
            </w:r>
            <w:r w:rsidRPr="00A6388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/ч, в том числе кантователь грузоподъемностью 4 т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гипсопрокатной установки производительностью 264 м</w:t>
            </w:r>
            <w:r w:rsidRPr="00A6388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/ч, в том числе установка возврата отходов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гипсопрокатной установки производительностью 264 м</w:t>
            </w:r>
            <w:r w:rsidRPr="00A6388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/ч, в том числе отделение дозировочное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15,87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13,09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Ц24-187-10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гипсопрокатной установки производительностью 264 м</w:t>
            </w:r>
            <w:r w:rsidRPr="00A6388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/ч, в том числе отделение вододозировочное</w:t>
            </w:r>
          </w:p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3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91,2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38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52744" w:rsidRPr="00A6388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6388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6388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D52744" w:rsidRPr="00A63881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CC37B2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Оборудование для производства шлакоблоков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CC37B2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24-197. Оборудование для производства шлакоблоков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CC37B2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вибрационный для шлакоблоков, производительность 160 шт/ч</w:t>
            </w:r>
          </w:p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37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7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Ц24-197-2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вибрационный для шлакоблоков, производительность 360 шт/ч</w:t>
            </w:r>
          </w:p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37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7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Ц24-197-3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вибрационный для шлакоблоков, производительность 700 шт/ч</w:t>
            </w:r>
          </w:p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37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7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Ц24-197-4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Станок-автомат для изготовления шлакобетонных камней, производительность 600 шт/ч</w:t>
            </w:r>
          </w:p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37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9,47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7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Ц24-197-5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Съемник камней пневматический, грузоподъемность 60 кг</w:t>
            </w:r>
          </w:p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37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7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Ц24-197-6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Съемник камней пневматический, грузоподъемность 80 кг</w:t>
            </w:r>
          </w:p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37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7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52744" w:rsidRPr="00CC37B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C37B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C37B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D52744" w:rsidRPr="00CC37B2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AA5F3A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Оборудование для добычи и обработки облицовочного камня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AA5F3A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24-217. Камнерезные машины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AA5F3A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камнерезная баровая для выпиливания стеновых камней или блоков из массива горных пород, производительность 1,6 м</w:t>
            </w:r>
            <w:r w:rsidRPr="00AA5F3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/ч, для подземных разработок</w:t>
            </w:r>
          </w:p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5F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камнерезная баровая для выпиливания стеновых камней или блоков из массива горных пород, производительность 4,6 м</w:t>
            </w:r>
            <w:r w:rsidRPr="00AA5F3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/ч, для разработок открытым способом</w:t>
            </w:r>
          </w:p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5F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дисковая камнерезная для выпиливания стеновых камней или блоков, производительность 2 м</w:t>
            </w:r>
            <w:r w:rsidRPr="00AA5F3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/ч, в подземных разработках</w:t>
            </w:r>
          </w:p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5F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9,13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планировочная камнерезная для выпиливания стеновых камней или блоков, производительность 4,1 м</w:t>
            </w:r>
            <w:r w:rsidRPr="00AA5F3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5F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12,16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крупноблочная камнерезная для выпиливания стеновых камней или блоков, производительность 4 м</w:t>
            </w:r>
            <w:r w:rsidRPr="00AA5F3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5F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23,12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15,03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крупноблочная камнерезная для выпиливания стеновых камней или блоков, производительность 6,1 м</w:t>
            </w:r>
            <w:r w:rsidRPr="00AA5F3A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5F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31,43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19,99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камнерезная алмазно-канатная для вырезки и пассировки крупных монолитов стенового камня, производительность до 8,87 м</w:t>
            </w:r>
            <w:r w:rsidRPr="00AA5F3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5F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AA5F3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A5F3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A5F3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</w:tbl>
    <w:p w:rsidR="00D52744" w:rsidRPr="00AA5F3A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D401C5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24-218. Распиловочные и раскройные станки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D401C5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окантовочный для окантовки плит, производительность 2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0,0499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окантовочный для окантовки плит, производительность 12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0,0624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окантовочный для окантовки плит, производительность 19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5,21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окантовочный для окантовки плит, производительность 86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9,47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распиловочный семидисковый для распиловки блоков и заготовок на облицовочные плиты, производительность 85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0,312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распиловочный многопильный для распиловки блоков и заготовок на облицовочные плиты, производительность 202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15,17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9,61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0,356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распиловочный с алмазными дисками для распиловки блоков и заготовок на облицовочные плиты, производительность 32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12,66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7,94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0,365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распиловочный для распиловки блоков и заготовок на облицовочные плиты, производительность 40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16,15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0,374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распиловочный для распиловки блоков облицовочного камня алмазными штрипсами, производительность 27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62,92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40,29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0,637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распиловочный для распиловки блоков облицовочного камня алмазными штрипсами, производительность 8,3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76,19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49,02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27,17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0,605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камнеотрезной универсальный, производительность до 10,8 м</w:t>
            </w:r>
            <w:r w:rsidRPr="00D401C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01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10,16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401C5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401C5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401C5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</w:tbl>
    <w:p w:rsidR="00D52744" w:rsidRPr="00D401C5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AE300B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24-219. Фрезерные станки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AE300B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туфофрезерный для обработки грубоколотых камней из туфа и других пород, производительность 17 м</w:t>
            </w:r>
            <w:r w:rsidRPr="00AE300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30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0,0624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камнефрезерный для обработки грубоколотых камней из туфа и других пород, производительность 2,9 м</w:t>
            </w:r>
            <w:r w:rsidRPr="00AE300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30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0,0749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фрезерный для раскроя и окантовки плит, обработки фигурных изделий из природного камня, производительность 17,5 м</w:t>
            </w:r>
            <w:r w:rsidRPr="00AE300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300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E300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300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300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0,262</w:t>
            </w:r>
          </w:p>
        </w:tc>
      </w:tr>
    </w:tbl>
    <w:p w:rsidR="00D52744" w:rsidRPr="00AE300B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30E82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24-220. Шлифовальные станки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730E82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шлифовальный коленно-рычажный, производительность 1,7 м</w:t>
            </w:r>
            <w:r w:rsidRPr="00730E8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0E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шлифовальный коленно-рычажный, производительность 1,4 м</w:t>
            </w:r>
            <w:r w:rsidRPr="00730E8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0E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шлифовально-полировальный для обработки облицовочных плит из камня декоративных пород, производительность 7,2 м</w:t>
            </w:r>
            <w:r w:rsidRPr="00730E8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0E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шлифовально-полировальный для обработки облицовочных плит из камня декоративных пород, производительность 25 м</w:t>
            </w:r>
            <w:r w:rsidRPr="00730E8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0E8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34,56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22,54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12,02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30E8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30E8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30E8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0,387</w:t>
            </w:r>
          </w:p>
        </w:tc>
      </w:tr>
    </w:tbl>
    <w:p w:rsidR="00D52744" w:rsidRPr="00730E82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C37A6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24-221. Технологические поточные линии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C37A61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поточная для распиловки, окантовки и упаковки облицовочных плит, производительность 200 тыс.м</w:t>
            </w:r>
            <w:r w:rsidRPr="00C37A61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плит в год</w:t>
            </w:r>
          </w:p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A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31,11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19,66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11,45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C37A6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C37A6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C37A6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0,568</w:t>
            </w:r>
          </w:p>
        </w:tc>
      </w:tr>
    </w:tbl>
    <w:p w:rsidR="00D52744" w:rsidRPr="00C37A61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AD77BC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24-222. Оборудование разное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AD77BC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AD77B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AD77B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гидроклиновая для отделения блоков природного камня от массива, а также для дробления негабарита в карьерах</w:t>
            </w:r>
          </w:p>
          <w:p w:rsidR="00D52744" w:rsidRPr="00AD77B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77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AD77B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D77B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AD77B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D52744" w:rsidRPr="00AD77B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D52744" w:rsidRPr="00AD77B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D77B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AD77B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D77B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D77B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</w:tbl>
    <w:p w:rsidR="00D52744" w:rsidRPr="00AD77BC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E7822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Оборудование для производства аглопорита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E7822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24-232. Оборудование для производства аглопорита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FE7822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Шихтосмеситель</w:t>
            </w:r>
          </w:p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782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29,93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28,28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78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Гранулятор барабанный</w:t>
            </w:r>
          </w:p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782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43,77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40,47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78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первичного дробления, марка СМ-962</w:t>
            </w:r>
          </w:p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782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13,88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78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агломерационная, марка СМ-961</w:t>
            </w:r>
          </w:p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782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1868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224,45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187,32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31,03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37,13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782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D52744" w:rsidRPr="00FE78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E78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E78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0,773</w:t>
            </w:r>
          </w:p>
        </w:tc>
      </w:tr>
    </w:tbl>
    <w:p w:rsidR="00D52744" w:rsidRPr="00FE7822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15440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Оборудование для производства предметов отопительных и санитарно-технических устройств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15440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24-243. Оборудование для изготовления секций радиаторов и котлов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154408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1544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1544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разгрузки секций радиаторов с подвесного конвейера</w:t>
            </w:r>
          </w:p>
          <w:p w:rsidR="00D52744" w:rsidRPr="001544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44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544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544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544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D52744" w:rsidRPr="001544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D52744" w:rsidRPr="001544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544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15440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5440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5440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</w:tbl>
    <w:p w:rsidR="00D52744" w:rsidRPr="00154408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C10B0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24-244. Оборудование разное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C10B0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подъема заслонки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Плужок двухсторонний с пневмоприводом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Рольганг приводной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окунания труб в битум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стока битума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95,8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Автооператор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Вращатель ванн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посадочная для ванн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распыления краски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подъемно-поворотное для навешивания и съема ванн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Ц24-244-11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Вагранка производительностью 20 т/ч</w:t>
            </w:r>
          </w:p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C10B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2123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87,33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67,92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189,44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47,36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19,41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</w:t>
            </w:r>
          </w:p>
        </w:tc>
      </w:tr>
      <w:tr w:rsidR="00D52744" w:rsidRPr="003C10B0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C10B0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C10B0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</w:tr>
    </w:tbl>
    <w:p w:rsidR="00D52744" w:rsidRPr="003C10B0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0044F6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Оборудование для производства железобетонных изделий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0044F6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24-286. Приводы, транспортные линии и кантователи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0044F6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для перемещения форм по постам технологического потока, количество перемещаемых форм 5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42,35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Кантователь для поворота форм для труб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Кантователь для механизированного поворота изделий из наклонного в горизонтальное положение, груз 13 т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Кантователь для поворота форм с изделиями в наклонное положение, груз 20 т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Кантователь для механизированного поворота железобетонных изделий из наклонного положения в горизонтальное, а также из горизонтального положения на 180 гр.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70,28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передаточное для поперечного перемещения форм на двухъярусном стане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Подъемник для подъема и опускания передаточной тележки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вращения форм для труб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транспортная для транспортировки с поста на пост панелей для их отделки с количеством постов 5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433,92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425,17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транспортная для транспортировки с поста на пост панелей для их отделки с количеством постов 7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516,02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504,22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транспортная для перемещения сантехкабин по технологическим постам отделки с количеством постов 8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122,68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119,87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транспортная для перемещения сантехкабин по технологическим постам отделки с количеством постов 11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160,18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156,88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транспортная для перемещения сантехкабин по технологическим постам отделки с количеством постов 14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198,26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транспортная для перемещения сантехкабин по технологическим постам отделки с количеством постов 16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224,15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219,69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транспортная для перемещения сантехкабин по технологическим постам отделки с количеством постов 20</w:t>
            </w:r>
          </w:p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44F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274,36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269,33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7,09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5,03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D52744" w:rsidRPr="000044F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0044F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0044F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</w:tbl>
    <w:p w:rsidR="00D52744" w:rsidRPr="000044F6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4702FB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24-287. Вибромашины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4702FB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Виброплошадка, грузоподъемность 10 т</w:t>
            </w:r>
          </w:p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61,2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Виброплошадка, грузоподъемность 15 т</w:t>
            </w:r>
          </w:p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10,51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Виброплошадка, грузоподъемность 18 т</w:t>
            </w:r>
          </w:p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84,6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7,51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Ц24-287-4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Виброплошадка, грузоподъемность 20 т</w:t>
            </w:r>
          </w:p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98,1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Виброплошадка, грузоподъемность 30 т</w:t>
            </w:r>
          </w:p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02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18,74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13,07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52744" w:rsidRPr="004702F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702F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702F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</w:tbl>
    <w:p w:rsidR="00D52744" w:rsidRPr="004702FB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537F4E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24-288. Оборудование для изготовления каркасов из арматурной стали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537F4E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перемотки проволоки с заводских бухт на специальную катушку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упрочнения стержней методом вытяжки при длине стержней 6 м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упрочнения стержней методом вытяжки при длине стержней 12 м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упрочнения стержней методом вытяжки при длине стержней 18 м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упрочнения стержней методом вытяжки при длине стержней 24 м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Ц24-288-6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правки и резки арматурной стали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изготовления арматурных каркасов методом гибки плоских сеток, головная секция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изготовления арматурных каркасов методом гибки плоских сеток, дополнительная секция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гибки арматурной стали до 80 мм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изготовления спиральных каркасов для напорных железобетонных труб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89,5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штамповки полос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удлинения арматурных стержней методом электронагрева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высадки анкеров на стержневой арматуре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изготовления арматурных сеток железобетонных изделий шириной до 800 мм: бухтодержатель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изготовления арматурных сеток железобетонных изделий шириной до 800 мм: устройство правильное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изготовления арматурных сеток железобетонных изделий шириной до 800 мм: пакетировщик сеток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Ц24-288-17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изготовления арматурных сеток железобетонных изделий шириной до 800 мм: механизм досылки сеток</w:t>
            </w:r>
          </w:p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7F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52744" w:rsidRPr="00537F4E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37F4E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37F4E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</w:tbl>
    <w:p w:rsidR="00D52744" w:rsidRPr="00537F4E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B19E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24-289. Оборудование для сварки арматурных каркасов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FB19E4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сварочная точечная многоэлектродная для сварки сеток шириной до 3800 мм</w:t>
            </w:r>
          </w:p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19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7,55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сварки стержневых плетей длиной до 12,5 м</w:t>
            </w:r>
          </w:p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19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сварки стержневых плетей длиной до 18,5 м</w:t>
            </w:r>
          </w:p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19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сварки стержневых плетей длиной до 24,5 м</w:t>
            </w:r>
          </w:p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19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вертикальная с двумя сварочными машинами для сварки арматурных каркасов</w:t>
            </w:r>
          </w:p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19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11,05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9,24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вертикальная с четырьмя сварочными машинами для сварки арматурных каркасов</w:t>
            </w:r>
          </w:p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19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25,04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B19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Ц24-289-7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горизонтальная для сварки арматурных каркасов</w:t>
            </w:r>
          </w:p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19E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52744" w:rsidRPr="00FB19E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B19E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B19E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D52744" w:rsidRPr="00FB19E4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E02D9C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24-290. Формовочное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E02D9C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распалубки и сборки кассет с гидроприводом, масса 12,8 т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49,58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распалубки и сборки кассет с гидроприводом, масса 25,3 т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74,02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Портал самоходный с бортоснасткой и виброщитом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формовочная для образования пустот в панелях перекрытий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11,91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изготовления железобетонных колец методом радиального прессования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89,26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13,28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изготовления безнапорных труб методом радиального прессования диаметром 300-600 мм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648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87,49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10,98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изготовления безнапорных труб методом радиального прессования диаметром 800-1200 мм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122,16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110,14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10,17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формования сантехкабин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формования шахт лифтов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45,88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4,91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формования вентиляционных блоков</w:t>
            </w:r>
          </w:p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2D9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25,93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22,92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52744" w:rsidRPr="00E02D9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E02D9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2D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E02D9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D52744" w:rsidRPr="00E02D9C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27735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24-291. Оборудование для испытания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277358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гидроиспытаний безнапорных железобетонных труб диаметром 300-1400 мм</w:t>
            </w:r>
          </w:p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3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75,7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13,62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10,39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гидроиспытаний железобетонных напорных труб диаметром 1400, 1600 мм</w:t>
            </w:r>
          </w:p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3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48,47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39,24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гидроиспытаний труб диаметром 500-1200 мм</w:t>
            </w:r>
          </w:p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3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75,5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17,21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11,67</w:t>
            </w:r>
          </w:p>
        </w:tc>
      </w:tr>
      <w:tr w:rsidR="00D52744" w:rsidRPr="0027735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7735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7735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</w:tbl>
    <w:p w:rsidR="00D52744" w:rsidRPr="00277358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8810C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24-292. Оборудование для заводской отделки панелей объемных блоков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8810C1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шлифовки раструбов</w:t>
            </w:r>
          </w:p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10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13,39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9,17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шпатлевочная</w:t>
            </w:r>
          </w:p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10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отделочная</w:t>
            </w:r>
          </w:p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10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моечная</w:t>
            </w:r>
          </w:p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10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нанесения грунта</w:t>
            </w:r>
          </w:p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10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окраски</w:t>
            </w:r>
          </w:p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10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7,99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сушки панелей</w:t>
            </w:r>
          </w:p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10C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9,18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6,01</w:t>
            </w:r>
          </w:p>
        </w:tc>
      </w:tr>
      <w:tr w:rsidR="00D52744" w:rsidRPr="008810C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8810C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8810C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</w:tbl>
    <w:p w:rsidR="00D52744" w:rsidRPr="008810C1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B84987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24-293. Поворотные воронки и желоба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B84987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Воронка поворотная приводная</w:t>
            </w:r>
          </w:p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49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Желоб приводной поворотный</w:t>
            </w:r>
          </w:p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498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D52744" w:rsidRPr="00B8498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B8498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B8498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</w:tbl>
    <w:p w:rsidR="00D52744" w:rsidRPr="00B84987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9C0ECA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24-294. Автоматические захваты и траверсы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9C0ECA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Захват автоматический массой 0,74 т</w:t>
            </w:r>
          </w:p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0E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Захват автоматический массой 1,5 т</w:t>
            </w:r>
          </w:p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0E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Траверса грузоподъемностью 5 т</w:t>
            </w:r>
          </w:p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0E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Траверса грузоподъемностью 10 т</w:t>
            </w:r>
          </w:p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0E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Траверса грузоподъемностью 12 т</w:t>
            </w:r>
          </w:p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0E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5,26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Траверса грузоподъемностью 25 т</w:t>
            </w:r>
          </w:p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0EC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9C0EC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9C0EC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9C0EC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</w:tbl>
    <w:p w:rsidR="00D52744" w:rsidRPr="009C0ECA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6166AA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24-295. Формы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6166AA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Форма негабаритная, переналаживаемая для изготовления железобетонных изделий</w:t>
            </w:r>
          </w:p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66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Стендовая форма для изготовления железобетонных изделий</w:t>
            </w:r>
          </w:p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66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D52744" w:rsidRPr="006166A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6166A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6166A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</w:tbl>
    <w:p w:rsidR="00D52744" w:rsidRPr="006166AA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D757ED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24-296. Разное оборудование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D757ED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Обрушиватель сводов песка</w:t>
            </w:r>
          </w:p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57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Пакетировщик для удержания форм с изменениями в ямных камерах, количество этажей 5</w:t>
            </w:r>
          </w:p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57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4,99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Пакетировщик для удержания форм с изменениями в ямных камерах, количество этажей 7</w:t>
            </w:r>
          </w:p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57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открывания и закрывания бортов</w:t>
            </w:r>
          </w:p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57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15,51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11,18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200-500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757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для щелевых камер</w:t>
            </w:r>
          </w:p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57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ЦТ-15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Ц24-296-6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приготовления эмульсионной смазки</w:t>
            </w:r>
          </w:p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57E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D52744" w:rsidRPr="00D757ED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D757ED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D757ED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</w:tbl>
    <w:p w:rsidR="00D52744" w:rsidRPr="00D757ED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582AD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Оборудование для производства изделий из ячеистого бетона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582AD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24-311. Оборудование для производства изделий из ячеистого бетона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582AD1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Виброгазобетономешалка</w:t>
            </w:r>
          </w:p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82A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15,26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7,63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Мост электропередаточный</w:t>
            </w:r>
          </w:p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82A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20,33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12,36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19,06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9,53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автоклавная</w:t>
            </w:r>
          </w:p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82A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Ударная площадка</w:t>
            </w:r>
          </w:p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82AD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D52744" w:rsidRPr="00582AD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582AD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582AD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D52744" w:rsidRPr="00582AD1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B71A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Оборудование для производства извести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B71A8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24-326. Механизмы загрузки печей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7B71A8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загрузочное известеобжигательных печей, производительность 50 т/сут</w:t>
            </w:r>
          </w:p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7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42,57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10,64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71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0,0186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0,0284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загрузочное известеобжигательных печей, производительность 100 т/сут</w:t>
            </w:r>
          </w:p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7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42,49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10,62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71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0,0186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загрузочное известеобжигательных печей, производительность 200 т/сут</w:t>
            </w:r>
          </w:p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7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10,19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6,14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42,72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10,68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71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0,0186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загрузочное бесповоротной чаши и отбойного панциря известеобжигательных печей, производительность 500 т/сут</w:t>
            </w:r>
          </w:p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71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11,09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42,61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10,65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71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0,0186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D52744" w:rsidRPr="007B71A8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B71A8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B71A8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D52744" w:rsidRPr="007B71A8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2E74DF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24-327. Механизмы выгрузки печей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2E74DF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выгрузочное кареточного типа известеобжигательных печей, производительность 50 т/сут</w:t>
            </w:r>
          </w:p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74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97,7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11,32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8,78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4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0,0293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выгрузочное кареточного типа известеобжигательных печей, производительность 100 т/сут</w:t>
            </w:r>
          </w:p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74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12,29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4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0,0332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выгрузочное кареточного типа известеобжигательных печей, производительность 200 т/сут</w:t>
            </w:r>
          </w:p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74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14,92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4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выгрузочное кареточного типа известеобжигательных печей, производительность 500 т/сут</w:t>
            </w:r>
          </w:p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74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42,72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34,38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8,34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74D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D52744" w:rsidRPr="002E74DF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2E74DF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2E74DF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</w:tbl>
    <w:p w:rsidR="00D52744" w:rsidRPr="002E74DF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1317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24-328. Шлюзовые и барабанные затворы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13171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 шлюзовый к выгрузочным устройствам известеобжигательных печей, производительность 50-200 т/сут</w:t>
            </w:r>
          </w:p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31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6,01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31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0,0185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 шлюзовый к выгрузочным устройствам известеобжигательных печей, производительность 500 т/сут</w:t>
            </w:r>
          </w:p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31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95,7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12,35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31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Затвор барабанного типа к выгрузочным устройствам шахтных печей, производительность 50-200 т/сут</w:t>
            </w:r>
          </w:p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31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8,08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31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D52744" w:rsidRPr="0031317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1317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1317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</w:tbl>
    <w:p w:rsidR="00D52744" w:rsidRPr="00313171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251A7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24-329. Клапаны, шиберы, заслонки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F251A7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взрывной предохранительный, диаметр 800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 поворотный автоматический, диаметр 500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 поворотный автоматический, диаметр 800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 поворотный автоматический, диаметр 1000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 поворотный автоматический, диаметр 1200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Шибер поворотный автоматический, диаметр 1500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Заслонка дроссельная поворотная, диаметр 500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Заслонка дроссельная поворотная, диаметр 700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Заслонка дроссельная поворотная, диаметр 1000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Ц24-329-10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Заслонка дроссельная поворотная, диаметр 1200 мм</w:t>
            </w:r>
          </w:p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51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251A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251A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251A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D52744" w:rsidRPr="00F251A7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028DA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Оборудование для обработки слюды и слюдяной пульпы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028DA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24-344. Оборудование для обработки слюды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7028DA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производства рулонного слюдопласта шириной 940 мм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96,79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25,06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прокатный многовалковый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моечная непрерывного действия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ударная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универсальная для производства электроизоляционных материалов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46,21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12,59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роторная быстроходная, диаметр 430 мм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роторная быстроходная диаметром 750 мм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вихревой циркуляционный, масса 0,99 т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вихревой циркуляционный, масса 3,78 т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Бункер-накопитель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Диспергатор обойной слюды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Диспергатор комков слюды после сушила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Загрузчик-смеситель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82,9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Сепаратор барабанный вакуумный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22,98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Дезинтегратор центробежный вертикальный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0,0256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Грохот барабанный спирально-щелевой</w:t>
            </w:r>
          </w:p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28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D52744" w:rsidRPr="007028DA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028DA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028DA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</w:tbl>
    <w:p w:rsidR="00D52744" w:rsidRPr="007028DA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130937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24-345. Оборудование для обработки слюдяной пульпы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130937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Бассейн мешальный</w:t>
            </w:r>
          </w:p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10,28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Сгуститель цилиндрический</w:t>
            </w:r>
          </w:p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12,96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0,0208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Сгуститель-накопитель</w:t>
            </w:r>
          </w:p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14,23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0,0312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0,0377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гидравлический</w:t>
            </w:r>
          </w:p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Дезинтегратор</w:t>
            </w:r>
          </w:p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3093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0,0156</w:t>
            </w:r>
          </w:p>
        </w:tc>
      </w:tr>
      <w:tr w:rsidR="00D52744" w:rsidRPr="00130937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30937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30937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D52744" w:rsidRPr="00130937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408B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15. Оборудование для производства древесно-стружечных плит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F408B1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24-360. Стружечные форматные и круглопильные станки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F408B1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стружечный, масса 6 т</w:t>
            </w:r>
          </w:p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08B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8,03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8,65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стружечный, масса 11 т</w:t>
            </w:r>
          </w:p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08B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14,88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7,96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13,72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стружечный, масса 18 т</w:t>
            </w:r>
          </w:p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08B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23,24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13,18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16,88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форматный</w:t>
            </w:r>
          </w:p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08B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10,52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31,45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круглопильный</w:t>
            </w:r>
          </w:p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08B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519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23,22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16,52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F408B1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F408B1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F408B1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0,234</w:t>
            </w:r>
          </w:p>
        </w:tc>
      </w:tr>
    </w:tbl>
    <w:p w:rsidR="00D52744" w:rsidRPr="00F408B1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D446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24-361. Смесители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D4464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для стружки и пыли, масса 5 т</w:t>
            </w:r>
          </w:p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44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Смеситель для стружки и пыли, масса 10 т</w:t>
            </w:r>
          </w:p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44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13,62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D4464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D4464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D4464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</w:tbl>
    <w:p w:rsidR="00D52744" w:rsidRPr="003D4464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1A7E1B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24-362. Формирующие машины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1A7E1B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формирующая для пыли и стружки</w:t>
            </w:r>
          </w:p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7E1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1A7E1B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1A7E1B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1A7E1B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</w:tbl>
    <w:p w:rsidR="00D52744" w:rsidRPr="001A7E1B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456F5C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24-363. Рассевы для стружки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456F5C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Рассев для сортировки стружки, масса 1,5 т</w:t>
            </w:r>
          </w:p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F5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Рассев для сортировки стружки, масса 5 т</w:t>
            </w:r>
          </w:p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F5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56F5C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56F5C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56F5C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</w:t>
            </w:r>
          </w:p>
        </w:tc>
      </w:tr>
    </w:tbl>
    <w:p w:rsidR="00D52744" w:rsidRPr="00456F5C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AE0E36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24-364. Бункера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AE0E36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 горизонтальный с весовым дозатором стружки</w:t>
            </w:r>
          </w:p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0E36">
              <w:rPr>
                <w:rFonts w:ascii="Arial" w:hAnsi="Arial" w:cs="Arial"/>
              </w:rPr>
              <w:t>(единица измерения - т)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 вертикальный для стружки и пыли</w:t>
            </w:r>
          </w:p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0E36">
              <w:rPr>
                <w:rFonts w:ascii="Arial" w:hAnsi="Arial" w:cs="Arial"/>
              </w:rPr>
              <w:t>(единица измерения - т)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AE0E3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AE0E3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AE0E3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</w:tbl>
    <w:p w:rsidR="00D52744" w:rsidRPr="00AE0E36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307B22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24-365. Дробилки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307B22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молотковая, масса 3 т</w:t>
            </w:r>
          </w:p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7B2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молотковая, масса 7,5 т</w:t>
            </w:r>
          </w:p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7B2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5,45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8,34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молотковая, масса 10 т</w:t>
            </w:r>
          </w:p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7B2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11,84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307B22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307B22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307B22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</w:tbl>
    <w:p w:rsidR="00D52744" w:rsidRPr="00307B22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4C6929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24-366. Автоматические линии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4C6929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шлифования плит марки ДЛШ-50 М</w:t>
            </w:r>
          </w:p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6929">
              <w:rPr>
                <w:rFonts w:ascii="Arial" w:hAnsi="Arial" w:cs="Arial"/>
              </w:rPr>
              <w:t>(единица измерения - т)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4C6929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4C6929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4C6929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</w:tbl>
    <w:p w:rsidR="00D52744" w:rsidRPr="004C6929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D52744" w:rsidRPr="00F2048B" w:rsidRDefault="00D5274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274A6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16. Оборудование для производства асбеста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Pr="007274A6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24-380. Оборудование для производства асбеста</w:t>
            </w: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52744" w:rsidTr="003D1D3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52744" w:rsidRDefault="00D52744" w:rsidP="003D1D3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52744" w:rsidRDefault="00D52744" w:rsidP="00D527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52744" w:rsidRPr="007274A6" w:rsidTr="003D1D3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Распушитель вентиляторный</w:t>
            </w:r>
          </w:p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74A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Распушитель бечевой со смазочной станцией</w:t>
            </w:r>
          </w:p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74A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Ц24-380-3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52744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Классификатор барабанный</w:t>
            </w:r>
          </w:p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274A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88,7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D52744" w:rsidRPr="007274A6" w:rsidTr="003D1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2744" w:rsidRPr="007274A6" w:rsidRDefault="00D52744" w:rsidP="003D1D3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2744" w:rsidRPr="007274A6" w:rsidRDefault="00D52744" w:rsidP="003D1D3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</w:tbl>
    <w:p w:rsidR="00D52744" w:rsidRPr="007274A6" w:rsidRDefault="00D52744" w:rsidP="00D52744">
      <w:pPr>
        <w:pStyle w:val="a5"/>
        <w:rPr>
          <w:rFonts w:ascii="Arial" w:hAnsi="Arial" w:cs="Arial"/>
          <w:b/>
          <w:sz w:val="2"/>
        </w:rPr>
      </w:pPr>
    </w:p>
    <w:p w:rsidR="00135B66" w:rsidRPr="00F2048B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F2048B" w:rsidSect="00F2048B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048B" w:rsidRDefault="00F2048B" w:rsidP="00F2048B">
      <w:r>
        <w:separator/>
      </w:r>
    </w:p>
  </w:endnote>
  <w:endnote w:type="continuationSeparator" w:id="0">
    <w:p w:rsidR="00F2048B" w:rsidRDefault="00F2048B" w:rsidP="00F20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48B" w:rsidRDefault="00F2048B" w:rsidP="007C41E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12</w:t>
    </w:r>
    <w:r>
      <w:rPr>
        <w:rStyle w:val="a4"/>
      </w:rPr>
      <w:fldChar w:fldCharType="end"/>
    </w:r>
  </w:p>
  <w:p w:rsidR="00F2048B" w:rsidRDefault="00F2048B" w:rsidP="00F2048B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48B" w:rsidRDefault="00F2048B" w:rsidP="007C41E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11</w:t>
    </w:r>
    <w:r>
      <w:rPr>
        <w:rStyle w:val="a4"/>
      </w:rPr>
      <w:fldChar w:fldCharType="end"/>
    </w:r>
  </w:p>
  <w:p w:rsidR="00F2048B" w:rsidRDefault="00F2048B" w:rsidP="00F2048B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048B" w:rsidRDefault="00F2048B" w:rsidP="00F2048B">
      <w:r>
        <w:separator/>
      </w:r>
    </w:p>
  </w:footnote>
  <w:footnote w:type="continuationSeparator" w:id="0">
    <w:p w:rsidR="00F2048B" w:rsidRDefault="00F2048B" w:rsidP="00F20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48B" w:rsidRDefault="00F2048B" w:rsidP="00F2048B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8.03.224-2026</w:t>
    </w:r>
  </w:p>
  <w:p w:rsidR="00F2048B" w:rsidRPr="00F2048B" w:rsidRDefault="00F2048B" w:rsidP="00F2048B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48B" w:rsidRDefault="00F2048B" w:rsidP="00F2048B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8.03.224-2026</w:t>
    </w:r>
  </w:p>
  <w:p w:rsidR="00F2048B" w:rsidRPr="00F2048B" w:rsidRDefault="00F2048B" w:rsidP="00F2048B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48B"/>
    <w:rsid w:val="00071661"/>
    <w:rsid w:val="00135B66"/>
    <w:rsid w:val="0040791D"/>
    <w:rsid w:val="004A7AAA"/>
    <w:rsid w:val="00637FA0"/>
    <w:rsid w:val="006B207E"/>
    <w:rsid w:val="009D1DBB"/>
    <w:rsid w:val="00D52744"/>
    <w:rsid w:val="00F2048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270EB4E-2787-43CA-862C-0C2B4941A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160</Pages>
  <Words>43585</Words>
  <Characters>248440</Characters>
  <Application>Microsoft Office Word</Application>
  <DocSecurity>0</DocSecurity>
  <Lines>2070</Lines>
  <Paragraphs>582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291443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2025-10-07T07:13:00Z</dcterms:created>
  <dcterms:modified xsi:type="dcterms:W3CDTF">2025-10-07T07:13:00Z</dcterms:modified>
</cp:coreProperties>
</file>