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722C6" w:rsidTr="009722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722C6" w:rsidRPr="009722C6" w:rsidRDefault="009722C6" w:rsidP="009722C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1. Оборудование сигнализации, централизации и блокировки на железныx дорогаx</w:t>
            </w:r>
          </w:p>
        </w:tc>
      </w:tr>
      <w:tr w:rsidR="009722C6" w:rsidTr="009722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722C6" w:rsidRDefault="009722C6" w:rsidP="009722C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9722C6" w:rsidTr="009722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722C6" w:rsidRPr="009722C6" w:rsidRDefault="009722C6" w:rsidP="009722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Диспетчерская, электрическая централизация и автоблокировка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722C6" w:rsidRPr="009722C6" w:rsidRDefault="009722C6" w:rsidP="009722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722C6" w:rsidRPr="009722C6" w:rsidTr="009722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722C6" w:rsidRPr="009722C6" w:rsidRDefault="009722C6" w:rsidP="009722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20-1. Постовое оборудование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722C6" w:rsidRDefault="009722C6" w:rsidP="009722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722C6" w:rsidRPr="009722C6" w:rsidTr="009722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722C6" w:rsidRDefault="009722C6" w:rsidP="009722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722C6" w:rsidRDefault="009722C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722C6" w:rsidRPr="009722C6" w:rsidTr="009722C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Пульт унифицированный</w:t>
            </w:r>
          </w:p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722C6">
              <w:rPr>
                <w:rFonts w:ascii="Arial" w:hAnsi="Arial" w:cs="Arial"/>
              </w:rPr>
              <w:t>(единица измерения - 1000 шт.)</w:t>
            </w:r>
          </w:p>
        </w:tc>
      </w:tr>
      <w:tr w:rsidR="009722C6" w:rsidRPr="009722C6" w:rsidTr="00722D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26000</w:t>
            </w:r>
          </w:p>
        </w:tc>
      </w:tr>
      <w:tr w:rsidR="009722C6" w:rsidRPr="009722C6" w:rsidTr="0024260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722C6" w:rsidRPr="009722C6" w:rsidTr="000A665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722C6" w:rsidRPr="009722C6" w:rsidTr="00675C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19, 22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722C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3,22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 с шестигранной головкой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Секция пульта централизации</w:t>
            </w:r>
          </w:p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722C6">
              <w:rPr>
                <w:rFonts w:ascii="Arial" w:hAnsi="Arial" w:cs="Arial"/>
              </w:rPr>
              <w:t>(единица измерения - 1000 шт.)</w:t>
            </w:r>
          </w:p>
        </w:tc>
      </w:tr>
      <w:tr w:rsidR="009722C6" w:rsidRPr="009722C6" w:rsidTr="00850A0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52500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617,55</w:t>
            </w:r>
          </w:p>
        </w:tc>
      </w:tr>
      <w:tr w:rsidR="009722C6" w:rsidRPr="009722C6" w:rsidTr="000724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617,55</w:t>
            </w:r>
          </w:p>
        </w:tc>
      </w:tr>
      <w:tr w:rsidR="009722C6" w:rsidRPr="009722C6" w:rsidTr="00C817D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722C6" w:rsidRPr="009722C6" w:rsidTr="00EF37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722C6" w:rsidRPr="009722C6" w:rsidTr="00100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19, 22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722C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722C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 с шестигранной головкой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390</w:t>
            </w:r>
          </w:p>
        </w:tc>
      </w:tr>
      <w:tr w:rsidR="009722C6" w:rsidRPr="009722C6" w:rsidTr="005414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722C6" w:rsidRPr="009722C6" w:rsidTr="002E372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</w:p>
        </w:tc>
      </w:tr>
      <w:tr w:rsidR="009722C6" w:rsidRPr="009722C6" w:rsidTr="00150B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0,086</w:t>
            </w:r>
          </w:p>
        </w:tc>
      </w:tr>
      <w:tr w:rsidR="009722C6" w:rsidRPr="009722C6" w:rsidTr="009C2A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722C6" w:rsidRPr="009722C6" w:rsidTr="0074240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722C6" w:rsidRPr="009722C6" w:rsidTr="00930A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73500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Табло электрической или диспетчерской централизации, устанавливаемое отдельно</w:t>
            </w:r>
          </w:p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722C6">
              <w:rPr>
                <w:rFonts w:ascii="Arial" w:hAnsi="Arial" w:cs="Arial"/>
              </w:rPr>
              <w:t>(единица измерения - 1000 огней)</w:t>
            </w:r>
          </w:p>
        </w:tc>
      </w:tr>
      <w:tr w:rsidR="009722C6" w:rsidRPr="009722C6" w:rsidTr="00F22FE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930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61,75</w:t>
            </w:r>
          </w:p>
        </w:tc>
      </w:tr>
      <w:tr w:rsidR="009722C6" w:rsidRPr="009722C6" w:rsidTr="00E97F7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61,75</w:t>
            </w:r>
          </w:p>
        </w:tc>
      </w:tr>
      <w:tr w:rsidR="009722C6" w:rsidRPr="009722C6" w:rsidTr="00E460A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722C6" w:rsidRPr="009722C6" w:rsidTr="00217D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722C6" w:rsidRPr="009722C6" w:rsidTr="00CC34A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722C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 с шестигранной головкой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</w:tr>
      <w:tr w:rsidR="009722C6" w:rsidRPr="009722C6" w:rsidTr="000A3F3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722C6" w:rsidRPr="009722C6" w:rsidTr="000A06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9722C6" w:rsidRPr="009722C6" w:rsidTr="006D1C2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0,00057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Секция пульта-манипулятора электрической централизации</w:t>
            </w:r>
          </w:p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722C6">
              <w:rPr>
                <w:rFonts w:ascii="Arial" w:hAnsi="Arial" w:cs="Arial"/>
              </w:rPr>
              <w:t>(единица измерения - 1000 секций)</w:t>
            </w:r>
          </w:p>
        </w:tc>
      </w:tr>
      <w:tr w:rsidR="009722C6" w:rsidRPr="009722C6" w:rsidTr="00EB720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73800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617,55</w:t>
            </w:r>
          </w:p>
        </w:tc>
      </w:tr>
      <w:tr w:rsidR="009722C6" w:rsidRPr="009722C6" w:rsidTr="00E26E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617,55</w:t>
            </w:r>
          </w:p>
        </w:tc>
      </w:tr>
      <w:tr w:rsidR="009722C6" w:rsidRPr="009722C6" w:rsidTr="00E800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722C6" w:rsidRPr="009722C6" w:rsidTr="00A366D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722C6" w:rsidRPr="009722C6" w:rsidTr="007628F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19, 22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722C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4,14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2,61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 с шестигранной головкой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320</w:t>
            </w:r>
          </w:p>
        </w:tc>
      </w:tr>
      <w:tr w:rsidR="009722C6" w:rsidRPr="009722C6" w:rsidTr="00A362F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722C6" w:rsidRPr="009722C6" w:rsidTr="00AB1EB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</w:t>
            </w:r>
          </w:p>
        </w:tc>
      </w:tr>
      <w:tr w:rsidR="009722C6" w:rsidRPr="009722C6" w:rsidTr="006C4DC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0,131</w:t>
            </w:r>
          </w:p>
        </w:tc>
      </w:tr>
      <w:tr w:rsidR="009722C6" w:rsidRPr="009722C6" w:rsidTr="00B470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722C6" w:rsidRPr="009722C6" w:rsidTr="00CC11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722C6" w:rsidRPr="009722C6" w:rsidTr="00C518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84000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Пульт-манипулятор диспетчерской централизации (без поездографа)</w:t>
            </w:r>
          </w:p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722C6">
              <w:rPr>
                <w:rFonts w:ascii="Arial" w:hAnsi="Arial" w:cs="Arial"/>
              </w:rPr>
              <w:t>(единица измерения - 1000 шт.)</w:t>
            </w:r>
          </w:p>
        </w:tc>
      </w:tr>
      <w:tr w:rsidR="009722C6" w:rsidRPr="009722C6" w:rsidTr="0080333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40272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617,55</w:t>
            </w:r>
          </w:p>
        </w:tc>
      </w:tr>
      <w:tr w:rsidR="009722C6" w:rsidRPr="009722C6" w:rsidTr="0091318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617,55</w:t>
            </w:r>
          </w:p>
        </w:tc>
      </w:tr>
      <w:tr w:rsidR="009722C6" w:rsidRPr="009722C6" w:rsidTr="00E47C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722C6" w:rsidRPr="009722C6" w:rsidTr="00B7412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722C6" w:rsidRPr="009722C6" w:rsidTr="000E0B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19, 22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722C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4,14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2,61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1/10-240-55-15/40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 с шестигранной головкой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320</w:t>
            </w:r>
          </w:p>
        </w:tc>
      </w:tr>
      <w:tr w:rsidR="009722C6" w:rsidRPr="009722C6" w:rsidTr="001928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722C6" w:rsidRPr="009722C6" w:rsidTr="00B3055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</w:tr>
      <w:tr w:rsidR="009722C6" w:rsidRPr="009722C6" w:rsidTr="000D40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Поездограф диспетчерской централизации</w:t>
            </w:r>
          </w:p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722C6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9722C6" w:rsidRPr="009722C6" w:rsidTr="00DE18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1611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61,75</w:t>
            </w:r>
          </w:p>
        </w:tc>
      </w:tr>
      <w:tr w:rsidR="009722C6" w:rsidRPr="009722C6" w:rsidTr="002E3A8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61,75</w:t>
            </w:r>
          </w:p>
        </w:tc>
      </w:tr>
      <w:tr w:rsidR="009722C6" w:rsidRPr="009722C6" w:rsidTr="00F45C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722C6" w:rsidRPr="009722C6" w:rsidTr="006626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722C6" w:rsidRPr="009722C6" w:rsidTr="00972D4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9722C6" w:rsidRPr="009722C6" w:rsidTr="00055C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0,00328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Статив с кодовым реле, включая соединение</w:t>
            </w:r>
          </w:p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722C6">
              <w:rPr>
                <w:rFonts w:ascii="Arial" w:hAnsi="Arial" w:cs="Arial"/>
              </w:rPr>
              <w:t>(единица измерения - 100 стативов)</w:t>
            </w:r>
          </w:p>
        </w:tc>
      </w:tr>
      <w:tr w:rsidR="009722C6" w:rsidRPr="009722C6" w:rsidTr="007D484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4956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61,75</w:t>
            </w:r>
          </w:p>
        </w:tc>
      </w:tr>
      <w:tr w:rsidR="009722C6" w:rsidRPr="009722C6" w:rsidTr="00BC27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61,75</w:t>
            </w:r>
          </w:p>
        </w:tc>
      </w:tr>
      <w:tr w:rsidR="009722C6" w:rsidRPr="009722C6" w:rsidTr="006E4F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722C6" w:rsidRPr="009722C6" w:rsidTr="00261FD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722C6" w:rsidRPr="009722C6" w:rsidTr="0047218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размерами 35 х 35 х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9722C6" w:rsidRPr="009722C6" w:rsidTr="0046529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722C6" w:rsidRPr="009722C6" w:rsidTr="009B19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722C6" w:rsidRPr="009722C6" w:rsidTr="00924CB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9722C6" w:rsidRPr="009722C6" w:rsidTr="00134F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722C6" w:rsidRPr="009722C6" w:rsidTr="00CB302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722C6" w:rsidRPr="009722C6" w:rsidTr="007539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1470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Статив релейный со штепсельными реле или блоками, смонтированный заводом-изготовителем</w:t>
            </w:r>
          </w:p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722C6">
              <w:rPr>
                <w:rFonts w:ascii="Arial" w:hAnsi="Arial" w:cs="Arial"/>
              </w:rPr>
              <w:t>(единица измерения - 100 стативов)</w:t>
            </w:r>
          </w:p>
        </w:tc>
      </w:tr>
      <w:tr w:rsidR="009722C6" w:rsidRPr="009722C6" w:rsidTr="00470B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6610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61,75</w:t>
            </w:r>
          </w:p>
        </w:tc>
      </w:tr>
      <w:tr w:rsidR="009722C6" w:rsidRPr="009722C6" w:rsidTr="00FF4C7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61,75</w:t>
            </w:r>
          </w:p>
        </w:tc>
      </w:tr>
      <w:tr w:rsidR="009722C6" w:rsidRPr="009722C6" w:rsidTr="00683E9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722C6" w:rsidRPr="009722C6" w:rsidTr="002F22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722C6" w:rsidRPr="009722C6" w:rsidTr="0070710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размерами 35 х 35 х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9722C6" w:rsidRPr="009722C6" w:rsidTr="000349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722C6" w:rsidRPr="009722C6" w:rsidTr="009204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14,25</w:t>
            </w:r>
          </w:p>
        </w:tc>
      </w:tr>
      <w:tr w:rsidR="009722C6" w:rsidRPr="009722C6" w:rsidTr="00C572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0,0067</w:t>
            </w:r>
          </w:p>
        </w:tc>
      </w:tr>
      <w:tr w:rsidR="009722C6" w:rsidRPr="009722C6" w:rsidTr="009A30A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722C6" w:rsidRPr="009722C6" w:rsidTr="00E8198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722C6" w:rsidRPr="009722C6" w:rsidTr="00B730A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18730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Статив кроссовый электрической централизации с числом стрелок до 100</w:t>
            </w:r>
          </w:p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722C6">
              <w:rPr>
                <w:rFonts w:ascii="Arial" w:hAnsi="Arial" w:cs="Arial"/>
              </w:rPr>
              <w:t>(единица измерения - 100 стативов)</w:t>
            </w:r>
          </w:p>
        </w:tc>
      </w:tr>
      <w:tr w:rsidR="009722C6" w:rsidRPr="009722C6" w:rsidTr="007218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8837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61,75</w:t>
            </w:r>
          </w:p>
        </w:tc>
      </w:tr>
      <w:tr w:rsidR="009722C6" w:rsidRPr="009722C6" w:rsidTr="00782CD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61,75</w:t>
            </w:r>
          </w:p>
        </w:tc>
      </w:tr>
      <w:tr w:rsidR="009722C6" w:rsidRPr="009722C6" w:rsidTr="0065582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722C6" w:rsidRPr="009722C6" w:rsidTr="00DE5F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722C6" w:rsidRPr="009722C6" w:rsidTr="00F81E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4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0,0233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0,1575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размерами 35 х 35 х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9722C6" w:rsidRPr="009722C6" w:rsidTr="00CB07A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722C6" w:rsidRPr="009722C6" w:rsidTr="00824EC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</w:t>
            </w:r>
          </w:p>
        </w:tc>
      </w:tr>
      <w:tr w:rsidR="009722C6" w:rsidRPr="009722C6" w:rsidTr="000D391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0,0258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Статив кроссовый электрической централизации с числом стрелок свыше 100</w:t>
            </w:r>
          </w:p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722C6">
              <w:rPr>
                <w:rFonts w:ascii="Arial" w:hAnsi="Arial" w:cs="Arial"/>
              </w:rPr>
              <w:t>(единица измерения - 100 стативов)</w:t>
            </w:r>
          </w:p>
        </w:tc>
      </w:tr>
      <w:tr w:rsidR="009722C6" w:rsidRPr="009722C6" w:rsidTr="00DC1EF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14542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61,75</w:t>
            </w:r>
          </w:p>
        </w:tc>
      </w:tr>
      <w:tr w:rsidR="009722C6" w:rsidRPr="009722C6" w:rsidTr="00E208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61,75</w:t>
            </w:r>
          </w:p>
        </w:tc>
      </w:tr>
      <w:tr w:rsidR="009722C6" w:rsidRPr="009722C6" w:rsidTr="00EE55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722C6" w:rsidRPr="009722C6" w:rsidTr="00D64D9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722C6" w:rsidRPr="009722C6" w:rsidTr="0014234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4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0,0388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0,2625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размерами 35 х 35 х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9722C6" w:rsidRPr="009722C6" w:rsidTr="005D63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722C6" w:rsidRPr="009722C6" w:rsidTr="00E973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  <w:tr w:rsidR="009722C6" w:rsidRPr="009722C6" w:rsidTr="00067ED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0,0431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Стойка диспетчерского контроля центральная</w:t>
            </w:r>
          </w:p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722C6">
              <w:rPr>
                <w:rFonts w:ascii="Arial" w:hAnsi="Arial" w:cs="Arial"/>
              </w:rPr>
              <w:t>(единица измерения - 100 стоек)</w:t>
            </w:r>
          </w:p>
        </w:tc>
      </w:tr>
      <w:tr w:rsidR="009722C6" w:rsidRPr="009722C6" w:rsidTr="00043DF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2840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61,75</w:t>
            </w:r>
          </w:p>
        </w:tc>
      </w:tr>
      <w:tr w:rsidR="009722C6" w:rsidRPr="009722C6" w:rsidTr="009F384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61,75</w:t>
            </w:r>
          </w:p>
        </w:tc>
      </w:tr>
      <w:tr w:rsidR="009722C6" w:rsidRPr="009722C6" w:rsidTr="00A04F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722C6" w:rsidRPr="009722C6" w:rsidTr="00705A3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722C6" w:rsidRPr="009722C6" w:rsidTr="005162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9722C6" w:rsidRPr="009722C6" w:rsidTr="00FC00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Ц20-1-12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Стойка диспетчерского контроля трансляционная</w:t>
            </w:r>
          </w:p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722C6">
              <w:rPr>
                <w:rFonts w:ascii="Arial" w:hAnsi="Arial" w:cs="Arial"/>
              </w:rPr>
              <w:t>(единица измерения - 100 стоек)</w:t>
            </w:r>
          </w:p>
        </w:tc>
      </w:tr>
      <w:tr w:rsidR="009722C6" w:rsidRPr="009722C6" w:rsidTr="0098394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1670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61,75</w:t>
            </w:r>
          </w:p>
        </w:tc>
      </w:tr>
      <w:tr w:rsidR="009722C6" w:rsidRPr="009722C6" w:rsidTr="00F83A4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61,75</w:t>
            </w:r>
          </w:p>
        </w:tc>
      </w:tr>
      <w:tr w:rsidR="009722C6" w:rsidRPr="009722C6" w:rsidTr="008A04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722C6" w:rsidRPr="009722C6" w:rsidTr="00C9441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722C6" w:rsidRPr="009722C6" w:rsidTr="00903D8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9722C6" w:rsidRPr="009722C6" w:rsidTr="00F056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Ц20-1-13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и подключение приборов (ячейка кодовая до 5 реле, выпрямитель, трансформатор или блок конденсаторов, с количеством выводов от 4 до 25) на релейном стативе без заводского монтажа</w:t>
            </w:r>
          </w:p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722C6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9722C6" w:rsidRPr="009722C6" w:rsidTr="003E2DB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336</w:t>
            </w:r>
          </w:p>
        </w:tc>
      </w:tr>
      <w:tr w:rsidR="009722C6" w:rsidRPr="009722C6" w:rsidTr="00053E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722C6" w:rsidRPr="009722C6" w:rsidTr="003A6B6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722C6" w:rsidRPr="009722C6" w:rsidTr="00AB0D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 с шестигранной головкой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9722C6" w:rsidRPr="009722C6" w:rsidTr="006D10C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722C6" w:rsidRPr="009722C6" w:rsidTr="00DE05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9722C6" w:rsidRPr="009722C6" w:rsidTr="009078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722C6" w:rsidRPr="009722C6" w:rsidTr="00943B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722C6" w:rsidRPr="009722C6" w:rsidTr="00C8645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1750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Ц20-1-14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и подключение приборов (ячейка кодовая до 5 реле, выпрямитель, трансформатор или блок конденсаторов, с количеством выводов от 4 до 25) на релейном стативе с заводским монтажом</w:t>
            </w:r>
          </w:p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722C6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9722C6" w:rsidRPr="009722C6" w:rsidTr="004F45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223</w:t>
            </w:r>
          </w:p>
        </w:tc>
      </w:tr>
      <w:tr w:rsidR="009722C6" w:rsidRPr="009722C6" w:rsidTr="0099615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722C6" w:rsidRPr="009722C6" w:rsidTr="00F713C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722C6" w:rsidRPr="009722C6" w:rsidTr="007A129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9722C6" w:rsidRPr="009722C6" w:rsidTr="00417DE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722C6" w:rsidRPr="009722C6" w:rsidTr="004E21C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722C6" w:rsidRPr="009722C6" w:rsidTr="000D66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Ц20-1-15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Прибор штепсельный без монтажа проводов</w:t>
            </w:r>
          </w:p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722C6">
              <w:rPr>
                <w:rFonts w:ascii="Arial" w:hAnsi="Arial" w:cs="Arial"/>
              </w:rPr>
              <w:t>(единица измерения - 1000 шт.)</w:t>
            </w:r>
          </w:p>
        </w:tc>
      </w:tr>
      <w:tr w:rsidR="009722C6" w:rsidRPr="009722C6" w:rsidTr="00036A6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Ц20-1-16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Блок электрической или диспетчерской централизации, устанавливаемый дополнительно</w:t>
            </w:r>
          </w:p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722C6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9722C6" w:rsidRPr="009722C6" w:rsidTr="00957EE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1152</w:t>
            </w:r>
          </w:p>
        </w:tc>
      </w:tr>
      <w:tr w:rsidR="009722C6" w:rsidRPr="009722C6" w:rsidTr="00EA1D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722C6" w:rsidRPr="009722C6" w:rsidTr="00662E2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722C6" w:rsidRPr="009722C6" w:rsidTr="00F65B6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9722C6" w:rsidRPr="009722C6" w:rsidTr="0008384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722C6" w:rsidRPr="009722C6" w:rsidTr="0044557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722C6" w:rsidRPr="009722C6" w:rsidTr="00923D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0,00095</w:t>
            </w:r>
          </w:p>
        </w:tc>
      </w:tr>
      <w:tr w:rsidR="009722C6" w:rsidRPr="009722C6" w:rsidTr="00237AF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722C6" w:rsidRPr="009722C6" w:rsidTr="00631D2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722C6" w:rsidRPr="009722C6" w:rsidTr="00161EE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Ц20-1-17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Ячейка кодовая, количество контактных зажимов от 26 до 50</w:t>
            </w:r>
          </w:p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722C6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9722C6" w:rsidRPr="009722C6" w:rsidTr="00B86D2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336</w:t>
            </w:r>
          </w:p>
        </w:tc>
      </w:tr>
      <w:tr w:rsidR="009722C6" w:rsidRPr="009722C6" w:rsidTr="00F92D8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722C6" w:rsidRPr="009722C6" w:rsidTr="0017063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722C6" w:rsidRPr="009722C6" w:rsidTr="00DD5B8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9722C6" w:rsidRPr="009722C6" w:rsidTr="005E33C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722C6" w:rsidRPr="009722C6" w:rsidTr="00BA685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722C6" w:rsidRPr="009722C6" w:rsidTr="008F525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1310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Ц20-1-18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Ячейка кодовая, количество контактных зажимов свыше 50</w:t>
            </w:r>
          </w:p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722C6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9722C6" w:rsidRPr="009722C6" w:rsidTr="006309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694</w:t>
            </w:r>
          </w:p>
        </w:tc>
      </w:tr>
      <w:tr w:rsidR="009722C6" w:rsidRPr="009722C6" w:rsidTr="00F228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722C6" w:rsidRPr="009722C6" w:rsidTr="000C04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722C6" w:rsidRPr="009722C6" w:rsidTr="00A31AE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9722C6" w:rsidRPr="009722C6" w:rsidTr="00CB6D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722C6" w:rsidRPr="009722C6" w:rsidTr="00D9559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722C6" w:rsidRPr="009722C6" w:rsidTr="00862B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2370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Ц20-1-19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электропитающая щитовая до четырех панелей с трансформаторами и преобразователем частоты</w:t>
            </w:r>
          </w:p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722C6">
              <w:rPr>
                <w:rFonts w:ascii="Arial" w:hAnsi="Arial" w:cs="Arial"/>
              </w:rPr>
              <w:t>(единица измерения - 100 компл.)</w:t>
            </w:r>
          </w:p>
        </w:tc>
      </w:tr>
      <w:tr w:rsidR="009722C6" w:rsidRPr="009722C6" w:rsidTr="00522E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9210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187,84</w:t>
            </w:r>
          </w:p>
        </w:tc>
      </w:tr>
      <w:tr w:rsidR="009722C6" w:rsidRPr="009722C6" w:rsidTr="009D7E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187,84</w:t>
            </w:r>
          </w:p>
        </w:tc>
      </w:tr>
      <w:tr w:rsidR="009722C6" w:rsidRPr="009722C6" w:rsidTr="00F60DA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722C6" w:rsidRPr="009722C6" w:rsidTr="003F50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722C6" w:rsidRPr="009722C6" w:rsidTr="001C167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19, 22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722C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722C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0,049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4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0,0098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 с шестигранной головкой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размерами 35 х 35 х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9722C6" w:rsidRPr="009722C6" w:rsidTr="00BA3A0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722C6" w:rsidRPr="009722C6" w:rsidTr="00F969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0,0059</w:t>
            </w:r>
          </w:p>
        </w:tc>
      </w:tr>
      <w:tr w:rsidR="009722C6" w:rsidRPr="009722C6" w:rsidTr="006A56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722C6" w:rsidRPr="009722C6" w:rsidTr="00A6104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722C6" w:rsidRPr="009722C6" w:rsidTr="00A71C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1620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Ц20-1-20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Панель электропитающая щитовая, устанавливаемая дополнительно</w:t>
            </w:r>
          </w:p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722C6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9722C6" w:rsidRPr="009722C6" w:rsidTr="00B2796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1193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39,88</w:t>
            </w:r>
          </w:p>
        </w:tc>
      </w:tr>
      <w:tr w:rsidR="009722C6" w:rsidRPr="009722C6" w:rsidTr="00E545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39,88</w:t>
            </w:r>
          </w:p>
        </w:tc>
      </w:tr>
      <w:tr w:rsidR="009722C6" w:rsidRPr="009722C6" w:rsidTr="004F0C4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722C6" w:rsidRPr="009722C6" w:rsidTr="00984D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722C6" w:rsidRPr="009722C6" w:rsidTr="009431E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19, 22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722C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722C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 с шестигранной головкой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9722C6" w:rsidRPr="009722C6" w:rsidTr="0092306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722C6" w:rsidRPr="009722C6" w:rsidTr="00D455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9722C6" w:rsidRPr="009722C6" w:rsidTr="00D113D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722C6" w:rsidRPr="009722C6" w:rsidTr="00673C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722C6" w:rsidRPr="009722C6" w:rsidTr="00B01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210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Ц20-1-21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Щит кодовой линии диспетчерской централизации</w:t>
            </w:r>
          </w:p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722C6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9722C6" w:rsidRPr="009722C6" w:rsidTr="00E679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600</w:t>
            </w:r>
          </w:p>
        </w:tc>
      </w:tr>
      <w:tr w:rsidR="009722C6" w:rsidRPr="009722C6" w:rsidTr="00B2324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722C6" w:rsidRPr="009722C6" w:rsidTr="00706B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722C6" w:rsidRPr="009722C6" w:rsidTr="00CB31A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9722C6" w:rsidRPr="009722C6" w:rsidTr="0033052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722C6" w:rsidRPr="009722C6" w:rsidTr="002230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9722C6" w:rsidRPr="009722C6" w:rsidTr="00782C0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9722C6" w:rsidRPr="009722C6" w:rsidTr="008D2F2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722C6" w:rsidRPr="009722C6" w:rsidTr="004A2A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722C6" w:rsidRPr="009722C6" w:rsidTr="00544E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2000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Ц20-1-22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Ячейка световая или кнопка, или знак, устанавливаемые дополнительно в пульт-табло желобкового типа</w:t>
            </w:r>
          </w:p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722C6">
              <w:rPr>
                <w:rFonts w:ascii="Arial" w:hAnsi="Arial" w:cs="Arial"/>
              </w:rPr>
              <w:t>(единица измерения - 10000 шт.)</w:t>
            </w:r>
          </w:p>
        </w:tc>
      </w:tr>
      <w:tr w:rsidR="009722C6" w:rsidRPr="009722C6" w:rsidTr="00DF41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16109</w:t>
            </w:r>
          </w:p>
        </w:tc>
      </w:tr>
      <w:tr w:rsidR="009722C6" w:rsidRPr="009722C6" w:rsidTr="00D931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722C6" w:rsidRPr="009722C6" w:rsidTr="005E189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722C6" w:rsidRPr="009722C6" w:rsidTr="00EC4D0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400,92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410,6</w:t>
            </w:r>
          </w:p>
        </w:tc>
      </w:tr>
      <w:tr w:rsidR="009722C6" w:rsidRPr="009722C6" w:rsidTr="00426B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722C6" w:rsidRPr="009722C6" w:rsidTr="00B426E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Ц20-1-23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Лампа или фигура точечного типа, устанавливаемые дополнительно в пульт-табло</w:t>
            </w:r>
          </w:p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722C6">
              <w:rPr>
                <w:rFonts w:ascii="Arial" w:hAnsi="Arial" w:cs="Arial"/>
              </w:rPr>
              <w:t>(единица измерения - 1000 шт.)</w:t>
            </w:r>
          </w:p>
        </w:tc>
      </w:tr>
      <w:tr w:rsidR="009722C6" w:rsidRPr="009722C6" w:rsidTr="00766D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520</w:t>
            </w:r>
          </w:p>
        </w:tc>
      </w:tr>
      <w:tr w:rsidR="009722C6" w:rsidRPr="009722C6" w:rsidTr="009E767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722C6" w:rsidRPr="009722C6" w:rsidTr="000352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722C6" w:rsidRPr="009722C6" w:rsidTr="00DF634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9722C6" w:rsidRPr="009722C6" w:rsidTr="00C713D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722C6" w:rsidRPr="009722C6" w:rsidTr="00011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722C6" w:rsidRPr="009722C6" w:rsidTr="00BC38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1100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Ц20-1-24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Упразднение проводов в смонтированных заводских стативах (изменение схемы)</w:t>
            </w:r>
          </w:p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722C6">
              <w:rPr>
                <w:rFonts w:ascii="Arial" w:hAnsi="Arial" w:cs="Arial"/>
              </w:rPr>
              <w:t>(единица измерения - 1000 шт.)</w:t>
            </w:r>
          </w:p>
        </w:tc>
      </w:tr>
      <w:tr w:rsidR="009722C6" w:rsidRPr="009722C6" w:rsidTr="00E8620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223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Ц20-1-25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Провода новые в смонтированных заводских стативах, прокладка и подключение (изменение схемы)</w:t>
            </w:r>
          </w:p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722C6">
              <w:rPr>
                <w:rFonts w:ascii="Arial" w:hAnsi="Arial" w:cs="Arial"/>
              </w:rPr>
              <w:t>(единица измерения - 1000 шт.)</w:t>
            </w:r>
          </w:p>
        </w:tc>
      </w:tr>
      <w:tr w:rsidR="009722C6" w:rsidRPr="009722C6" w:rsidTr="003E3A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765</w:t>
            </w:r>
          </w:p>
        </w:tc>
      </w:tr>
      <w:tr w:rsidR="009722C6" w:rsidRPr="009722C6" w:rsidTr="00FF074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722C6" w:rsidRPr="009722C6" w:rsidTr="00F1725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722C6" w:rsidRPr="009722C6" w:rsidTr="0070162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0,00082</w:t>
            </w:r>
          </w:p>
        </w:tc>
      </w:tr>
      <w:tr w:rsidR="009722C6" w:rsidRPr="009722C6" w:rsidTr="007A41A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722C6" w:rsidRPr="009722C6" w:rsidTr="00816C8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722C6" w:rsidRPr="009722C6" w:rsidTr="007D1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2100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Ц20-1-26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Провода в смонтированных заводских стативах, переключение</w:t>
            </w:r>
          </w:p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722C6">
              <w:rPr>
                <w:rFonts w:ascii="Arial" w:hAnsi="Arial" w:cs="Arial"/>
              </w:rPr>
              <w:t>(единица измерения - 1000 шт.)</w:t>
            </w:r>
          </w:p>
        </w:tc>
      </w:tr>
      <w:tr w:rsidR="009722C6" w:rsidRPr="009722C6" w:rsidTr="00EF662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435</w:t>
            </w:r>
          </w:p>
        </w:tc>
      </w:tr>
      <w:tr w:rsidR="009722C6" w:rsidRPr="009722C6" w:rsidTr="0039314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722C6" w:rsidRPr="009722C6" w:rsidTr="007D47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722C6" w:rsidRPr="009722C6" w:rsidTr="000F1BF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0,00082</w:t>
            </w:r>
          </w:p>
        </w:tc>
      </w:tr>
      <w:tr w:rsidR="009722C6" w:rsidRPr="009722C6" w:rsidTr="00327F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722C6" w:rsidRPr="009722C6" w:rsidTr="003E2B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722C6" w:rsidRPr="009722C6" w:rsidTr="005D2C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722C6" w:rsidRPr="009722C6" w:rsidTr="00972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9722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2C6" w:rsidRPr="009722C6" w:rsidRDefault="009722C6" w:rsidP="00DA4C0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22C6" w:rsidRPr="009722C6" w:rsidRDefault="009722C6" w:rsidP="00DA4C0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2100</w:t>
            </w:r>
          </w:p>
        </w:tc>
      </w:tr>
    </w:tbl>
    <w:p w:rsidR="009722C6" w:rsidRDefault="009722C6" w:rsidP="0040791D">
      <w:pPr>
        <w:pStyle w:val="a5"/>
        <w:rPr>
          <w:rFonts w:ascii="Arial" w:hAnsi="Arial" w:cs="Arial"/>
          <w:b/>
          <w:sz w:val="2"/>
        </w:rPr>
      </w:pPr>
    </w:p>
    <w:p w:rsidR="006D72BA" w:rsidRPr="009722C6" w:rsidRDefault="009722C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Pr="00B32B3B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20-2. Напольное оборудование</w:t>
            </w:r>
          </w:p>
        </w:tc>
      </w:tr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D72BA" w:rsidRDefault="006D72BA" w:rsidP="006D72B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72BA" w:rsidRPr="00B32B3B" w:rsidTr="004361A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Привод электрический на простой стрелке</w:t>
            </w:r>
          </w:p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2B3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5787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49,36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10,06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Платформы широкой колеи 71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29,36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10,06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 каменный коксующийся (концентрат) марки ГЖ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1/35-10-10-170/3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путевые размером 24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Привод электрический на перекрестной стрелке</w:t>
            </w:r>
          </w:p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2B3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11345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63,84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13,01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Платформы широкой колеи 71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35,13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13,01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 каменный коксующийся (концентрат) марки ГЖ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1/35-10-10-170/3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путевые размером 24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Привод электрический на простой стрелке с дополнительной установкой рычажно-приводных устройств</w:t>
            </w:r>
          </w:p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2B3B">
              <w:rPr>
                <w:rFonts w:ascii="Arial" w:hAnsi="Arial" w:cs="Arial"/>
              </w:rPr>
              <w:t>(единица измерения - 100 компл.)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15127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105,94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19,58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21,59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Платформы широкой колеи 71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52,43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21,59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 каменный коксующийся (концентрат) марки ГЖ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1/35-10-10-170/3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путевые размером 24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3,56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Мотор стрелочного электропривода на стрелке (замена)</w:t>
            </w:r>
          </w:p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2B3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химически стойкий ХС-76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Указатель стрелочный, переоборудование и его включение в электроосвещение</w:t>
            </w:r>
          </w:p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2B3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1295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 каменный коксующийся (концентрат) марки ГЖ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818,2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4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Дроссель-трансформатор путевой одиночный</w:t>
            </w:r>
          </w:p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2B3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2032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56,58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10,46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Платформы широкой колеи 71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33,52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16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32B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гидроизоляционная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Дроссель-трансформатор путевой спаренный или сдвоенный</w:t>
            </w:r>
          </w:p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2B3B">
              <w:rPr>
                <w:rFonts w:ascii="Arial" w:hAnsi="Arial" w:cs="Arial"/>
              </w:rPr>
              <w:t>(единица измерения - 100 компл.)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3850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113,16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20,92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23,06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Платформы широкой колеи 71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67,04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23,06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16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32B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гидроизоляционная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0,0271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0,0268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Колонка маневровая</w:t>
            </w:r>
          </w:p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2B3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3660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56,58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10,46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Платформы широкой колеи 71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33,52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272,7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12000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батарейный, количество аккумуляторов до 24</w:t>
            </w:r>
          </w:p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2B3B">
              <w:rPr>
                <w:rFonts w:ascii="Arial" w:hAnsi="Arial" w:cs="Arial"/>
              </w:rPr>
              <w:t>(единица измерения - 1000 шт.)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33600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3318,5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803,14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414,31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Дрезины широкой колеи с краном 3,5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429,06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Платформы широкой колеи 71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1512,42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414,31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нитроцеллюлозная НЦ-132,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649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4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94720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Ящик батарейный до 10 элементов или аккумуляторов</w:t>
            </w:r>
          </w:p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2B3B">
              <w:rPr>
                <w:rFonts w:ascii="Arial" w:hAnsi="Arial" w:cs="Arial"/>
              </w:rPr>
              <w:t>(единица измерения - 1000 шт.)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18590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1976,34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104,58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172,96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Дрезины широкой колеи с краном 3,5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429,06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Платформы широкой колеи 71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1202,7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333,86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4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химически стойкий ХС-76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70360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Светофор на железобетонной мачте без трансформаторного ящика с одной головкой</w:t>
            </w:r>
          </w:p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2B3B">
              <w:rPr>
                <w:rFonts w:ascii="Arial" w:hAnsi="Arial" w:cs="Arial"/>
              </w:rPr>
              <w:t>(единица измерения - 1000 шт.)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26014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3066,4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172,96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285,59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Дрезины широкой колеи с краном 3,5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875,54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Платформы широкой колеи 71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1619,69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285,59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19, 22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32B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32B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649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1/55-50-10/130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на основе сополимеров винилхлорида ХС-710,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17500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Светофор на железобетонной мачте без трансформаторного ящика с двумя головками</w:t>
            </w:r>
          </w:p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2B3B">
              <w:rPr>
                <w:rFonts w:ascii="Arial" w:hAnsi="Arial" w:cs="Arial"/>
              </w:rPr>
              <w:t>(единица измерения - 1000 шт.)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34380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3621,49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245,37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406,26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Дрезины широкой колеи с краном 3,5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875,54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М132601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Платформы широкой колеи 71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1933,43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406,26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19, 22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32B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32B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649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1/55-50-10/130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на основе сополимеров винилхлорида ХС-710,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1,61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17500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Светофор на железобетонной мачте с трансформаторным ящиком с одной головкой</w:t>
            </w:r>
          </w:p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2B3B">
              <w:rPr>
                <w:rFonts w:ascii="Arial" w:hAnsi="Arial" w:cs="Arial"/>
              </w:rPr>
              <w:t>(единица измерения - 1000 шт.)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32100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3146,85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183,69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303,02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Дрезины широкой колеи с краном 3,5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875,54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Платформы широкой колеи 71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1665,27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303,02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19, 22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32B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32B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649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1/55-50-10/130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на основе сополимеров винилхлорида ХС-710,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34100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Светофор на железобетонной мачте с трансформаторным ящиком с двумя головками</w:t>
            </w:r>
          </w:p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2B3B">
              <w:rPr>
                <w:rFonts w:ascii="Arial" w:hAnsi="Arial" w:cs="Arial"/>
              </w:rPr>
              <w:t>(единица измерения - 1000 шт.)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40100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3661,73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253,41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414,31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Дрезины широкой колеи с краном 3,5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875,54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Платформы широкой колеи 71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1958,91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414,31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19, 22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32B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32B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649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1/55-50-10/130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на основе сополимеров винилхлорида ХС-710,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Светофор на металлической мачте без трансформаторного ящика с одной головкой</w:t>
            </w:r>
          </w:p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2B3B">
              <w:rPr>
                <w:rFonts w:ascii="Arial" w:hAnsi="Arial" w:cs="Arial"/>
              </w:rPr>
              <w:t>(единица измерения - 1000 шт.)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37817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3805,19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313,75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518,89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Дрезины широкой колеи с краном 3,5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707,94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Платформы широкой колеи 71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2059,47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518,89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19, 22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32B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32B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649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1/55-50-10/130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на основе сополимеров винилхлорида ХС-710,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17500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Светофор на металлической мачте без трансформаторного ящика с двумя головками</w:t>
            </w:r>
          </w:p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2B3B">
              <w:rPr>
                <w:rFonts w:ascii="Arial" w:hAnsi="Arial" w:cs="Arial"/>
              </w:rPr>
              <w:t>(единица измерения - 1000 шт.)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46069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4206,08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366,04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606,04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Дрезины широкой колеи с краном 3,5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707,94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Платформы широкой колеи 71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1671,98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606,04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19, 22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32B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32B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649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1/55-50-10/130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на основе сополимеров винилхлорида ХС-710,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21600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Светофор на металлической мачте с трансформаторным ящиком с одной головкой</w:t>
            </w:r>
          </w:p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2B3B">
              <w:rPr>
                <w:rFonts w:ascii="Arial" w:hAnsi="Arial" w:cs="Arial"/>
              </w:rPr>
              <w:t>(единица измерения - 1000 шт.)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46069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4404,53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392,85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648,95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Дрезины широкой колеи с краном 3,5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707,94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Платформы широкой колеи 71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2378,58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648,95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19, 22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32B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32B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649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1/55-50-10/130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на основе сополимеров винилхлорида ХС-710,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34100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Светофор на металлической мачте с трансформаторным ящиком с двумя головками</w:t>
            </w:r>
          </w:p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2B3B">
              <w:rPr>
                <w:rFonts w:ascii="Arial" w:hAnsi="Arial" w:cs="Arial"/>
              </w:rPr>
              <w:t>(единица измерения - 1000 шт.)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57873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5002,5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470,62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779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Дрезины широкой колеи с краном 3,5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707,94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Платформы широкой колеи 71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2735,23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779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19, 22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32B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32B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649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1/55-50-10/130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на основе сополимеров винилхлорида ХС-710,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46400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Светофор карликовый с одной головкой</w:t>
            </w:r>
          </w:p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2B3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1496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113,18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10,06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Дрезины широкой колеи с краном 3,5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31,91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Платформы широкой колеи 71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61,27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10,06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19, 22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32B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32B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649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1/55-50-10/130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на основе сополимеров винилхлорида ХС-710,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2450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Светофор карликовый с двумя головками</w:t>
            </w:r>
          </w:p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2B3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163,19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18,37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20,25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Дрезины широкой колеи с краном 3,5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31,91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Платформы широкой колеи 71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90,64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20,25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19, 22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32B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32B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649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1/55-50-10/130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на основе сополимеров винилхлорида ХС-710,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Светофор на опоре контактной сети с одной головкой</w:t>
            </w:r>
          </w:p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2B3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1890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35,53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Платформы широкой колеи 71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21,05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19, 22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32B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32B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649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размерами 35 х 35 х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1/55-50-10/130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на основе сополимеров винилхлорида ХС-710,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0,138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Светофор или световой указатель на консоли или мостике с одной головкой</w:t>
            </w:r>
          </w:p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2B3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3070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39,53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Платформы широкой колеи 71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23,46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19, 22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32B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32B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649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размерами 35 х 35 х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0,081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1/55-50-10/130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на основе сополимеров винилхлорида ХС-710,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3410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Светофор или световой указатель на консоли или мостике с двумя головками</w:t>
            </w:r>
          </w:p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2B3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46,66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8,58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Платформы широкой колеи 71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27,62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19, 22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32B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32B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649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размерами 35 х 35 х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0,081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1/55-50-10/130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на основе сополимеров винилхлорида ХС-710,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4640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Головка, указатель скорости тормозного пути или карликовая приставка на светофоре, дополнительно устанавливаемые</w:t>
            </w:r>
          </w:p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2B3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5,09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1,61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Платформы широкой колеи 71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19, 22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32B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1/10-110-50-15/465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32B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649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1/55-50-10/130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на основе сополимеров винилхлорида ХС-710,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0,066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2450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Указатель световой на отдельной мачте железобетонной</w:t>
            </w:r>
          </w:p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2B3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2830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152,47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15,69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Дрезины широкой колеи с краном 3,5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33,79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Платформы широкой колеи 71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84,07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649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1/55-50-10/130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на основе сополимеров винилхлорида ХС-710,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5770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Указатель световой на отдельной мачте металлической</w:t>
            </w:r>
          </w:p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2B3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3450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235,97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31,37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34,59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Дрезины широкой колеи с краном 3,5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33,12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М132601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Платформы широкой колеи 71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133,68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34,59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649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1/55-50-10/130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на основе сополимеров винилхлорида ХС-710,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8170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Указатель световой на мачте светофора</w:t>
            </w:r>
          </w:p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2B3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2420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2,01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Платформы широкой колеи 71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2,01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649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1/55-50-10/130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на основе сополимеров винилхлорида ХС-710,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10970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Звонок, устанавливаемый на светофоре</w:t>
            </w:r>
          </w:p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2B3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Щиток местного управления стрелками на светофоре</w:t>
            </w:r>
          </w:p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2B3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2,61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2,88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Платформы широкой колеи 71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1660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Ц20-2-30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Щит переездной сигнализации или централизатор упрощенный</w:t>
            </w:r>
          </w:p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2B3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Платформы широкой колеи 71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2,01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Ц20-2-31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Жгут на установленном светофоре (замена)</w:t>
            </w:r>
          </w:p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2B3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469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2990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Ц20-2-32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Прибор в напольных релейных шкафах (ячейки кодовые до 5 реле, трансформаторы, выпрямители, блоки конденсаторные и др.) с количеством выводов от 4 до 25</w:t>
            </w:r>
          </w:p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2B3B">
              <w:rPr>
                <w:rFonts w:ascii="Arial" w:hAnsi="Arial" w:cs="Arial"/>
              </w:rPr>
              <w:t>(единица измерения - 1000 шт.)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4698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15000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Ц20-2-33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релейный с заводским монтажом со штепсельными реле, тип ШРШ-4</w:t>
            </w:r>
          </w:p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2B3B">
              <w:rPr>
                <w:rFonts w:ascii="Arial" w:hAnsi="Arial" w:cs="Arial"/>
              </w:rPr>
              <w:t>(единица измерения - 1000 шт.)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33300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2418,79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654,31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172,96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Дрезины широкой колеи с краном 3,5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536,32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Платформы широкой колеи 71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986,83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172,96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649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1/55-50-10/130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на основе сополимеров винилхлорида ХС-710,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80800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Ц20-2-34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релейный с заводским монтажом со штепсельными реле, тип ШРШ-6</w:t>
            </w:r>
          </w:p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2B3B">
              <w:rPr>
                <w:rFonts w:ascii="Arial" w:hAnsi="Arial" w:cs="Arial"/>
              </w:rPr>
              <w:t>(единица измерения - 1000 шт.)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48778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2935,01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720,01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285,59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Дрезины широкой колеи с краном 3,5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536,32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Платформы широкой колеи 71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1277,78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285,59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649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1/55-50-10/130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на основе сополимеров винилхлорида ХС-710,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2,75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101000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Ц20-2-35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релейный с заводским монтажом со штепсельными реле, тип ШРУ</w:t>
            </w:r>
          </w:p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2B3B">
              <w:rPr>
                <w:rFonts w:ascii="Arial" w:hAnsi="Arial" w:cs="Arial"/>
              </w:rPr>
              <w:t>(единица измерения - 1000 шт.)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51600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1027,06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104,58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230,62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Платформы широкой колеи 71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565,82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230,62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649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1/55-50-10/130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на основе сополимеров винилхлорида ХС-710,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2,75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80800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Ц20-2-36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Шлагбаум автоматический (включая светофор)</w:t>
            </w:r>
          </w:p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2B3B">
              <w:rPr>
                <w:rFonts w:ascii="Arial" w:hAnsi="Arial" w:cs="Arial"/>
              </w:rPr>
              <w:t>(единица измерения - 1000 шт.)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42402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1854,34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341,9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378,11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Платформы широкой колеи 71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1096,77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378,11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19, 22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32B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32B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649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2363,7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1/55-50-10/130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на основе сополимеров винилхлорида ХС-710,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6100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Ц20-2-37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Пульт управления разъединителем</w:t>
            </w:r>
          </w:p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2B3B">
              <w:rPr>
                <w:rFonts w:ascii="Arial" w:hAnsi="Arial" w:cs="Arial"/>
              </w:rPr>
              <w:t>(единица измерения - 1000 шт.)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10657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20,54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4,61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Платформы широкой колеи 71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11,31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4,61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32B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3,68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3,68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17000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Ц20-2-38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Ящик трансформаторный с одним трансформатором или реле</w:t>
            </w:r>
          </w:p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2B3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4,29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Платформы широкой колеи 71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11,58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4,29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16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32B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гидроизоляционная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818,2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4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0,0101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1630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Ц20-2-39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Ящик трансформаторный с двумя трансформаторами или реле</w:t>
            </w:r>
          </w:p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2B3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1530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23,89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5,19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Платформы широкой колеи 71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5,19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16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32B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гидроизоляционная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818,2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4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0,0201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1630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Ц20-2-40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Ящик трансформаторный с релейной ячейкой, с двумя трансформаторами и сопротивлением</w:t>
            </w:r>
          </w:p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2B3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1700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47,1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3,66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15,69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Платформы широкой колеи 71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16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32B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гидроизоляционная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818,2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4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0,0201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1630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Ц20-2-41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Ящик трансформаторный с четырьмя трансформаторами и сопротивлением</w:t>
            </w:r>
          </w:p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2B3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2230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47,18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3,66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Платформы широкой колеи 71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16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32B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гидроизоляционная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818,2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4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0,0201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1630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Ц20-2-42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Трансформатор с сопротивлением в трансформаторном ящике, устанавливаемый дополнительно свыше двух</w:t>
            </w:r>
          </w:p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2B3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23,89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5,19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Платформы широкой колеи 71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5,19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16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32B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гидроизоляционная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818,2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4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1630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Ц20-2-43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Кнопка управления тоннельной сигнализации, устанавливаемая на портале тоннеля</w:t>
            </w:r>
          </w:p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2B3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Платформы широкой колеи 71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0,0545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6/20-20-10/15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легкая номинальным диаметром 50 мм, толщиной стенки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Ц20-2-44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Щиток тоннельной сигнализации, устанавливаемый на посту охраны</w:t>
            </w:r>
          </w:p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2B3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1065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Платформы широкой колеи 71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3,38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0,0473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B32B3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32B3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32B3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</w:t>
            </w:r>
          </w:p>
        </w:tc>
      </w:tr>
    </w:tbl>
    <w:p w:rsidR="006D72BA" w:rsidRPr="00B32B3B" w:rsidRDefault="006D72BA" w:rsidP="006D72BA">
      <w:pPr>
        <w:pStyle w:val="a5"/>
        <w:rPr>
          <w:rFonts w:ascii="Arial" w:hAnsi="Arial" w:cs="Arial"/>
          <w:b/>
          <w:sz w:val="2"/>
        </w:rPr>
      </w:pPr>
    </w:p>
    <w:p w:rsidR="006D72BA" w:rsidRPr="009722C6" w:rsidRDefault="006D72B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Pr="00A31497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Механизация, автоматизация сортировочных горок и пневматическая почта</w:t>
            </w:r>
          </w:p>
        </w:tc>
      </w:tr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Pr="00A31497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20-11. Механизация и автоматизация сортировочных горок</w:t>
            </w:r>
          </w:p>
        </w:tc>
      </w:tr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D72BA" w:rsidRDefault="006D72BA" w:rsidP="006D72B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72BA" w:rsidRPr="00A31497" w:rsidTr="004361A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Воздухосборник специальный объемом 0,05-0,5 м</w:t>
            </w:r>
            <w:r w:rsidRPr="00A31497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3149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38,8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3149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0,0145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размерами 35 х 35 х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Воздухосборник объемом 4 м</w:t>
            </w:r>
            <w:r w:rsidRPr="00A31497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(4000 л), одиночная установка</w:t>
            </w:r>
          </w:p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3149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88,43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М310101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водопонижения и водоотлива 2,8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4,78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0,00385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размерами 20 х 20 х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0,083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6/20-20-10/13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легкая номинальным диаметром 32 мм, толщиной стенки 2,8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Ц20-11-3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Воздухосборник объемом 4 м</w:t>
            </w:r>
            <w:r w:rsidRPr="00A31497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(4000 л), сдвоенная установка</w:t>
            </w:r>
          </w:p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31497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М310101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водопонижения и водоотлива 2,8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4,78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0,00385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размерами 20 х 20 х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0,083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6/20-20-10/13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легкая номинальным диаметром 32 мм, толщиной стенки 2,8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Ц20-11-4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Воздухосборник объемом 10 м</w:t>
            </w:r>
            <w:r w:rsidRPr="00A31497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(10000 л), одиночная установка</w:t>
            </w:r>
          </w:p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3149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М310101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водопонижения и водоотлива 2,8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4,78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0,00385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0,061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1/10-260-150-1/1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размерами 20 х 20 х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0,097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6/20-20-10/13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легкая номинальным диаметром 32 мм, толщиной стенки 2,8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Ц20-11-5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Воздухосборник объемом 10 м</w:t>
            </w:r>
            <w:r w:rsidRPr="00A31497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(10000 л), сдвоенная установка</w:t>
            </w:r>
          </w:p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31497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149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М310101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водопонижения и водоотлива 2,8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4,78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0,00385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0,061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размерами 20 х 20 х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0,097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6/20-20-10/13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легкая номинальным диаметром 32 мм, толщиной стенки 2,8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Ц20-11-6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Воздухосборник объемом 0,3 м</w:t>
            </w:r>
            <w:r w:rsidRPr="00A31497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(300 л) к замедлителю, тип КВ</w:t>
            </w:r>
          </w:p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3149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29,37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М310101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водопонижения и водоотлива 2,8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1,72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Ц20-11-7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Ячейка с шаговым искателем на стеллаже</w:t>
            </w:r>
          </w:p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3149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795,7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5000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Ц20-11-8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Весомер вагонный</w:t>
            </w:r>
          </w:p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3149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1810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 с шестигранной головкой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с резьбой и прокладкой КТР-15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6/20-20-10/13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легкая номинальным диаметром 32 мм, толщиной стенки 2,8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системы пожаротушения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Ц20-11-9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Скоростемер</w:t>
            </w:r>
          </w:p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3149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790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6/20-20-10/13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легкая номинальным диаметром 32 мм, толщиной стенки 2,8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системы пожаротушения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Ц20-11-10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Педаль горочной автоматики</w:t>
            </w:r>
          </w:p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3149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795,7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гидроизоляционная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4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0,0128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Ц20-11-11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пневматической очистки на стрелочном переводе электрической централизации или ГАЦ</w:t>
            </w:r>
          </w:p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31497">
              <w:rPr>
                <w:rFonts w:ascii="Arial" w:hAnsi="Arial" w:cs="Arial"/>
              </w:rPr>
              <w:t>(единица измерения - 100 компл.)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1743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97,81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A3149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97,81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259,5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0,2428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системы пожаротушения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1020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Ц20-11-12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Замедлитель вагонный КВ</w:t>
            </w:r>
          </w:p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3149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5050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1004,2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502,1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1/35-10-10-170/3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путевые размером 24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0,324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Ц20-11-13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Замедлитель вагонный КН</w:t>
            </w:r>
          </w:p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3149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13372,6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2230,12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1115,06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1/35-10-10-170/3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путевые размером 24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0,324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Ц20-11-14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 электропневматический или регулятор манометрический</w:t>
            </w:r>
          </w:p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3149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1027,8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6/20-20-10/13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легкая номинальным диаметром 32 мм, толщиной стенки 2,8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6/20-20-10/15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легкая номинальным диаметром 50 мм, толщиной стенки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Ц20-11-15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Воздухоохладитель трехсекционный</w:t>
            </w:r>
          </w:p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3149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3426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26,41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М310101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водопонижения и водоотлива 2,8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88,03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</w:t>
            </w:r>
          </w:p>
        </w:tc>
      </w:tr>
      <w:tr w:rsidR="006D72BA" w:rsidRPr="00A3149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3149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3149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</w:tr>
    </w:tbl>
    <w:p w:rsidR="006D72BA" w:rsidRPr="00A31497" w:rsidRDefault="006D72BA" w:rsidP="006D72BA">
      <w:pPr>
        <w:pStyle w:val="a5"/>
        <w:rPr>
          <w:rFonts w:ascii="Arial" w:hAnsi="Arial" w:cs="Arial"/>
          <w:b/>
          <w:sz w:val="2"/>
        </w:rPr>
      </w:pPr>
    </w:p>
    <w:p w:rsidR="006D72BA" w:rsidRPr="009722C6" w:rsidRDefault="006D72B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Pr="00EF5354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20-12. Пневматическая почта</w:t>
            </w:r>
          </w:p>
        </w:tc>
      </w:tr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D72BA" w:rsidRDefault="006D72BA" w:rsidP="006D72B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72BA" w:rsidRPr="00EF5354" w:rsidTr="004361A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72BA" w:rsidRPr="00EF5354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72BA" w:rsidRPr="00EF5354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Станция приемо-отправочная для пересылки грузовых документов</w:t>
            </w:r>
          </w:p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F5354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D72BA" w:rsidRPr="00EF5354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EF5354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D72BA" w:rsidRPr="00EF5354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18,2</w:t>
            </w:r>
          </w:p>
        </w:tc>
      </w:tr>
      <w:tr w:rsidR="006D72BA" w:rsidRPr="00EF5354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D72BA" w:rsidRPr="00EF5354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EF5354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D72BA" w:rsidRPr="00EF5354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EF5354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EF5354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EF5354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6D72BA" w:rsidRPr="00EF5354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6D72BA" w:rsidRPr="00EF5354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Ц20-12-2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Станция приемо-отправочная для пересылки сортировочных листков</w:t>
            </w:r>
          </w:p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F5354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D72BA" w:rsidRPr="00EF5354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EF5354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D72BA" w:rsidRPr="00EF5354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11,37</w:t>
            </w:r>
          </w:p>
        </w:tc>
      </w:tr>
      <w:tr w:rsidR="006D72BA" w:rsidRPr="00EF5354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D72BA" w:rsidRPr="00EF5354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EF5354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D72BA" w:rsidRPr="00EF5354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EF5354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EF5354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EF5354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6D72BA" w:rsidRPr="00EF5354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6D72BA" w:rsidRPr="00EF5354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Ц20-12-3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Щиток управления пневматической почты для пересылки грузовых документов или сортировочных листков</w:t>
            </w:r>
          </w:p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F5354">
              <w:rPr>
                <w:rFonts w:ascii="Arial" w:hAnsi="Arial" w:cs="Arial"/>
              </w:rPr>
              <w:t>(единица измерения - 100 компл.)</w:t>
            </w:r>
          </w:p>
        </w:tc>
      </w:tr>
      <w:tr w:rsidR="006D72BA" w:rsidRPr="00EF5354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EF5354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D72BA" w:rsidRPr="00EF5354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1026,5</w:t>
            </w:r>
          </w:p>
        </w:tc>
      </w:tr>
      <w:tr w:rsidR="006D72BA" w:rsidRPr="00EF5354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EF5354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EF5354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EF5354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6D72BA" w:rsidRPr="00EF5354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3,13</w:t>
            </w:r>
          </w:p>
        </w:tc>
      </w:tr>
      <w:tr w:rsidR="006D72BA" w:rsidRPr="00EF5354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 с шестигранной головкой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6D72BA" w:rsidRPr="00EF5354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EF5354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72BA" w:rsidRPr="00EF5354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D72BA" w:rsidRPr="00EF5354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EF5354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 (22 гр)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EF5354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</w:tbl>
    <w:p w:rsidR="006D72BA" w:rsidRPr="00EF5354" w:rsidRDefault="006D72BA" w:rsidP="006D72BA">
      <w:pPr>
        <w:pStyle w:val="a5"/>
        <w:rPr>
          <w:rFonts w:ascii="Arial" w:hAnsi="Arial" w:cs="Arial"/>
          <w:b/>
          <w:sz w:val="2"/>
        </w:rPr>
      </w:pPr>
    </w:p>
    <w:p w:rsidR="006D72BA" w:rsidRPr="009722C6" w:rsidRDefault="006D72B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Pr="00597E15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Устройства электропитающие и кабельные</w:t>
            </w:r>
          </w:p>
        </w:tc>
      </w:tr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Pr="00597E15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20-21. Устройства электропитающие</w:t>
            </w:r>
          </w:p>
        </w:tc>
      </w:tr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D72BA" w:rsidRDefault="006D72BA" w:rsidP="006D72B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72BA" w:rsidRPr="00597E15" w:rsidTr="004361A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Пункт питающий линейный с одним трансформатором типа ОМ, устанавливаемый на опоре</w:t>
            </w:r>
          </w:p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7E1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9,13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0,00208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шириной полки 50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0,00145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Пункт питающий линейный с одним трансформатором типа ОМ, устанавливаемый в металлическом шкафу</w:t>
            </w:r>
          </w:p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7E1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649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0,00027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0,00126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1/55-50-10/130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на основе сополимеров винилхлорида ХС-710,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0,00275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Пункт питающий линейный с двумя трансформаторами типа ОМ, устанавливаемый на опоре</w:t>
            </w:r>
          </w:p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7E1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17,26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0,00376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шириной полки 50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Пункт питающий линейный с двумя трансформаторами типа ОМ, устанавливаемый в металлическом шкафу</w:t>
            </w:r>
          </w:p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7E1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22,1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649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0,00027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0,0068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1/55-50-10/130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на основе сополимеров винилхлорида ХС-710,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0,00275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Трансформатор типа ОМ, дополнительно устанавливаемый на опоре железобетонной</w:t>
            </w:r>
          </w:p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7E1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7,69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97E1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0,01296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0,00047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Трансформатор типа ОМ, дополнительно устанавливаемый на опоре деревянной</w:t>
            </w:r>
          </w:p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7E1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5,88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97E1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0,00728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0,00047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Подстанция трансформаторная КТП-П-А-1,25 на железобетонной опоре</w:t>
            </w:r>
          </w:p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7E1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97E1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Подстанция трансформаторная открытая мачтовая типа ТМ до 100 кВ на деревянной опоре</w:t>
            </w:r>
          </w:p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7E1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97E1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0,334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97E1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0,275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97E1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0,298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0,00075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Разъединитель трехполюсный на опоре с ручным приводом</w:t>
            </w:r>
          </w:p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7E1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30,11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0,00022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Разъединитель трехполюсный на опоре с моторным приводом</w:t>
            </w:r>
          </w:p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7E1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26,1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0,00022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Конденсатор статический на опоре (3 фазы)</w:t>
            </w:r>
          </w:p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7E15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184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27,54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27,54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0,0228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шириной полки 50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0,0147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Ц20-21-12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Контур заградительный на опоре</w:t>
            </w:r>
          </w:p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7E15">
              <w:rPr>
                <w:rFonts w:ascii="Arial" w:hAnsi="Arial" w:cs="Arial"/>
              </w:rPr>
              <w:t>(единица измерения - контур)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72BA" w:rsidRPr="00597E15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597E15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597E15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</w:tbl>
    <w:p w:rsidR="006D72BA" w:rsidRPr="00597E15" w:rsidRDefault="006D72BA" w:rsidP="006D72BA">
      <w:pPr>
        <w:pStyle w:val="a5"/>
        <w:rPr>
          <w:rFonts w:ascii="Arial" w:hAnsi="Arial" w:cs="Arial"/>
          <w:b/>
          <w:sz w:val="2"/>
        </w:rPr>
      </w:pPr>
    </w:p>
    <w:p w:rsidR="006D72BA" w:rsidRPr="009722C6" w:rsidRDefault="006D72B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Pr="00946261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20-22. Муфты и разделки сухие на кабелях</w:t>
            </w:r>
          </w:p>
        </w:tc>
      </w:tr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D72BA" w:rsidRDefault="006D72BA" w:rsidP="006D72B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72BA" w:rsidRPr="00946261" w:rsidTr="004361A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Муфта концевая для кабелей с количеством жил до 12</w:t>
            </w:r>
          </w:p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6261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355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16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626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гидроизоляционная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Муфта концевая для кабелей с количеством жил до 27</w:t>
            </w:r>
          </w:p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6261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709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16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626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гидроизоляционная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Муфта концевая для кабелей с количеством жил до 48</w:t>
            </w:r>
          </w:p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6261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1063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16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626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гидроизоляционная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Муфта концевая для кабелей с количеством жил до 61</w:t>
            </w:r>
          </w:p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6261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1292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16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626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гидроизоляционная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Муфта универсальная концевая</w:t>
            </w:r>
          </w:p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6261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929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гидроизоляционная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490,9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0,0134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 (22 гр)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1404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Муфта универсальная промежуточная</w:t>
            </w:r>
          </w:p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6261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1519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гидроизоляционная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490,9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0,0134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 (22 гр)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3210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Муфта концевая на опоре с установкой предохранителей и разрядников</w:t>
            </w:r>
          </w:p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6261">
              <w:rPr>
                <w:rFonts w:ascii="Arial" w:hAnsi="Arial" w:cs="Arial"/>
              </w:rPr>
              <w:t>(единица измерения - 100 компл.)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2448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1/10-40/20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 древесный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гидроизоляционная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0,228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шириной полки 50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0,147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Муфта разветвительная, количество направлений до 4</w:t>
            </w:r>
          </w:p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6261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2573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гидроизоляционная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436,4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Муфта разветвительная, количество направлений до 7</w:t>
            </w:r>
          </w:p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6261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3400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гидроизоляционная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436,4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0,0056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Муфта разветвительная, количество направлений до 8</w:t>
            </w:r>
          </w:p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6261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4907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гидроизоляционная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436,4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0,0056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Ц20-22-11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Муфта соединительная полиэтиленовая для кабеля с количеством жил до 12</w:t>
            </w:r>
          </w:p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6261">
              <w:rPr>
                <w:rFonts w:ascii="Arial" w:hAnsi="Arial" w:cs="Arial"/>
              </w:rPr>
              <w:t>(единица измерения - 10000 шт.)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92933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190911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 (22 гр)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Ц20-22-12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Муфта соединительная полиэтиленовая для кабеля с количеством жил до 27</w:t>
            </w:r>
          </w:p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6261">
              <w:rPr>
                <w:rFonts w:ascii="Arial" w:hAnsi="Arial" w:cs="Arial"/>
              </w:rPr>
              <w:t>(единица измерения - 10000 шт.)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128066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190911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2070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5/50-70-3/8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 (22 гр)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Ц20-22-13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Муфта соединительная полиэтиленовая для кабеля с количеством жил до 48</w:t>
            </w:r>
          </w:p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6261">
              <w:rPr>
                <w:rFonts w:ascii="Arial" w:hAnsi="Arial" w:cs="Arial"/>
              </w:rPr>
              <w:t>(единица измерения - 10000 шт.)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166000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190911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480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 (22 гр)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Ц20-22-14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Муфта соединительная полиэтиленовая для кабеля с количеством жил до 61</w:t>
            </w:r>
          </w:p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6261">
              <w:rPr>
                <w:rFonts w:ascii="Arial" w:hAnsi="Arial" w:cs="Arial"/>
              </w:rPr>
              <w:t>(единица измерения - 10000 шт.)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198000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190911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610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 (22 гр)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Ц20-22-15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Разделка сухая кабеля с количеством жил до 12</w:t>
            </w:r>
          </w:p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6261">
              <w:rPr>
                <w:rFonts w:ascii="Arial" w:hAnsi="Arial" w:cs="Arial"/>
              </w:rPr>
              <w:t>(единица измерения - 10000 шт.)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22782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16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626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Ц20-22-16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Разделка сухая кабеля с количеством жил до 27</w:t>
            </w:r>
          </w:p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6261">
              <w:rPr>
                <w:rFonts w:ascii="Arial" w:hAnsi="Arial" w:cs="Arial"/>
              </w:rPr>
              <w:t>(единица измерения - 10000 шт.)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44480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16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626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Ц20-22-17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Разделка сухая кабеля с количеством жил до 48</w:t>
            </w:r>
          </w:p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6261">
              <w:rPr>
                <w:rFonts w:ascii="Arial" w:hAnsi="Arial" w:cs="Arial"/>
              </w:rPr>
              <w:t>(единица измерения - 10000 шт.)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78113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16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626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Ц20-22-18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Разделка сухая кабеля с количеством жил до 61</w:t>
            </w:r>
          </w:p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6261">
              <w:rPr>
                <w:rFonts w:ascii="Arial" w:hAnsi="Arial" w:cs="Arial"/>
              </w:rPr>
              <w:t>(единица измерения - 10000 шт.)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88961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16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626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Ц20-22-19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Муфта кабельная концевая (стойка)</w:t>
            </w:r>
          </w:p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6261">
              <w:rPr>
                <w:rFonts w:ascii="Arial" w:hAnsi="Arial" w:cs="Arial"/>
              </w:rPr>
              <w:t>(единица измерения - 10000 шт.)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49700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гидроизоляционная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4500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2200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5454,6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2,266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40400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Ц20-22-20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Муфта кабельная проходная (стойка)</w:t>
            </w:r>
          </w:p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6261">
              <w:rPr>
                <w:rFonts w:ascii="Arial" w:hAnsi="Arial" w:cs="Arial"/>
              </w:rPr>
              <w:t>(единица измерения - 10000 шт.)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74951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гидроизоляционная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4500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2200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5454,6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0,2526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94626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94626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94626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40400</w:t>
            </w:r>
          </w:p>
        </w:tc>
      </w:tr>
    </w:tbl>
    <w:p w:rsidR="006D72BA" w:rsidRPr="00946261" w:rsidRDefault="006D72BA" w:rsidP="006D72BA">
      <w:pPr>
        <w:pStyle w:val="a5"/>
        <w:rPr>
          <w:rFonts w:ascii="Arial" w:hAnsi="Arial" w:cs="Arial"/>
          <w:b/>
          <w:sz w:val="2"/>
        </w:rPr>
      </w:pPr>
    </w:p>
    <w:p w:rsidR="006D72BA" w:rsidRPr="009722C6" w:rsidRDefault="006D72B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Pr="000934E7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20-23. Ящики кабельные</w:t>
            </w:r>
          </w:p>
        </w:tc>
      </w:tr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D72BA" w:rsidRDefault="006D72BA" w:rsidP="006D72B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72BA" w:rsidRPr="000934E7" w:rsidTr="004361A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Ящик кабельный на опоре деревянной, количество разрядников до 10</w:t>
            </w:r>
          </w:p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934E7">
              <w:rPr>
                <w:rFonts w:ascii="Arial" w:hAnsi="Arial" w:cs="Arial"/>
              </w:rPr>
              <w:t>(единица измерения - 10000 шт.)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120000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16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934E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гидроизоляционная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12000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520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 с шестигранной головкой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6120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 (22 гр)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103000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Ящик кабельный на опоре деревянной, количество разрядников до 24</w:t>
            </w:r>
          </w:p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934E7">
              <w:rPr>
                <w:rFonts w:ascii="Arial" w:hAnsi="Arial" w:cs="Arial"/>
              </w:rPr>
              <w:t>(единица измерения - 10000 шт.)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219733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16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934E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гидроизоляционная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12000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2500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 с шестигранной головкой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6120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2400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 (22 гр)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480000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Ц20-23-3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Ящик кабельный на опоре деревянной, количество разрядников до 32</w:t>
            </w:r>
          </w:p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934E7">
              <w:rPr>
                <w:rFonts w:ascii="Arial" w:hAnsi="Arial" w:cs="Arial"/>
              </w:rPr>
              <w:t>(единица измерения - 10000 шт.)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296533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16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934E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гидроизоляционная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12000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3300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 с шестигранной головкой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6120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3200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 (22 гр)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640000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Ящик кабельный на опоре железобетонной, количество разрядников до 10</w:t>
            </w:r>
          </w:p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934E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1429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16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934E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гидроизоляционная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 с шестигранной головкой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30,6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0,061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 (22 гр)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1030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Ящик кабельный на опоре железобетонной, количество разрядников до 24</w:t>
            </w:r>
          </w:p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934E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2528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16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934E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гидроизоляционная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 с шестигранной головкой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30,6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0,061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0,0176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 (22 гр)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0,0044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4800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Ящик кабельный на опоре железобетонной, количество разрядников до 32</w:t>
            </w:r>
          </w:p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934E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3072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16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934E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гидроизоляционная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 с шестигранной головкой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30,6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0,061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 (22 гр)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6400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Труба защитная для кабельного ящика (удлинение)</w:t>
            </w:r>
          </w:p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934E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1/10-110-50-15/405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16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934E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гидроизоляционная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0,061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6D72BA" w:rsidRPr="000934E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6/20-20-10/15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0934E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легкая номинальным диаметром 50 мм, толщиной стенки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0934E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320</w:t>
            </w:r>
          </w:p>
        </w:tc>
      </w:tr>
    </w:tbl>
    <w:p w:rsidR="006D72BA" w:rsidRPr="000934E7" w:rsidRDefault="006D72BA" w:rsidP="006D72BA">
      <w:pPr>
        <w:pStyle w:val="a5"/>
        <w:rPr>
          <w:rFonts w:ascii="Arial" w:hAnsi="Arial" w:cs="Arial"/>
          <w:b/>
          <w:sz w:val="2"/>
        </w:rPr>
      </w:pPr>
    </w:p>
    <w:p w:rsidR="006D72BA" w:rsidRPr="009722C6" w:rsidRDefault="006D72B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Pr="006F3968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20-24. Защита кабелей от коррозии блуждающими токами</w:t>
            </w:r>
          </w:p>
        </w:tc>
      </w:tr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D72BA" w:rsidRDefault="006D72BA" w:rsidP="006D72B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72BA" w:rsidRPr="006F3968" w:rsidTr="004361A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Защита катодная в релейном шкафу или в путевом ящике</w:t>
            </w:r>
          </w:p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F3968">
              <w:rPr>
                <w:rFonts w:ascii="Arial" w:hAnsi="Arial" w:cs="Arial"/>
              </w:rPr>
              <w:t>(единица измерения - 1000 точек)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13000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72080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Дренаж электрический</w:t>
            </w:r>
          </w:p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F3968">
              <w:rPr>
                <w:rFonts w:ascii="Arial" w:hAnsi="Arial" w:cs="Arial"/>
              </w:rPr>
              <w:t>(единица измерения - 10 точек)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282,8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Точка контрольная для измерения блуждающих токов, два кабеля в траншее</w:t>
            </w:r>
          </w:p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F3968">
              <w:rPr>
                <w:rFonts w:ascii="Arial" w:hAnsi="Arial" w:cs="Arial"/>
              </w:rPr>
              <w:t>(единица измерения - 10 точек)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90,5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гидроизоляционная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0,00047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0,00014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Точка контрольная для измерения блуждающих токов: на каждый последующий кабель добавлять к норме Ц20-24-3</w:t>
            </w:r>
          </w:p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F3968">
              <w:rPr>
                <w:rFonts w:ascii="Arial" w:hAnsi="Arial" w:cs="Arial"/>
              </w:rPr>
              <w:t>(единица измерения - 10 кабелей)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23,2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гидроизоляционная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0,00047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0,00011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Изоляция муфт, трансформаторных ящиков, стрелочных приводов, колонок подключения для освещения монтеров пути от попадания тяговых токов в кабель</w:t>
            </w:r>
          </w:p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F3968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гидроизоляционная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0,00047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72BA" w:rsidRPr="006F396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6F396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6F396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0,00014</w:t>
            </w:r>
          </w:p>
        </w:tc>
      </w:tr>
    </w:tbl>
    <w:p w:rsidR="006D72BA" w:rsidRPr="006F3968" w:rsidRDefault="006D72BA" w:rsidP="006D72BA">
      <w:pPr>
        <w:pStyle w:val="a5"/>
        <w:rPr>
          <w:rFonts w:ascii="Arial" w:hAnsi="Arial" w:cs="Arial"/>
          <w:b/>
          <w:sz w:val="2"/>
        </w:rPr>
      </w:pPr>
    </w:p>
    <w:p w:rsidR="006D72BA" w:rsidRPr="009722C6" w:rsidRDefault="006D72B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Pr="00AB69DF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20-25. Заземление</w:t>
            </w:r>
          </w:p>
        </w:tc>
      </w:tr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D72BA" w:rsidRDefault="006D72BA" w:rsidP="006D72B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72BA" w:rsidRPr="00AB69DF" w:rsidTr="004361A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72BA" w:rsidRPr="00AB69DF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72BA" w:rsidRPr="00AB69DF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Заземление низковольтное с одним электродом</w:t>
            </w:r>
          </w:p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69DF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D72BA" w:rsidRPr="00AB69DF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B69DF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AB69DF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B69DF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72BA" w:rsidRPr="00AB69DF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B69DF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232</w:t>
            </w:r>
          </w:p>
        </w:tc>
      </w:tr>
      <w:tr w:rsidR="006D72BA" w:rsidRPr="00AB69DF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AB69DF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AB69DF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AB69DF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6D72BA" w:rsidRPr="00AB69DF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Заземление высоковольтное с двумя электродами</w:t>
            </w:r>
          </w:p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69DF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D72BA" w:rsidRPr="00AB69DF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B69DF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AB69DF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B69DF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72BA" w:rsidRPr="00AB69DF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B69DF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342</w:t>
            </w:r>
          </w:p>
        </w:tc>
      </w:tr>
      <w:tr w:rsidR="006D72BA" w:rsidRPr="00AB69DF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AB69DF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AB69DF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AB69DF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6D72BA" w:rsidRPr="00AB69DF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Заземление релейных шкафов или светофоров на мачтах металлических</w:t>
            </w:r>
          </w:p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69DF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D72BA" w:rsidRPr="00AB69DF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B69DF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AB69DF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B69DF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72BA" w:rsidRPr="00AB69DF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B69DF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452,5</w:t>
            </w:r>
          </w:p>
        </w:tc>
      </w:tr>
      <w:tr w:rsidR="006D72BA" w:rsidRPr="00AB69DF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AB69DF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AB69DF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AB69DF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6D72BA" w:rsidRPr="00AB69DF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Заземление релейных шкафов или светофоров на мачтах железобетонных</w:t>
            </w:r>
          </w:p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69DF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D72BA" w:rsidRPr="00AB69DF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B69DF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AB69DF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B69DF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72BA" w:rsidRPr="00AB69DF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B69DF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452,5</w:t>
            </w:r>
          </w:p>
        </w:tc>
      </w:tr>
      <w:tr w:rsidR="006D72BA" w:rsidRPr="00AB69DF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AB69DF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AB69DF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AB69DF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6D72BA" w:rsidRPr="00AB69DF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AB69DF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6D72BA" w:rsidRPr="00AB69DF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5/40-10-1/1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одинарной свивки типа ТК конструкции 1х37(1+6+12+18), без покрытия, из проволок марки В, маркировочная группа 1570 Н/мм</w:t>
            </w:r>
            <w:r w:rsidRPr="00AB69DF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</w:tr>
      <w:tr w:rsidR="006D72BA" w:rsidRPr="00AB69DF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AB69DF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6D72BA" w:rsidRPr="00AB69DF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системы пожаротушения</w:t>
            </w:r>
          </w:p>
        </w:tc>
      </w:tr>
      <w:tr w:rsidR="006D72BA" w:rsidRPr="00AB69DF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AB69DF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AB69DF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</w:tbl>
    <w:p w:rsidR="006D72BA" w:rsidRPr="00AB69DF" w:rsidRDefault="006D72BA" w:rsidP="006D72BA">
      <w:pPr>
        <w:pStyle w:val="a5"/>
        <w:rPr>
          <w:rFonts w:ascii="Arial" w:hAnsi="Arial" w:cs="Arial"/>
          <w:b/>
          <w:sz w:val="2"/>
        </w:rPr>
      </w:pPr>
    </w:p>
    <w:p w:rsidR="006D72BA" w:rsidRPr="009722C6" w:rsidRDefault="006D72B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Pr="00381D22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20-26. Аппаратура тоннельной сигнализации</w:t>
            </w:r>
          </w:p>
        </w:tc>
      </w:tr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D72BA" w:rsidRDefault="006D72BA" w:rsidP="006D72B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72BA" w:rsidRPr="00381D22" w:rsidTr="004361A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Ввод кабеля с пола на стену тоннеля</w:t>
            </w:r>
          </w:p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1D22">
              <w:rPr>
                <w:rFonts w:ascii="Arial" w:hAnsi="Arial" w:cs="Arial"/>
              </w:rPr>
              <w:t>(единица измерения - 10 вводов одного кабеля)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336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Светильник с лампой накаливания, устанавливаемый внутри тоннеля с одним гудком</w:t>
            </w:r>
          </w:p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1D22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178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6,35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2,46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Светильник с лампой накаливания, устанавливаемый внутри тоннеля с двумя гудками</w:t>
            </w:r>
          </w:p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1D22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235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8,96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2,01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2,01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3,28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Светильник с лампой накаливания, устанавливаемый внутри тоннеля с кнопкой управления</w:t>
            </w:r>
          </w:p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1D22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6,35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1,64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381D22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1D22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1D22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</w:tbl>
    <w:p w:rsidR="006D72BA" w:rsidRPr="00381D22" w:rsidRDefault="006D72BA" w:rsidP="006D72BA">
      <w:pPr>
        <w:pStyle w:val="a5"/>
        <w:rPr>
          <w:rFonts w:ascii="Arial" w:hAnsi="Arial" w:cs="Arial"/>
          <w:b/>
          <w:sz w:val="2"/>
        </w:rPr>
      </w:pPr>
    </w:p>
    <w:p w:rsidR="006D72BA" w:rsidRPr="009722C6" w:rsidRDefault="006D72B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Pr="00387F71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4. Электрожезловая система, маршрутно-контрольные устройства и полуавтоматическая блокировка</w:t>
            </w:r>
          </w:p>
        </w:tc>
      </w:tr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Pr="00387F71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20-31. Электрожезловая система</w:t>
            </w:r>
          </w:p>
        </w:tc>
      </w:tr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D72BA" w:rsidRDefault="006D72BA" w:rsidP="006D72B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72BA" w:rsidRPr="00387F71" w:rsidTr="004361A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387F71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387F71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387F71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387F71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72BA" w:rsidRPr="00387F7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7F71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7F71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7F71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7F71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72BA" w:rsidRPr="00387F7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7F7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Ц20-31-1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Пункт оконечный с электрожезловым аппаратом</w:t>
            </w:r>
          </w:p>
          <w:p w:rsidR="006D72BA" w:rsidRPr="00387F7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7F71">
              <w:rPr>
                <w:rFonts w:ascii="Arial" w:hAnsi="Arial" w:cs="Arial"/>
              </w:rPr>
              <w:t>(единица измерения - 100 компл.)</w:t>
            </w:r>
          </w:p>
        </w:tc>
      </w:tr>
      <w:tr w:rsidR="006D72BA" w:rsidRPr="00387F7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7F7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7F7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387F7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7F7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7F7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7F7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7F7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D72BA" w:rsidRPr="00387F7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7F7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7F7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7F7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7F7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1168</w:t>
            </w:r>
          </w:p>
        </w:tc>
      </w:tr>
      <w:tr w:rsidR="006D72BA" w:rsidRPr="00387F7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7F7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7F7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387F7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7F7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7F7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387F7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7F7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7F7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387F7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7F7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7F7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7F7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7F7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7F7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6D72BA" w:rsidRPr="00387F7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7F7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7F7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4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7F7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7F7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0,063</w:t>
            </w:r>
          </w:p>
        </w:tc>
      </w:tr>
      <w:tr w:rsidR="006D72BA" w:rsidRPr="00387F7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7F7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7F7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387F7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7F7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7F7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72BA" w:rsidRPr="00387F7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7F7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7F7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7F7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7F7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6D72BA" w:rsidRPr="00387F7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7F7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7F7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387F7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7F7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7F7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387F7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7F7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7F7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387F7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7F7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7F7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7F7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7F7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6D72BA" w:rsidRPr="00387F71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7F7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Ц20-31-2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Пункт промежуточный с двумя электрожезловыми аппаратами</w:t>
            </w:r>
          </w:p>
          <w:p w:rsidR="006D72BA" w:rsidRPr="00387F7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7F71">
              <w:rPr>
                <w:rFonts w:ascii="Arial" w:hAnsi="Arial" w:cs="Arial"/>
              </w:rPr>
              <w:t>(единица измерения - 100 компл.)</w:t>
            </w:r>
          </w:p>
        </w:tc>
      </w:tr>
      <w:tr w:rsidR="006D72BA" w:rsidRPr="00387F7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7F7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7F7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387F7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7F7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7F7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7F7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7F7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D72BA" w:rsidRPr="00387F7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7F7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7F7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7F7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7F7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1690</w:t>
            </w:r>
          </w:p>
        </w:tc>
      </w:tr>
      <w:tr w:rsidR="006D72BA" w:rsidRPr="00387F7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7F7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7F7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387F7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7F7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7F7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387F7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7F7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7F7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387F7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7F7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7F7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7F7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7F7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7F7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6D72BA" w:rsidRPr="00387F7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7F7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7F7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4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7F7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7F7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0,063</w:t>
            </w:r>
          </w:p>
        </w:tc>
      </w:tr>
      <w:tr w:rsidR="006D72BA" w:rsidRPr="00387F7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7F7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7F7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387F7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7F7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7F7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72BA" w:rsidRPr="00387F7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7F7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7F7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7F7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7F7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72BA" w:rsidRPr="00387F7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7F7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7F7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387F7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7F7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7F7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387F7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7F7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7F7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387F7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7F7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87F7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7F7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87F7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</w:tbl>
    <w:p w:rsidR="006D72BA" w:rsidRPr="00387F71" w:rsidRDefault="006D72BA" w:rsidP="006D72BA">
      <w:pPr>
        <w:pStyle w:val="a5"/>
        <w:rPr>
          <w:rFonts w:ascii="Arial" w:hAnsi="Arial" w:cs="Arial"/>
          <w:b/>
          <w:sz w:val="2"/>
        </w:rPr>
      </w:pPr>
    </w:p>
    <w:p w:rsidR="006D72BA" w:rsidRPr="009722C6" w:rsidRDefault="006D72B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Pr="00BE4E8D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20-32. Маршрутно-контрольные устройства</w:t>
            </w:r>
          </w:p>
        </w:tc>
      </w:tr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D72BA" w:rsidRDefault="006D72BA" w:rsidP="006D72B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72BA" w:rsidRPr="00BE4E8D" w:rsidTr="004361A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72BA" w:rsidRPr="00BE4E8D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72BA" w:rsidRPr="00BE4E8D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Ц20-32-1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маршрутно-контрольных устройств (или стрелочный централизатор)</w:t>
            </w:r>
          </w:p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4E8D">
              <w:rPr>
                <w:rFonts w:ascii="Arial" w:hAnsi="Arial" w:cs="Arial"/>
              </w:rPr>
              <w:t>(единица измерения - 10000 мест)</w:t>
            </w:r>
          </w:p>
        </w:tc>
      </w:tr>
      <w:tr w:rsidR="006D72BA" w:rsidRPr="00BE4E8D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BE4E8D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6D72BA" w:rsidRPr="00BE4E8D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34900</w:t>
            </w:r>
          </w:p>
        </w:tc>
      </w:tr>
      <w:tr w:rsidR="006D72BA" w:rsidRPr="00BE4E8D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BE4E8D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BE4E8D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BE4E8D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4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D72BA" w:rsidRPr="00BE4E8D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E4E8D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BE4E8D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1400</w:t>
            </w:r>
          </w:p>
        </w:tc>
      </w:tr>
      <w:tr w:rsidR="006D72BA" w:rsidRPr="00BE4E8D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BE4E8D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BE4E8D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BE4E8D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560000</w:t>
            </w:r>
          </w:p>
        </w:tc>
      </w:tr>
      <w:tr w:rsidR="006D72BA" w:rsidRPr="00BE4E8D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Ц20-32-2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Замок контрольный на стрелке, включая установку кожуха, гарнитура с одним замком</w:t>
            </w:r>
          </w:p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4E8D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6D72BA" w:rsidRPr="00BE4E8D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BE4E8D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D72BA" w:rsidRPr="00BE4E8D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45,7</w:t>
            </w:r>
          </w:p>
        </w:tc>
      </w:tr>
      <w:tr w:rsidR="006D72BA" w:rsidRPr="00BE4E8D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BE4E8D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BE4E8D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BE4E8D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D72BA" w:rsidRPr="00BE4E8D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0,0101</w:t>
            </w:r>
          </w:p>
        </w:tc>
      </w:tr>
      <w:tr w:rsidR="006D72BA" w:rsidRPr="00BE4E8D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Ц20-32-3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Замок контрольный на стрелке, включая установку кожуха, гарнитура с двумя замками</w:t>
            </w:r>
          </w:p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4E8D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6D72BA" w:rsidRPr="00BE4E8D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BE4E8D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D72BA" w:rsidRPr="00BE4E8D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80,3</w:t>
            </w:r>
          </w:p>
        </w:tc>
      </w:tr>
      <w:tr w:rsidR="006D72BA" w:rsidRPr="00BE4E8D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BE4E8D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BE4E8D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BE4E8D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D72BA" w:rsidRPr="00BE4E8D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0,0202</w:t>
            </w:r>
          </w:p>
        </w:tc>
      </w:tr>
      <w:tr w:rsidR="006D72BA" w:rsidRPr="00BE4E8D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Ц20-32-4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Замок контрольный на аппарате и пульте, устанавливаемый дополнительно, комплект из двух замков</w:t>
            </w:r>
          </w:p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4E8D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6D72BA" w:rsidRPr="00BE4E8D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BE4E8D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D72BA" w:rsidRPr="00BE4E8D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57,9</w:t>
            </w:r>
          </w:p>
        </w:tc>
      </w:tr>
      <w:tr w:rsidR="006D72BA" w:rsidRPr="00BE4E8D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BE4E8D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BE4E8D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BE4E8D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D72BA" w:rsidRPr="00BE4E8D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72BA" w:rsidRPr="00BE4E8D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4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6D72BA" w:rsidRPr="00BE4E8D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Ц20-32-5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Ящик зависимости аппарата маршрутно-контрольных устройств, изменение схемы</w:t>
            </w:r>
          </w:p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4E8D">
              <w:rPr>
                <w:rFonts w:ascii="Arial" w:hAnsi="Arial" w:cs="Arial"/>
              </w:rPr>
              <w:t>(единица измерения - 10000 мест)</w:t>
            </w:r>
          </w:p>
        </w:tc>
      </w:tr>
      <w:tr w:rsidR="006D72BA" w:rsidRPr="00BE4E8D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BE4E8D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D72BA" w:rsidRPr="00BE4E8D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76300</w:t>
            </w:r>
          </w:p>
        </w:tc>
      </w:tr>
      <w:tr w:rsidR="006D72BA" w:rsidRPr="00BE4E8D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BE4E8D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BE4E8D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BE4E8D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BE4E8D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BE4E8D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830</w:t>
            </w:r>
          </w:p>
        </w:tc>
      </w:tr>
    </w:tbl>
    <w:p w:rsidR="006D72BA" w:rsidRPr="00BE4E8D" w:rsidRDefault="006D72BA" w:rsidP="006D72BA">
      <w:pPr>
        <w:pStyle w:val="a5"/>
        <w:rPr>
          <w:rFonts w:ascii="Arial" w:hAnsi="Arial" w:cs="Arial"/>
          <w:b/>
          <w:sz w:val="2"/>
        </w:rPr>
      </w:pPr>
    </w:p>
    <w:p w:rsidR="006D72BA" w:rsidRPr="009722C6" w:rsidRDefault="006D72B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Pr="002D141B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20-33. Полуавтоматическая блокировка</w:t>
            </w:r>
          </w:p>
        </w:tc>
      </w:tr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D72BA" w:rsidRDefault="006D72BA" w:rsidP="006D72B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72BA" w:rsidRPr="002D141B" w:rsidTr="004361A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2D141B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2D141B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2D141B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2D141B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72BA" w:rsidRPr="002D141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D141B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D141B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D141B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D141B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72BA" w:rsidRPr="002D141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D141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Ц20-33-1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Пульт-статив релейной полуавтоматической блокировки для участков с устройствами ключевой зависимости</w:t>
            </w:r>
          </w:p>
          <w:p w:rsidR="006D72BA" w:rsidRPr="002D141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141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D72BA" w:rsidRPr="002D141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D141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D141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2D141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D141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D141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D141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D141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D72BA" w:rsidRPr="002D141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D141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D141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D141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D141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2790</w:t>
            </w:r>
          </w:p>
        </w:tc>
      </w:tr>
      <w:tr w:rsidR="006D72BA" w:rsidRPr="002D141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D141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D141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2D141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D141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D141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2D141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D141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D141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2D141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D141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D141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D141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D141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6D72BA" w:rsidRPr="002D141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D141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D141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D141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D141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6D72BA" w:rsidRPr="002D141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D141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D141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D141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D141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D72BA" w:rsidRPr="002D141B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D141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Ц20-33-2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Пульт-статив релейной полуавтоматической блокировки для участков с устройствами маршрутно-контрольными</w:t>
            </w:r>
          </w:p>
          <w:p w:rsidR="006D72BA" w:rsidRPr="002D141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141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D72BA" w:rsidRPr="002D141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D141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D141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2D141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D141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D141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D141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D141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D72BA" w:rsidRPr="002D141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D141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D141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D141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D141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1931,6</w:t>
            </w:r>
          </w:p>
        </w:tc>
      </w:tr>
      <w:tr w:rsidR="006D72BA" w:rsidRPr="002D141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D141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D141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2D141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D141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D141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2D141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D141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D141B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2D141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D141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D141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D141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D141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6D72BA" w:rsidRPr="002D141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D141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D141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D141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D141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6D72BA" w:rsidRPr="002D141B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D141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D141B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D141B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D141B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</w:tbl>
    <w:p w:rsidR="006D72BA" w:rsidRPr="002D141B" w:rsidRDefault="006D72BA" w:rsidP="006D72BA">
      <w:pPr>
        <w:pStyle w:val="a5"/>
        <w:rPr>
          <w:rFonts w:ascii="Arial" w:hAnsi="Arial" w:cs="Arial"/>
          <w:b/>
          <w:sz w:val="2"/>
        </w:rPr>
      </w:pPr>
    </w:p>
    <w:p w:rsidR="006D72BA" w:rsidRPr="009722C6" w:rsidRDefault="006D72B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Pr="00DF0C19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5. Разные работы</w:t>
            </w:r>
          </w:p>
        </w:tc>
      </w:tr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Pr="00DF0C19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20-40. Перетяжка кабеля через препятствия вручную</w:t>
            </w:r>
          </w:p>
        </w:tc>
      </w:tr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72BA" w:rsidRPr="00DF0C19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Pr="00DF0C19" w:rsidRDefault="006D72BA" w:rsidP="004361A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размотка кабеля с барабана, перемещение его вручную, укладка в петли (нормы 1, 2, 3, 4, 5, 6);</w:t>
            </w:r>
          </w:p>
        </w:tc>
      </w:tr>
      <w:tr w:rsidR="006D72BA" w:rsidRPr="00DF0C19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Default="006D72BA" w:rsidP="004361A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протягивание кабеля через свободную трубу (3 м) (нормы 1, 2, 3, 7, 8, 9);</w:t>
            </w:r>
          </w:p>
        </w:tc>
      </w:tr>
      <w:tr w:rsidR="006D72BA" w:rsidRPr="00DF0C19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Default="006D72BA" w:rsidP="004361A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подготовка кабеля к протягиванию через занятую трубу (разматывание прутка устройства закладки кабеля, заведение и проталкивание его по трубе, крепление кабеля к прутку, открепление кабеля от прутка) (нормы 4, 5, 6);</w:t>
            </w:r>
          </w:p>
        </w:tc>
      </w:tr>
      <w:tr w:rsidR="006D72BA" w:rsidRPr="00DF0C19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Default="006D72BA" w:rsidP="004361A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протягивание кабеля через занятую трубу (3 м) (нормы 4, 5, 6, 10, 11, 12);</w:t>
            </w:r>
          </w:p>
        </w:tc>
      </w:tr>
      <w:tr w:rsidR="006D72BA" w:rsidRPr="00DF0C19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Default="006D72BA" w:rsidP="004361A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вытягивание кабеля из траншеи вручную, перемещение кабеля вручную, укладка в петли, намотка на барабан кабелеукладчика (нормы 1, 2, 3, 4, 5, 6).</w:t>
            </w:r>
          </w:p>
        </w:tc>
      </w:tr>
      <w:tr w:rsidR="006D72BA" w:rsidRPr="00DF0C19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Default="006D72BA" w:rsidP="004361AB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72BA" w:rsidRDefault="006D72BA" w:rsidP="006D72B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72BA" w:rsidRPr="00DF0C19" w:rsidTr="004361A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72BA" w:rsidRPr="00DF0C19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72BA" w:rsidRPr="00DF0C19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Ц20-40-1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Перетяжка кабеля через препятствия вручную (по свободной трубе), масса 1 м до 1 кг</w:t>
            </w:r>
          </w:p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F0C19">
              <w:rPr>
                <w:rFonts w:ascii="Arial" w:hAnsi="Arial" w:cs="Arial"/>
              </w:rPr>
              <w:t>(единица измерения - перетяжка)</w:t>
            </w:r>
          </w:p>
        </w:tc>
      </w:tr>
      <w:tr w:rsidR="006D72BA" w:rsidRPr="00DF0C19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DF0C19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D72BA" w:rsidRPr="00DF0C19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5,57</w:t>
            </w:r>
          </w:p>
        </w:tc>
      </w:tr>
      <w:tr w:rsidR="006D72BA" w:rsidRPr="00DF0C19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Ц20-40-2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Перетяжка кабеля через препятствия вручную (по свободной трубе), масса 1 м свыше 1 до 2 кг</w:t>
            </w:r>
          </w:p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F0C19">
              <w:rPr>
                <w:rFonts w:ascii="Arial" w:hAnsi="Arial" w:cs="Arial"/>
              </w:rPr>
              <w:t>(единица измерения - перетяжка)</w:t>
            </w:r>
          </w:p>
        </w:tc>
      </w:tr>
      <w:tr w:rsidR="006D72BA" w:rsidRPr="00DF0C19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DF0C19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D72BA" w:rsidRPr="00DF0C19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10,04</w:t>
            </w:r>
          </w:p>
        </w:tc>
      </w:tr>
      <w:tr w:rsidR="006D72BA" w:rsidRPr="00DF0C19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Ц20-40-3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Перетяжка кабеля через препятствия вручную (по свободной трубе), масса 1 м свыше 2 до 3 кг</w:t>
            </w:r>
          </w:p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F0C19">
              <w:rPr>
                <w:rFonts w:ascii="Arial" w:hAnsi="Arial" w:cs="Arial"/>
              </w:rPr>
              <w:t>(единица измерения - перетяжка)</w:t>
            </w:r>
          </w:p>
        </w:tc>
      </w:tr>
      <w:tr w:rsidR="006D72BA" w:rsidRPr="00DF0C19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DF0C19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6D72BA" w:rsidRPr="00DF0C19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14,11</w:t>
            </w:r>
          </w:p>
        </w:tc>
      </w:tr>
      <w:tr w:rsidR="006D72BA" w:rsidRPr="00DF0C19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Ц20-40-4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Перетяжка кабеля через препятствия вручную (по занятой трубе), масса 1 м до 1 кг</w:t>
            </w:r>
          </w:p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F0C19">
              <w:rPr>
                <w:rFonts w:ascii="Arial" w:hAnsi="Arial" w:cs="Arial"/>
              </w:rPr>
              <w:t>(единица измерения - перетяжка)</w:t>
            </w:r>
          </w:p>
        </w:tc>
      </w:tr>
      <w:tr w:rsidR="006D72BA" w:rsidRPr="00DF0C19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DF0C19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D72BA" w:rsidRPr="00DF0C19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5,91</w:t>
            </w:r>
          </w:p>
        </w:tc>
      </w:tr>
      <w:tr w:rsidR="006D72BA" w:rsidRPr="00DF0C19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Ц20-40-5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Перетяжка кабеля через препятствия вручную (по занятой трубе), масса 1 м свыше 1 до 2 кг</w:t>
            </w:r>
          </w:p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F0C19">
              <w:rPr>
                <w:rFonts w:ascii="Arial" w:hAnsi="Arial" w:cs="Arial"/>
              </w:rPr>
              <w:t>(единица измерения - перетяжка)</w:t>
            </w:r>
          </w:p>
        </w:tc>
      </w:tr>
      <w:tr w:rsidR="006D72BA" w:rsidRPr="00DF0C19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DF0C19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D72BA" w:rsidRPr="00DF0C19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10,41</w:t>
            </w:r>
          </w:p>
        </w:tc>
      </w:tr>
      <w:tr w:rsidR="006D72BA" w:rsidRPr="00DF0C19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Ц20-40-6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Перетяжка кабеля через препятствия вручную (по занятой трубе), масса 1 м свыше 2 до 3 кг</w:t>
            </w:r>
          </w:p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F0C19">
              <w:rPr>
                <w:rFonts w:ascii="Arial" w:hAnsi="Arial" w:cs="Arial"/>
              </w:rPr>
              <w:t>(единица измерения - перетяжка)</w:t>
            </w:r>
          </w:p>
        </w:tc>
      </w:tr>
      <w:tr w:rsidR="006D72BA" w:rsidRPr="00DF0C19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DF0C19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6D72BA" w:rsidRPr="00DF0C19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14,48</w:t>
            </w:r>
          </w:p>
        </w:tc>
      </w:tr>
      <w:tr w:rsidR="006D72BA" w:rsidRPr="00DF0C19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Ц20-40-7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протягивании кабеля через каждую последующую трубу, находящуюся в одной траншее, на каждое протягивание добавлять к норме Ц20-40-1</w:t>
            </w:r>
          </w:p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F0C19">
              <w:rPr>
                <w:rFonts w:ascii="Arial" w:hAnsi="Arial" w:cs="Arial"/>
              </w:rPr>
              <w:t>(единица измерения - перетяжка)</w:t>
            </w:r>
          </w:p>
        </w:tc>
      </w:tr>
      <w:tr w:rsidR="006D72BA" w:rsidRPr="00DF0C19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DF0C19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D72BA" w:rsidRPr="00DF0C19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D72BA" w:rsidRPr="00DF0C19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Ц20-40-8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протягивании кабеля через каждую последующую трубу, находящуюся в одной траншее, на каждое протягивание добавлять к норме Ц20-40-2</w:t>
            </w:r>
          </w:p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F0C19">
              <w:rPr>
                <w:rFonts w:ascii="Arial" w:hAnsi="Arial" w:cs="Arial"/>
              </w:rPr>
              <w:t>(единица измерения - перетяжка)</w:t>
            </w:r>
          </w:p>
        </w:tc>
      </w:tr>
      <w:tr w:rsidR="006D72BA" w:rsidRPr="00DF0C19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DF0C19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D72BA" w:rsidRPr="00DF0C19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6D72BA" w:rsidRPr="00DF0C19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Ц20-40-9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протягивании кабеля через каждую последующую трубу, находящуюся в одной траншее, на каждое протягивание добавлять к норме Ц20-40-3</w:t>
            </w:r>
          </w:p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F0C19">
              <w:rPr>
                <w:rFonts w:ascii="Arial" w:hAnsi="Arial" w:cs="Arial"/>
              </w:rPr>
              <w:t>(единица измерения - перетяжка)</w:t>
            </w:r>
          </w:p>
        </w:tc>
      </w:tr>
      <w:tr w:rsidR="006D72BA" w:rsidRPr="00DF0C19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DF0C19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6D72BA" w:rsidRPr="00DF0C19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6D72BA" w:rsidRPr="00DF0C19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Ц20-40-10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протягивании кабеля через каждую последующую трубу, находящуюся в одной траншее, на каждое протягивание добавлять к норме Ц20-40-4</w:t>
            </w:r>
          </w:p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F0C19">
              <w:rPr>
                <w:rFonts w:ascii="Arial" w:hAnsi="Arial" w:cs="Arial"/>
              </w:rPr>
              <w:t>(единица измерения - перетяжка)</w:t>
            </w:r>
          </w:p>
        </w:tc>
      </w:tr>
      <w:tr w:rsidR="006D72BA" w:rsidRPr="00DF0C19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DF0C19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D72BA" w:rsidRPr="00DF0C19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D72BA" w:rsidRPr="00DF0C19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Ц20-40-11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протягивании кабеля через каждую последующую трубу, находящуюся в одной траншее, на каждое протягивание добавлять к норме Ц20-40-5</w:t>
            </w:r>
          </w:p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F0C19">
              <w:rPr>
                <w:rFonts w:ascii="Arial" w:hAnsi="Arial" w:cs="Arial"/>
              </w:rPr>
              <w:t>(единица измерения - перетяжка)</w:t>
            </w:r>
          </w:p>
        </w:tc>
      </w:tr>
      <w:tr w:rsidR="006D72BA" w:rsidRPr="00DF0C19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DF0C19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D72BA" w:rsidRPr="00DF0C19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6D72BA" w:rsidRPr="00DF0C19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Ц20-40-12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протягивании кабеля через каждую последующую трубу, находящуюся в одной траншее, на каждое протягивание добавлять к норме Ц20-40-6</w:t>
            </w:r>
          </w:p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F0C19">
              <w:rPr>
                <w:rFonts w:ascii="Arial" w:hAnsi="Arial" w:cs="Arial"/>
              </w:rPr>
              <w:t>(единица измерения - перетяжка)</w:t>
            </w:r>
          </w:p>
        </w:tc>
      </w:tr>
      <w:tr w:rsidR="006D72BA" w:rsidRPr="00DF0C19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DF0C19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6D72BA" w:rsidRPr="00DF0C19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DF0C19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DF0C19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</w:tbl>
    <w:p w:rsidR="006D72BA" w:rsidRPr="00DF0C19" w:rsidRDefault="006D72BA" w:rsidP="006D72BA">
      <w:pPr>
        <w:pStyle w:val="a5"/>
        <w:rPr>
          <w:rFonts w:ascii="Arial" w:hAnsi="Arial" w:cs="Arial"/>
          <w:b/>
          <w:sz w:val="2"/>
        </w:rPr>
      </w:pPr>
    </w:p>
    <w:p w:rsidR="006D72BA" w:rsidRPr="009722C6" w:rsidRDefault="006D72B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Pr="008B2BAC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20-41. Очистка жил кабеля от гидрофобного заполнителя</w:t>
            </w:r>
          </w:p>
        </w:tc>
      </w:tr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Pr="008B2BAC" w:rsidRDefault="006D72BA" w:rsidP="004361A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наружной оболочки кабеля, удаление лент, раскручивание ниток;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Default="006D72BA" w:rsidP="004361A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деление кабеля на элементарные пучки со связкой пучков у основания кабеля;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Default="006D72BA" w:rsidP="004361A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формирование общего пучка (деление пучков на пары жил, размотка пар жил, очистка жил средством для очистки, скручивание жил в пары у начала кабеля, формирование пучков, связывание в общий пучок);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Default="006D72BA" w:rsidP="004361A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подготовка жил кабеля к очистке от гидрофобного заполнителя (укладка кабеля в пакет, заполнение пакета средством для очистки, герметизация пакета);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Default="006D72BA" w:rsidP="004361A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очистка жил кабеля от гидрофобного заполнителя (смыванием);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Default="006D72BA" w:rsidP="004361A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снятие пакета, окончательная очистка жил кабеля с установкой кабеля в вертикальное положение, разделкой общего пучка жил на пары, протиранием каждой пары жил.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Default="006D72BA" w:rsidP="004361AB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72BA" w:rsidRDefault="006D72BA" w:rsidP="006D72B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72BA" w:rsidRPr="008B2BAC" w:rsidTr="004361A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Ц20-41-1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жил кабеля от гидрофобного заполнителя, длина разделки кабеля до 0,8 м, количество жил до 13</w:t>
            </w:r>
          </w:p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B2BAC">
              <w:rPr>
                <w:rFonts w:ascii="Arial" w:hAnsi="Arial" w:cs="Arial"/>
              </w:rPr>
              <w:t>(единица измерения - конец кабеля)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18,2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П5/20-20-2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Пакет (рукав) из полимерных и комбинированных материалов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Ц20-41-2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жил кабеля от гидрофобного заполнителя, длина разделки кабеля до 0,8 м, количество жил до 27</w:t>
            </w:r>
          </w:p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B2BAC">
              <w:rPr>
                <w:rFonts w:ascii="Arial" w:hAnsi="Arial" w:cs="Arial"/>
              </w:rPr>
              <w:t>(единица измерения - конец кабеля)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18,2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П5/20-20-2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Пакет (рукав) из полимерных и комбинированных материалов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Ц20-41-3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жил кабеля от гидрофобного заполнителя, длина разделки кабеля до 0,8 м, количество жил до 49</w:t>
            </w:r>
          </w:p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B2BAC">
              <w:rPr>
                <w:rFonts w:ascii="Arial" w:hAnsi="Arial" w:cs="Arial"/>
              </w:rPr>
              <w:t>(единица измерения - конец кабеля)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18,2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П5/20-20-2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Пакет (рукав) из полимерных и комбинированных материалов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Ц20-41-4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жил кабеля от гидрофобного заполнителя, длина разделки кабеля до 0,8 м, количество жил до 61</w:t>
            </w:r>
          </w:p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B2BAC">
              <w:rPr>
                <w:rFonts w:ascii="Arial" w:hAnsi="Arial" w:cs="Arial"/>
              </w:rPr>
              <w:t>(единица измерения - конец кабеля)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18,2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П5/20-20-2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Пакет (рукав) из полимерных и комбинированных материалов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Ц20-41-5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жил кабеля от гидрофобного заполнителя, длина разделки кабеля до 1,5 м, количество жил до 13</w:t>
            </w:r>
          </w:p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B2BAC">
              <w:rPr>
                <w:rFonts w:ascii="Arial" w:hAnsi="Arial" w:cs="Arial"/>
              </w:rPr>
              <w:t>(единица измерения - конец кабеля)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18,2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П5/20-20-2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Пакет (рукав) из полимерных и комбинированных материалов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Ц20-41-6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жил кабеля от гидрофобного заполнителя, длина разделки кабеля до 1,5 м, количество жил до 27</w:t>
            </w:r>
          </w:p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B2BAC">
              <w:rPr>
                <w:rFonts w:ascii="Arial" w:hAnsi="Arial" w:cs="Arial"/>
              </w:rPr>
              <w:t>(единица измерения - конец кабеля)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18,2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П5/20-20-2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Пакет (рукав) из полимерных и комбинированных материалов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Ц20-41-7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жил кабеля от гидрофобного заполнителя, длина разделки кабеля до 1,5 м, количество жил до 49</w:t>
            </w:r>
          </w:p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B2BAC">
              <w:rPr>
                <w:rFonts w:ascii="Arial" w:hAnsi="Arial" w:cs="Arial"/>
              </w:rPr>
              <w:t>(единица измерения - конец кабеля)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2,15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18,2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П5/20-20-2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Пакет (рукав) из полимерных и комбинированных материалов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Ц20-41-8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жил кабеля от гидрофобного заполнителя, длина разделки кабеля до 1,5 м, количество жил до 61</w:t>
            </w:r>
          </w:p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B2BAC">
              <w:rPr>
                <w:rFonts w:ascii="Arial" w:hAnsi="Arial" w:cs="Arial"/>
              </w:rPr>
              <w:t>(единица измерения - конец кабеля)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18,2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П5/20-20-2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Пакет (рукав) из полимерных и комбинированных материалов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Ц20-41-9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жил кабеля от гидрофобного заполнителя, длина разделки кабеля до 2,2 м, количество жил до 13</w:t>
            </w:r>
          </w:p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B2BAC">
              <w:rPr>
                <w:rFonts w:ascii="Arial" w:hAnsi="Arial" w:cs="Arial"/>
              </w:rPr>
              <w:t>(единица измерения - конец кабеля)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18,2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П5/20-20-2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Пакет (рукав) из полимерных и комбинированных материалов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Ц20-41-10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жил кабеля от гидрофобного заполнителя, длина разделки кабеля до 2,2 м, количество жил до 27</w:t>
            </w:r>
          </w:p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B2BAC">
              <w:rPr>
                <w:rFonts w:ascii="Arial" w:hAnsi="Arial" w:cs="Arial"/>
              </w:rPr>
              <w:t>(единица измерения - конец кабеля)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18,2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П5/20-20-2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Пакет (рукав) из полимерных и комбинированных материалов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Ц20-41-11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жил кабеля от гидрофобного заполнителя, длина разделки кабеля до 2,2 м, количество жил до 49</w:t>
            </w:r>
          </w:p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B2BAC">
              <w:rPr>
                <w:rFonts w:ascii="Arial" w:hAnsi="Arial" w:cs="Arial"/>
              </w:rPr>
              <w:t>(единица измерения - конец кабеля)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3,05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18,2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П5/20-20-2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Пакет (рукав) из полимерных и комбинированных материалов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Ц20-41-12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жил кабеля от гидрофобного заполнителя, длина разделки кабеля до 2,2 м, количество жил до 61</w:t>
            </w:r>
          </w:p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B2BAC">
              <w:rPr>
                <w:rFonts w:ascii="Arial" w:hAnsi="Arial" w:cs="Arial"/>
              </w:rPr>
              <w:t>(единица измерения - конец кабеля)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3,78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18,2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8B2BAC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П5/20-20-2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8B2BAC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Пакет (рукав) из полимерных и комбинированных материалов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8B2BAC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6D72BA" w:rsidRPr="008B2BAC" w:rsidRDefault="006D72BA" w:rsidP="006D72BA">
      <w:pPr>
        <w:pStyle w:val="a5"/>
        <w:rPr>
          <w:rFonts w:ascii="Arial" w:hAnsi="Arial" w:cs="Arial"/>
          <w:b/>
          <w:sz w:val="2"/>
        </w:rPr>
      </w:pPr>
    </w:p>
    <w:p w:rsidR="006D72BA" w:rsidRPr="009722C6" w:rsidRDefault="006D72B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Pr="002E0C31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2. Оборудование сигнализации, централизации и блокировки в шахтах и метрополитенах</w:t>
            </w:r>
          </w:p>
        </w:tc>
      </w:tr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Pr="002E0C31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Оборудование сигнализации, централизации и блокировки в угольных шахтах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Pr="002E0C31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72BA" w:rsidRPr="002E0C31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Pr="002E0C31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20-201. Стволовая сигнализация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72BA" w:rsidRPr="002E0C31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D72BA" w:rsidRDefault="006D72BA" w:rsidP="006D72B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72BA" w:rsidRPr="002E0C31" w:rsidTr="004361A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Ц20-201-1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Блоки питания колонок горизонта БПКГ-2, машинного отделения БПКМ-1</w:t>
            </w:r>
          </w:p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0C3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17,04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0,00182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0,00052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с обрезной кромкой из стали углеродистой обыкновенного качества марки Ст3сп, Ст3пс, толщиной 2;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шириной полки 50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Ц20-201-2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Блок управления взрывоопасный БУВ-4</w:t>
            </w:r>
          </w:p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0C3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8,21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0,00098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0,00028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с обрезной кромкой из стали углеродистой обыкновенного качества марки Ст3сп, Ст3пс, толщиной 2;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шириной полки 50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Ц20-201-3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Выключатель сигнальный ручной взрывобезопасный ВСР 1.1М, ВСР 2.1М</w:t>
            </w:r>
          </w:p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0C3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10,73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 автомобильный АИ-95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0,00168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1/10-260-40-1/7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с обрезной кромкой из стали углеродистой обыкновенного качества марки Ст3сп, Ст3пс, толщиной 2;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Ц20-201-4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Пост кнопочный помощника стволового ПКСП-1, муфта тройниковая ТМС-1</w:t>
            </w:r>
          </w:p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0C3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4,46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Ц20-201-5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Питатель искробезопасный приемо-передатчика - подъемного сосуда ИППС-1</w:t>
            </w:r>
          </w:p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0C3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8,22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 автомобильный АИ-95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размерами 35 х 35 х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Ц20-201-6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Прибор электрической блокировки типа ПЭБ-1</w:t>
            </w:r>
          </w:p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0C3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10,73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 автомобильный АИ-95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0,00168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с обрезной кромкой из стали углеродистой обыкновенного качества марки Ст3сп, Ст3пс, толщиной 2;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Ц20-201-7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Приемопередатчик приемного сосуда ППС-1</w:t>
            </w:r>
          </w:p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0C3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45,77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размерами 35 х 35 х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Ц20-201-8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Пульт сигнализации типа ПСЛ-1</w:t>
            </w:r>
          </w:p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0C3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9,98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 автомобильный АИ-95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Ц20-201-9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Пульт разгрузочной площадки ПРП-1, пульт управления связью машиниста ПУСМ-2</w:t>
            </w:r>
          </w:p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0C3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размерами 35 х 35 х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Ц20-201-10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Сигнализатор звуковой взрывобезопасный СВ-1, СВ-2, сирена сигнальная ПВСС</w:t>
            </w:r>
          </w:p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0C3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4,46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 автомобильный АИ-95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0,00028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с обрезной кромкой из стали углеродистой обыкновенного качества марки Ст3сп, Ст3пс, толщиной 2;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Ц20-201-11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Табло световые СТЭС-2, Т-4, Т-4С, Т-4М</w:t>
            </w:r>
          </w:p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0C3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4,46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 автомобильный АИ-95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0,00028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с обрезной кромкой из стали углеродистой обыкновенного качества марки Ст3сп, Ст3пс, толщиной 2;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Ц20-201-12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автоматического переключения УАП-1</w:t>
            </w:r>
          </w:p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0C3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6,97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 автомобильный АИ-95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0,00028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с обрезной кромкой из стали углеродистой обыкновенного качества марки Ст3сп, Ст3пс, толщиной 2;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Ц20-201-13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ввода и вывода информации, рукоятчик УВ, ВИР-1, УВВИМ-1</w:t>
            </w:r>
          </w:p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0C3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9,47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Ц20-201-14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Шкафы машинного отделения, приемной площадки, реле искробезопасное</w:t>
            </w:r>
          </w:p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0C3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10,73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 автомобильный АИ-95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0,00175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размерами 35 х 35 х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Ц20-201-15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Элемент чувствительный герконовый Э4Г-1</w:t>
            </w:r>
          </w:p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0C3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6,97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 автомобильный АИ-95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0,00028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6D72BA" w:rsidRPr="002E0C31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2E0C31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с обрезной кромкой из стали углеродистой обыкновенного качества марки Ст3сп, Ст3пс, толщиной 2;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2E0C31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</w:tbl>
    <w:p w:rsidR="006D72BA" w:rsidRPr="002E0C31" w:rsidRDefault="006D72BA" w:rsidP="006D72BA">
      <w:pPr>
        <w:pStyle w:val="a5"/>
        <w:rPr>
          <w:rFonts w:ascii="Arial" w:hAnsi="Arial" w:cs="Arial"/>
          <w:b/>
          <w:sz w:val="2"/>
        </w:rPr>
      </w:pPr>
    </w:p>
    <w:p w:rsidR="006D72BA" w:rsidRPr="009722C6" w:rsidRDefault="006D72B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Pr="00302A87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20-202. Сигнализация, централизация и блокировка</w:t>
            </w:r>
          </w:p>
        </w:tc>
      </w:tr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D72BA" w:rsidRDefault="006D72BA" w:rsidP="006D72B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72BA" w:rsidRPr="00302A87" w:rsidTr="004361A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Ц20-202-1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Привод моторный стрелочный ПМС-4</w:t>
            </w:r>
          </w:p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02A8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13,76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шириной полки 50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6/20-20-10/15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легкая номинальным диаметром 50 мм, толщиной стенки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Ц20-202-2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Пускатель ПРА-2</w:t>
            </w:r>
          </w:p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02A8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11,32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Ц20-202-3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Стрелка автоматическая с пружинным возвратом остряков с демпфером и конечным выключателем</w:t>
            </w:r>
          </w:p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02A8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26,3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размерами 35 х 35 х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Ц20-202-4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Светофор двухзначный шахтный</w:t>
            </w:r>
          </w:p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02A8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6,33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размерами 35 х 35 х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Ц20-202-5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Указатель сигнальный световой ССУ-2</w:t>
            </w:r>
          </w:p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02A8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4,99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6/20-20-10/13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легкая номинальным диаметром 32 мм, толщиной стенки 2,8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Ц20-202-6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Блок управления маршрутами БАУМ-1</w:t>
            </w:r>
          </w:p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02A8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443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17,81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3527,3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0,004508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0,001288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3 х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0,0116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1/10-260-30-2/5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4 х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0,0116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0,0828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размерами 35 х 35 х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1,355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М2 твердый 600х2000, 600х1500, толщиной 0,4 - 0,5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6/20-20-10/13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легкая номинальным диаметром 32 мм, толщиной стенки 2,8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6/20-20-10/15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легкая номинальным диаметром 50 мм, толщиной стенки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Ц20-202-7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Блок управления стрелками БАУС</w:t>
            </w:r>
          </w:p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02A8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399,3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17,81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3018,2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0,003388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0,000968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3 х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1/10-260-30-2/5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4 х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0,0584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размерами 35 х 35 х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0,875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1/10-260-150-1/101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шириной полки 50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М2 твердый 600х2000, 600х1500, толщиной 0,4 - 0,5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6/20-20-10/13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легкая номинальным диаметром 32 мм, толщиной стенки 2,8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6/20-20-10/15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легкая номинальным диаметром 50 мм, толщиной стенки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Ц20-202-8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Антенна А-1</w:t>
            </w:r>
          </w:p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02A8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4,46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6/20-20-10/15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легкая номинальным диаметром 50 мм, толщиной стенки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Ц20-202-9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приема сигналов информации управления АПСИ, АПСУ</w:t>
            </w:r>
          </w:p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02A8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10,73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6/20-20-10/13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легкая номинальным диаметром 32 мм, толщиной стенки 2,8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D72BA" w:rsidRPr="00302A87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6/20-20-10/15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302A87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легкая номинальным диаметром 50 мм, толщиной стенки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302A87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</w:tbl>
    <w:p w:rsidR="006D72BA" w:rsidRPr="00302A87" w:rsidRDefault="006D72BA" w:rsidP="006D72BA">
      <w:pPr>
        <w:pStyle w:val="a5"/>
        <w:rPr>
          <w:rFonts w:ascii="Arial" w:hAnsi="Arial" w:cs="Arial"/>
          <w:b/>
          <w:sz w:val="2"/>
        </w:rPr>
      </w:pPr>
    </w:p>
    <w:p w:rsidR="006D72BA" w:rsidRPr="009722C6" w:rsidRDefault="006D72B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Pr="00705338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Оборудование сигнализации, централизации и блокировки в метрополитенах</w:t>
            </w:r>
          </w:p>
        </w:tc>
      </w:tr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Pr="00705338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20-301. Оборудование сигнализации, централизации и блокировки в метрополитенах</w:t>
            </w:r>
          </w:p>
        </w:tc>
      </w:tr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72BA" w:rsidTr="004361A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72BA" w:rsidRDefault="006D72BA" w:rsidP="004361A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D72BA" w:rsidRDefault="006D72BA" w:rsidP="006D72B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72BA" w:rsidRPr="00705338" w:rsidTr="004361A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Ц20-301-1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Автостоп электромеханический ПАМ-2, ПАМ-3 с промывкой в тоннеле</w:t>
            </w:r>
          </w:p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5338">
              <w:rPr>
                <w:rFonts w:ascii="Arial" w:hAnsi="Arial" w:cs="Arial"/>
              </w:rPr>
              <w:t>(единица измерения - 1000 шт.)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24700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291,94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145,97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304,63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145,97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545,5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1/35-10-10-170/3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путевые размером 24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Ц20-301-2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Автостоп на поверхности при укладке пути на деревянные шпалы с промывкой</w:t>
            </w:r>
          </w:p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5338">
              <w:rPr>
                <w:rFonts w:ascii="Arial" w:hAnsi="Arial" w:cs="Arial"/>
              </w:rPr>
              <w:t>(единица измерения - 1000 шт.)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21400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269,08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134,54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304,63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134,54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545,5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1/35-10-10-170/3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путевые размером 24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Ц20-301-3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курбельный в тоннеле</w:t>
            </w:r>
          </w:p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5338">
              <w:rPr>
                <w:rFonts w:ascii="Arial" w:hAnsi="Arial" w:cs="Arial"/>
              </w:rPr>
              <w:t>(единица измерения - 10000 шт.)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123000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583,86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291,93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3046,27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291,93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17454,7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0,291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Ц20-301-4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курбельный на поверхности</w:t>
            </w:r>
          </w:p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5338">
              <w:rPr>
                <w:rFonts w:ascii="Arial" w:hAnsi="Arial" w:cs="Arial"/>
              </w:rPr>
              <w:t>(единица измерения - 10000 шт.)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112000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583,86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291,93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3046,27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291,93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17454,7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0,291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Ц20-301-5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Привод стрелочный на стрелке СП-6 в тоннеле</w:t>
            </w:r>
          </w:p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5338">
              <w:rPr>
                <w:rFonts w:ascii="Arial" w:hAnsi="Arial" w:cs="Arial"/>
              </w:rPr>
              <w:t>(единица измерения - 10000 шт.)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414000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3731,68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1865,84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1865,84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6500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14545,6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6 мм - 6,3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1/35-10-10-170/3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путевые размером 24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400000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Ц20-301-6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Привод стрелочный на стрелке СП-6 на поверхности</w:t>
            </w:r>
          </w:p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5338">
              <w:rPr>
                <w:rFonts w:ascii="Arial" w:hAnsi="Arial" w:cs="Arial"/>
              </w:rPr>
              <w:t>(единица измерения - 10000 шт.)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371000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3731,68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1865,84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1865,84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6500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14545,6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6 мм - 6,3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1/35-10-10-170/3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путевые размером 24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400000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Ц20-301-7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Дроссель стыковой одиночный на металлическом основании ДТМ-0,17 в тоннеле</w:t>
            </w:r>
          </w:p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5338">
              <w:rPr>
                <w:rFonts w:ascii="Arial" w:hAnsi="Arial" w:cs="Arial"/>
              </w:rPr>
              <w:t>(единица измерения - 10000 шт.)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382000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3503,22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1751,61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1751,61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533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5454,6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1/35-10-10-170/3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путевые размером 24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Скоба К 142 У2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Ц20-301-8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Дроссель стыковой одиночный на металлическом основании ДТМ-0,17 на поверхности</w:t>
            </w:r>
          </w:p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5338">
              <w:rPr>
                <w:rFonts w:ascii="Arial" w:hAnsi="Arial" w:cs="Arial"/>
              </w:rPr>
              <w:t>(единица измерения - 10000 шт.)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360000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3503,22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1751,61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1751,61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533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5454,6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1/35-10-10-170/3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путевые размером 24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Скоба К 142 У2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15000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Ц20-301-9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дроссельная двух стыковых дросселей на металлическом основании в тоннеле</w:t>
            </w:r>
          </w:p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5338">
              <w:rPr>
                <w:rFonts w:ascii="Arial" w:hAnsi="Arial" w:cs="Arial"/>
              </w:rPr>
              <w:t>(единица измерения - 10000 компл.)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589000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3503,22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1751,61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1751,61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533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5454,6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1/35-10-10-170/3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путевые размером 24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Скоба К 142 У2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Ц20-301-10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дроссельная двух стыковых дросселей на металлическом основании на поверхности</w:t>
            </w:r>
          </w:p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5338">
              <w:rPr>
                <w:rFonts w:ascii="Arial" w:hAnsi="Arial" w:cs="Arial"/>
              </w:rPr>
              <w:t>(единица измерения - 10000 компл.)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490000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3503,22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1751,61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1751,61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533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5454,6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1/35-10-10-170/3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путевые размером 24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Скоба К 142 У2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15000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Ц20-301-11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Светофор двух- или трехзначный с кронштейном и мачтой на дроссельном основании, тип "Метро" в тоннеле</w:t>
            </w:r>
          </w:p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5338">
              <w:rPr>
                <w:rFonts w:ascii="Arial" w:hAnsi="Arial" w:cs="Arial"/>
              </w:rPr>
              <w:t>(единица измерения - 10000 шт.)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191000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1167,74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583,87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304,63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583,87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5700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нитроцеллюлозная НЦ-132,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6200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5454,6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6 мм - 6,3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Ц20-301-12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Светофор на металлическом основании без дросселей, в тоннеле</w:t>
            </w:r>
          </w:p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5338">
              <w:rPr>
                <w:rFonts w:ascii="Arial" w:hAnsi="Arial" w:cs="Arial"/>
              </w:rPr>
              <w:t>(единица измерения - 10000 шт.)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191000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1167,74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583,87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304,63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583,87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5700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нитроцеллюлозная НЦ-132,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6200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5454,6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6 мм - 6,3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Ц20-301-13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Сигнал пригласительный или индикатор на кронштейне типа "Метро" в тоннеле</w:t>
            </w:r>
          </w:p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5338">
              <w:rPr>
                <w:rFonts w:ascii="Arial" w:hAnsi="Arial" w:cs="Arial"/>
              </w:rPr>
              <w:t>(единица измерения - 10000 шт.)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89400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1167,74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583,87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304,63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583,87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нитроцеллюлозная НЦ-132,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3600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12-14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6 мм - 6,3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Ц20-301-14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Головка светофорная двух- или трехзначная с кронштейном</w:t>
            </w:r>
          </w:p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5338">
              <w:rPr>
                <w:rFonts w:ascii="Arial" w:hAnsi="Arial" w:cs="Arial"/>
              </w:rPr>
              <w:t>(единица измерения - 10000 шт.)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109000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1459,68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729,84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380,78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729,84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2600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1/10-230-45-10/45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нитроцеллюлозная НЦ-132,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5454,6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6 мм - 6,3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Ц20-301-15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Коробка групповая 20-клеммная в тоннеле</w:t>
            </w:r>
          </w:p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5338">
              <w:rPr>
                <w:rFonts w:ascii="Arial" w:hAnsi="Arial" w:cs="Arial"/>
              </w:rPr>
              <w:t>(единица измерения - 10000 шт.)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44900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27,92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13,96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5457,9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13,96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нитроцеллюлозная НЦ-132,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65455,2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Ц20-301-16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релейный или силовой, смонтированный на заводе-изготовителе на металлическом основании с подключением кабеля в тоннеле</w:t>
            </w:r>
          </w:p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5338">
              <w:rPr>
                <w:rFonts w:ascii="Arial" w:hAnsi="Arial" w:cs="Arial"/>
              </w:rPr>
              <w:t>(единица измерения - 10000 шт.)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214000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4087,08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2043,54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3046,27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2043,54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 каменный коксующийся (концентрат) марки ГЖ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1700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нитроцеллюлозная НЦ-132,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Ц20-301-17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Выключатель блокировочный в кабинах ДСП на подземных станциях метрополитенов</w:t>
            </w:r>
          </w:p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5338">
              <w:rPr>
                <w:rFonts w:ascii="Arial" w:hAnsi="Arial" w:cs="Arial"/>
              </w:rPr>
              <w:t>(единица измерения - 10000 шт.)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112000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2335,48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1167,74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1497,75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1167,74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 каменный коксующийся (концентрат) марки ГЖ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1700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5/20-40-7/1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Шплинт проволочный 20х2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Ц20-301-18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Прибор фотоэлектрического контроля скорости в тоннеле</w:t>
            </w:r>
          </w:p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5338">
              <w:rPr>
                <w:rFonts w:ascii="Arial" w:hAnsi="Arial" w:cs="Arial"/>
              </w:rPr>
              <w:t>(единица измерения - 10000 шт.)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319000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934,2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467,1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3046,27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467,1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2150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11000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10909,2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Ц20-301-19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72BA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Ящик трансформаторный с металлическим основанием в тоннеле</w:t>
            </w:r>
          </w:p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5338">
              <w:rPr>
                <w:rFonts w:ascii="Arial" w:hAnsi="Arial" w:cs="Arial"/>
              </w:rPr>
              <w:t>(единица измерения - 10000 шт.)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198000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700,64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350,32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350,32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 каменный коксующийся (концентрат) марки ГЖ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533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1/10-230-45-5/186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нитроцеллюлозный мебельный НЦ-218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1700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41818,6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6 мм - 6,3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6D72BA" w:rsidRPr="00705338" w:rsidTr="004361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72BA" w:rsidRPr="00705338" w:rsidRDefault="006D72BA" w:rsidP="004361A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2BA" w:rsidRPr="00705338" w:rsidRDefault="006D72BA" w:rsidP="004361A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320000</w:t>
            </w:r>
          </w:p>
        </w:tc>
      </w:tr>
    </w:tbl>
    <w:p w:rsidR="006D72BA" w:rsidRPr="00705338" w:rsidRDefault="006D72BA" w:rsidP="006D72BA">
      <w:pPr>
        <w:pStyle w:val="a5"/>
        <w:rPr>
          <w:rFonts w:ascii="Arial" w:hAnsi="Arial" w:cs="Arial"/>
          <w:b/>
          <w:sz w:val="2"/>
        </w:rPr>
      </w:pPr>
    </w:p>
    <w:p w:rsidR="00135B66" w:rsidRPr="009722C6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9722C6" w:rsidSect="009722C6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22C6" w:rsidRDefault="009722C6" w:rsidP="009722C6">
      <w:r>
        <w:separator/>
      </w:r>
    </w:p>
  </w:endnote>
  <w:endnote w:type="continuationSeparator" w:id="0">
    <w:p w:rsidR="009722C6" w:rsidRDefault="009722C6" w:rsidP="00972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2C6" w:rsidRDefault="009722C6" w:rsidP="002666E3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6D72BA">
      <w:rPr>
        <w:rStyle w:val="a4"/>
        <w:noProof/>
      </w:rPr>
      <w:t>96</w:t>
    </w:r>
    <w:r>
      <w:rPr>
        <w:rStyle w:val="a4"/>
      </w:rPr>
      <w:fldChar w:fldCharType="end"/>
    </w:r>
  </w:p>
  <w:p w:rsidR="009722C6" w:rsidRDefault="009722C6" w:rsidP="009722C6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2C6" w:rsidRDefault="009722C6" w:rsidP="002666E3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6D72BA">
      <w:rPr>
        <w:rStyle w:val="a4"/>
        <w:noProof/>
      </w:rPr>
      <w:t>95</w:t>
    </w:r>
    <w:r>
      <w:rPr>
        <w:rStyle w:val="a4"/>
      </w:rPr>
      <w:fldChar w:fldCharType="end"/>
    </w:r>
  </w:p>
  <w:p w:rsidR="009722C6" w:rsidRDefault="009722C6" w:rsidP="009722C6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22C6" w:rsidRDefault="009722C6" w:rsidP="009722C6">
      <w:r>
        <w:separator/>
      </w:r>
    </w:p>
  </w:footnote>
  <w:footnote w:type="continuationSeparator" w:id="0">
    <w:p w:rsidR="009722C6" w:rsidRDefault="009722C6" w:rsidP="009722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2C6" w:rsidRDefault="009722C6" w:rsidP="009722C6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8.03.220-2026</w:t>
    </w:r>
  </w:p>
  <w:p w:rsidR="009722C6" w:rsidRPr="009722C6" w:rsidRDefault="009722C6" w:rsidP="009722C6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2C6" w:rsidRDefault="009722C6" w:rsidP="009722C6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8.03.220-2026</w:t>
    </w:r>
  </w:p>
  <w:p w:rsidR="009722C6" w:rsidRPr="009722C6" w:rsidRDefault="009722C6" w:rsidP="009722C6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22C6"/>
    <w:rsid w:val="00071661"/>
    <w:rsid w:val="00135B66"/>
    <w:rsid w:val="0040791D"/>
    <w:rsid w:val="004A7AAA"/>
    <w:rsid w:val="00637FA0"/>
    <w:rsid w:val="006B207E"/>
    <w:rsid w:val="006D72BA"/>
    <w:rsid w:val="009722C6"/>
    <w:rsid w:val="009D1DBB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3AE0786B-01C1-40F0-B6F5-4636968E9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91</Pages>
  <Words>33200</Words>
  <Characters>189240</Characters>
  <Application>Microsoft Office Word</Application>
  <DocSecurity>0</DocSecurity>
  <Lines>1577</Lines>
  <Paragraphs>443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221997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Гордиенко Виктория Олеговна</dc:creator>
  <cp:keywords/>
  <dc:description/>
  <cp:lastModifiedBy>Гордиенко Виктория Олеговна</cp:lastModifiedBy>
  <cp:revision>2</cp:revision>
  <cp:lastPrinted>1899-12-31T21:00:00Z</cp:lastPrinted>
  <dcterms:created xsi:type="dcterms:W3CDTF">2025-09-30T09:19:00Z</dcterms:created>
  <dcterms:modified xsi:type="dcterms:W3CDTF">2025-09-30T09:19:00Z</dcterms:modified>
</cp:coreProperties>
</file>