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F571B" w:rsidTr="00EF571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F571B" w:rsidRPr="00EF571B" w:rsidRDefault="00EF571B" w:rsidP="00EF571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1. Оборудование коксового производства</w:t>
            </w:r>
          </w:p>
        </w:tc>
      </w:tr>
      <w:tr w:rsidR="00EF571B" w:rsidTr="00EF571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F571B" w:rsidRDefault="00EF571B" w:rsidP="00EF571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EF571B" w:rsidTr="00EF571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F571B" w:rsidRPr="00EF571B" w:rsidRDefault="00EF571B" w:rsidP="00EF571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 1. Оборудование углеподготовки</w:t>
            </w:r>
          </w:p>
        </w:tc>
      </w:tr>
      <w:tr w:rsidR="00EF571B" w:rsidRPr="00EF571B" w:rsidTr="00EF571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F571B" w:rsidRPr="00EF571B" w:rsidRDefault="00EF571B" w:rsidP="00EF571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F571B" w:rsidRPr="00EF571B" w:rsidTr="00EF571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F571B" w:rsidRPr="00EF571B" w:rsidRDefault="00EF571B" w:rsidP="00EF571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16-1. Дозаторы</w:t>
            </w:r>
          </w:p>
        </w:tc>
      </w:tr>
      <w:tr w:rsidR="00EF571B" w:rsidRPr="00EF571B" w:rsidTr="00EF571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F571B" w:rsidRDefault="00EF571B" w:rsidP="00EF571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F571B" w:rsidRPr="00EF571B" w:rsidTr="00EF571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F571B" w:rsidRDefault="00EF571B" w:rsidP="00EF571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EF571B" w:rsidRDefault="00EF571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F571B" w:rsidRPr="00EF571B" w:rsidTr="00EF571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F571B" w:rsidRPr="00EF571B" w:rsidRDefault="00EF571B" w:rsidP="00EF571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F571B" w:rsidRPr="00EF571B" w:rsidRDefault="00EF571B" w:rsidP="00EF571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F571B" w:rsidRPr="00EF571B" w:rsidRDefault="00EF571B" w:rsidP="00EF571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F571B" w:rsidRPr="00EF571B" w:rsidRDefault="00EF571B" w:rsidP="00EF571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F571B" w:rsidRPr="00EF571B" w:rsidTr="00EF57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571B" w:rsidRPr="00EF571B" w:rsidRDefault="00EF571B" w:rsidP="00EF571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571B" w:rsidRPr="00EF571B" w:rsidRDefault="00EF571B" w:rsidP="00EF571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571B" w:rsidRPr="00EF571B" w:rsidRDefault="00EF571B" w:rsidP="00EF571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571B" w:rsidRPr="00EF571B" w:rsidRDefault="00EF571B" w:rsidP="00EF571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F571B" w:rsidRPr="00EF571B" w:rsidTr="00EF57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571B" w:rsidRPr="00EF571B" w:rsidRDefault="00EF571B" w:rsidP="00EF571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F571B" w:rsidRDefault="00EF571B" w:rsidP="00EF571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Дозатор ЛДА-100Т</w:t>
            </w:r>
          </w:p>
          <w:p w:rsidR="00EF571B" w:rsidRPr="00EF571B" w:rsidRDefault="00EF571B" w:rsidP="00EF571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F571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EF571B" w:rsidRPr="00EF571B" w:rsidTr="00CA604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F571B" w:rsidRPr="00EF571B" w:rsidRDefault="00EF571B" w:rsidP="00EF571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F571B" w:rsidRPr="00EF571B" w:rsidRDefault="00EF571B" w:rsidP="00EF57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F571B" w:rsidRPr="00EF571B" w:rsidTr="00EF57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F571B" w:rsidRPr="00EF571B" w:rsidRDefault="00EF571B" w:rsidP="00EF571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F571B" w:rsidRPr="00EF571B" w:rsidRDefault="00EF571B" w:rsidP="00EF571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571B" w:rsidRPr="00EF571B" w:rsidRDefault="00EF571B" w:rsidP="00F47B6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571B" w:rsidRPr="00EF571B" w:rsidRDefault="00EF571B" w:rsidP="00F47B6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EF571B" w:rsidRPr="00EF571B" w:rsidTr="00EF57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F571B" w:rsidRPr="00EF571B" w:rsidRDefault="00EF571B" w:rsidP="00EF571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F571B" w:rsidRPr="00EF571B" w:rsidRDefault="00EF571B" w:rsidP="00F47B6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571B" w:rsidRPr="00EF571B" w:rsidRDefault="00EF571B" w:rsidP="00F47B6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571B" w:rsidRPr="00EF571B" w:rsidRDefault="00EF571B" w:rsidP="00F47B6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149</w:t>
            </w:r>
          </w:p>
        </w:tc>
      </w:tr>
      <w:tr w:rsidR="00EF571B" w:rsidRPr="00EF571B" w:rsidTr="00EF57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F571B" w:rsidRPr="00EF571B" w:rsidRDefault="00EF571B" w:rsidP="00EF571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F571B" w:rsidRPr="00EF571B" w:rsidRDefault="00EF571B" w:rsidP="00F47B6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571B" w:rsidRPr="00EF571B" w:rsidRDefault="00EF571B" w:rsidP="00F47B6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571B" w:rsidRPr="00EF571B" w:rsidRDefault="00EF571B" w:rsidP="00F47B6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</w:t>
            </w:r>
          </w:p>
        </w:tc>
      </w:tr>
      <w:tr w:rsidR="00EF571B" w:rsidRPr="00EF571B" w:rsidTr="00030CD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571B" w:rsidRPr="00EF571B" w:rsidRDefault="00EF571B" w:rsidP="00F47B6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F571B" w:rsidRPr="00EF571B" w:rsidRDefault="00EF571B" w:rsidP="00EF57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F571B" w:rsidRPr="00EF571B" w:rsidTr="00EF57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F571B" w:rsidRPr="00EF571B" w:rsidRDefault="00EF571B" w:rsidP="00EF571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F571B" w:rsidRPr="00EF571B" w:rsidRDefault="00EF571B" w:rsidP="00EF571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571B" w:rsidRPr="00EF571B" w:rsidRDefault="00EF571B" w:rsidP="00F47B6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571B" w:rsidRPr="00EF571B" w:rsidRDefault="00EF571B" w:rsidP="00F47B6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3,25</w:t>
            </w:r>
          </w:p>
        </w:tc>
      </w:tr>
      <w:tr w:rsidR="00EF571B" w:rsidRPr="00EF571B" w:rsidTr="00EF57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F571B" w:rsidRPr="00EF571B" w:rsidRDefault="00EF571B" w:rsidP="00EF571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F571B" w:rsidRPr="00EF571B" w:rsidRDefault="00EF571B" w:rsidP="00F47B6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571B" w:rsidRPr="00EF571B" w:rsidRDefault="00EF571B" w:rsidP="00F47B6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571B" w:rsidRPr="00EF571B" w:rsidRDefault="00EF571B" w:rsidP="00F47B6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17,05</w:t>
            </w:r>
          </w:p>
        </w:tc>
      </w:tr>
      <w:tr w:rsidR="00EF571B" w:rsidRPr="00EF571B" w:rsidTr="00EF57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F571B" w:rsidRPr="00EF571B" w:rsidRDefault="00EF571B" w:rsidP="00EF571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F571B" w:rsidRPr="00EF571B" w:rsidRDefault="00EF571B" w:rsidP="00F47B6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571B" w:rsidRPr="00EF571B" w:rsidRDefault="00EF571B" w:rsidP="00F47B6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571B" w:rsidRPr="00EF571B" w:rsidRDefault="00EF571B" w:rsidP="00F47B6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  <w:tr w:rsidR="00EF571B" w:rsidRPr="00EF571B" w:rsidTr="00806EE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571B" w:rsidRPr="00EF571B" w:rsidRDefault="00EF571B" w:rsidP="00F47B6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F571B" w:rsidRPr="00EF571B" w:rsidRDefault="00EF571B" w:rsidP="00EF57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F571B" w:rsidRPr="00EF571B" w:rsidTr="00B2302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571B" w:rsidRPr="00EF571B" w:rsidRDefault="00EF571B" w:rsidP="00EF57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F571B" w:rsidRPr="00EF571B" w:rsidRDefault="00EF571B" w:rsidP="00EF57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F571B" w:rsidRPr="00EF571B" w:rsidTr="00F77F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571B" w:rsidRPr="00EF571B" w:rsidRDefault="00EF571B" w:rsidP="00EF57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F571B" w:rsidRPr="00EF571B" w:rsidRDefault="00EF571B" w:rsidP="00EF571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F571B" w:rsidRPr="00EF571B" w:rsidTr="00EF57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F571B" w:rsidRPr="00EF571B" w:rsidRDefault="00EF571B" w:rsidP="00EF571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F571B" w:rsidRPr="00EF571B" w:rsidRDefault="00EF571B" w:rsidP="00F47B6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571B" w:rsidRPr="00EF571B" w:rsidRDefault="00EF571B" w:rsidP="00F47B6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571B" w:rsidRPr="00EF571B" w:rsidRDefault="00EF571B" w:rsidP="00F47B6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0,001635</w:t>
            </w:r>
          </w:p>
        </w:tc>
      </w:tr>
      <w:tr w:rsidR="00EF571B" w:rsidRPr="00EF571B" w:rsidTr="00EF57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F571B" w:rsidRPr="00EF571B" w:rsidRDefault="00EF571B" w:rsidP="00EF571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F571B" w:rsidRPr="00EF571B" w:rsidRDefault="00EF571B" w:rsidP="00F47B6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571B" w:rsidRPr="00EF571B" w:rsidRDefault="00EF571B" w:rsidP="00F47B6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F571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571B" w:rsidRPr="00EF571B" w:rsidRDefault="00EF571B" w:rsidP="00F47B6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EF571B" w:rsidRPr="00EF571B" w:rsidTr="00EF57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F571B" w:rsidRPr="00EF571B" w:rsidRDefault="00EF571B" w:rsidP="00EF571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F571B" w:rsidRPr="00EF571B" w:rsidRDefault="00EF571B" w:rsidP="00F47B6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571B" w:rsidRPr="00EF571B" w:rsidRDefault="00EF571B" w:rsidP="00F47B6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571B" w:rsidRPr="00EF571B" w:rsidRDefault="00EF571B" w:rsidP="00F47B6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0,0728</w:t>
            </w:r>
          </w:p>
        </w:tc>
      </w:tr>
    </w:tbl>
    <w:p w:rsidR="00EF571B" w:rsidRDefault="00EF571B" w:rsidP="0040791D">
      <w:pPr>
        <w:pStyle w:val="a5"/>
        <w:rPr>
          <w:rFonts w:ascii="Arial" w:hAnsi="Arial" w:cs="Arial"/>
          <w:b/>
          <w:sz w:val="2"/>
        </w:rPr>
      </w:pPr>
    </w:p>
    <w:p w:rsidR="004249FC" w:rsidRPr="00EF571B" w:rsidRDefault="00EF571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Pr="00817F84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16-4. Машины углеприемного отделения</w:t>
            </w: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4249FC" w:rsidRDefault="004249FC" w:rsidP="004249F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249FC" w:rsidRPr="00817F84" w:rsidTr="003961B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817F84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817F84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817F84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817F84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249FC" w:rsidRPr="00817F8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17F84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17F84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17F84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17F84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249FC" w:rsidRPr="00817F8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17F8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дробильно-фрезерные</w:t>
            </w:r>
          </w:p>
          <w:p w:rsidR="004249FC" w:rsidRPr="00817F8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17F8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817F8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17F8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17F8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817F8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17F8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17F8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17F8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17F8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4249FC" w:rsidRPr="00817F8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17F8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17F8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17F8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17F8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438</w:t>
            </w:r>
          </w:p>
        </w:tc>
      </w:tr>
      <w:tr w:rsidR="004249FC" w:rsidRPr="00817F8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17F8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17F8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17F8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17F8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43,15</w:t>
            </w:r>
          </w:p>
        </w:tc>
      </w:tr>
      <w:tr w:rsidR="004249FC" w:rsidRPr="00817F8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17F8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17F8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817F8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17F8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17F8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17F8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17F8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12,77</w:t>
            </w:r>
          </w:p>
        </w:tc>
      </w:tr>
      <w:tr w:rsidR="004249FC" w:rsidRPr="00817F8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17F8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17F8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17F8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17F8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17,61</w:t>
            </w:r>
          </w:p>
        </w:tc>
      </w:tr>
      <w:tr w:rsidR="004249FC" w:rsidRPr="00817F8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17F8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17F8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17F8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17F8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4,68</w:t>
            </w:r>
          </w:p>
        </w:tc>
      </w:tr>
      <w:tr w:rsidR="004249FC" w:rsidRPr="00817F8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17F8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17F8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817F8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17F8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17F8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817F8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17F8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17F8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817F8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17F8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17F8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17F8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17F8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0,008437</w:t>
            </w:r>
          </w:p>
        </w:tc>
      </w:tr>
      <w:tr w:rsidR="004249FC" w:rsidRPr="00817F8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17F8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17F8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17F8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17F8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17F8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23,67</w:t>
            </w:r>
          </w:p>
        </w:tc>
      </w:tr>
      <w:tr w:rsidR="004249FC" w:rsidRPr="00817F8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17F8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17F8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17F8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17F8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0,374</w:t>
            </w:r>
          </w:p>
        </w:tc>
      </w:tr>
      <w:tr w:rsidR="004249FC" w:rsidRPr="00817F8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17F8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17F8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17F8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17F8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0,0036</w:t>
            </w:r>
          </w:p>
        </w:tc>
      </w:tr>
      <w:tr w:rsidR="004249FC" w:rsidRPr="00817F8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17F8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17F8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249FC" w:rsidRPr="00817F8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17F8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17F8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17F8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17F8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249FC" w:rsidRPr="00817F84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17F8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маневровое для сбора вагонов</w:t>
            </w:r>
          </w:p>
          <w:p w:rsidR="004249FC" w:rsidRPr="00817F8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17F8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817F8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17F8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17F8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817F8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17F8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17F8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17F8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17F8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4249FC" w:rsidRPr="00817F8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17F8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17F8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17F8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17F8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206</w:t>
            </w:r>
          </w:p>
        </w:tc>
      </w:tr>
      <w:tr w:rsidR="004249FC" w:rsidRPr="00817F8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17F8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17F8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17F8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17F8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27,92</w:t>
            </w:r>
          </w:p>
        </w:tc>
      </w:tr>
      <w:tr w:rsidR="004249FC" w:rsidRPr="00817F8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17F8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17F8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817F8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17F8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17F8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17F8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17F8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5,63</w:t>
            </w:r>
          </w:p>
        </w:tc>
      </w:tr>
      <w:tr w:rsidR="004249FC" w:rsidRPr="00817F8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17F8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17F8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17F8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17F8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16,66</w:t>
            </w:r>
          </w:p>
        </w:tc>
      </w:tr>
      <w:tr w:rsidR="004249FC" w:rsidRPr="00817F8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17F8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17F8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17F8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17F8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2,46</w:t>
            </w:r>
          </w:p>
        </w:tc>
      </w:tr>
      <w:tr w:rsidR="004249FC" w:rsidRPr="00817F8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17F8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17F8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817F8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17F8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17F8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817F8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17F8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17F8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817F8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17F8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17F8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17F8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17F8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0,003684</w:t>
            </w:r>
          </w:p>
        </w:tc>
      </w:tr>
      <w:tr w:rsidR="004249FC" w:rsidRPr="00817F8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17F8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17F8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17F8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17F8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17F8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10,32</w:t>
            </w:r>
          </w:p>
        </w:tc>
      </w:tr>
      <w:tr w:rsidR="004249FC" w:rsidRPr="00817F8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17F8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17F8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17F8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17F8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0,127</w:t>
            </w:r>
          </w:p>
        </w:tc>
      </w:tr>
      <w:tr w:rsidR="004249FC" w:rsidRPr="00817F8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17F8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17F8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17F8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17F8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</w:t>
            </w:r>
          </w:p>
        </w:tc>
      </w:tr>
      <w:tr w:rsidR="004249FC" w:rsidRPr="00817F8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17F8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17F8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249FC" w:rsidRPr="00817F8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17F8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17F8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17F8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17F8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</w:tbl>
    <w:p w:rsidR="004249FC" w:rsidRPr="00817F84" w:rsidRDefault="004249FC" w:rsidP="004249FC">
      <w:pPr>
        <w:pStyle w:val="a5"/>
        <w:rPr>
          <w:rFonts w:ascii="Arial" w:hAnsi="Arial" w:cs="Arial"/>
          <w:b/>
          <w:sz w:val="2"/>
        </w:rPr>
      </w:pPr>
    </w:p>
    <w:p w:rsidR="004249FC" w:rsidRPr="00EF571B" w:rsidRDefault="004249F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Pr="0012403F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16-5. Оборудование отделения приготовления проб угля</w:t>
            </w: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4249FC" w:rsidRDefault="004249FC" w:rsidP="004249F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249FC" w:rsidRPr="0012403F" w:rsidTr="003961B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12403F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12403F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12403F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12403F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249FC" w:rsidRPr="0012403F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2403F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2403F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2403F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2403F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249FC" w:rsidRPr="0012403F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2403F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Пробоотборник ковшевый механизированный для отбора проб угля и кокса массой 0,8 т</w:t>
            </w:r>
          </w:p>
          <w:p w:rsidR="004249FC" w:rsidRPr="0012403F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2403F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4249FC" w:rsidRPr="0012403F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2403F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2403F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12403F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2403F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2403F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2403F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2403F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4249FC" w:rsidRPr="0012403F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2403F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2403F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2403F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2403F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93,9</w:t>
            </w:r>
          </w:p>
        </w:tc>
      </w:tr>
      <w:tr w:rsidR="004249FC" w:rsidRPr="0012403F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2403F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2403F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2403F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2403F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4249FC" w:rsidRPr="0012403F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2403F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2403F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12403F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2403F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2403F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2403F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2403F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4249FC" w:rsidRPr="0012403F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2403F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2403F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2403F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2403F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4249FC" w:rsidRPr="0012403F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2403F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2403F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2403F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2403F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7,07</w:t>
            </w:r>
          </w:p>
        </w:tc>
      </w:tr>
      <w:tr w:rsidR="004249FC" w:rsidRPr="0012403F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2403F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2403F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2403F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2403F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4249FC" w:rsidRPr="0012403F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2403F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2403F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12403F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2403F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2403F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12403F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2403F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2403F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12403F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2403F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2403F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2403F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2403F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0,000283</w:t>
            </w:r>
          </w:p>
        </w:tc>
      </w:tr>
      <w:tr w:rsidR="004249FC" w:rsidRPr="0012403F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2403F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2403F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2403F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2403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2403F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4249FC" w:rsidRPr="0012403F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2403F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2403F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2403F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2403F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0,0128</w:t>
            </w:r>
          </w:p>
        </w:tc>
      </w:tr>
      <w:tr w:rsidR="004249FC" w:rsidRPr="0012403F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2403F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2403F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249FC" w:rsidRPr="0012403F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2403F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2403F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2403F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2403F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4249FC" w:rsidRPr="0012403F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2403F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Пробоотборник ковшевый механизированный для отбора проб угля и кокса массой 1,58 т</w:t>
            </w:r>
          </w:p>
          <w:p w:rsidR="004249FC" w:rsidRPr="0012403F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2403F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4249FC" w:rsidRPr="0012403F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2403F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2403F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12403F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2403F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2403F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2403F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2403F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4249FC" w:rsidRPr="0012403F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2403F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2403F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2403F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2403F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</w:t>
            </w:r>
          </w:p>
        </w:tc>
      </w:tr>
      <w:tr w:rsidR="004249FC" w:rsidRPr="0012403F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2403F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2403F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2403F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2403F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2,73</w:t>
            </w:r>
          </w:p>
        </w:tc>
      </w:tr>
      <w:tr w:rsidR="004249FC" w:rsidRPr="0012403F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2403F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2403F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12403F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2403F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2403F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2403F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2403F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4249FC" w:rsidRPr="0012403F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2403F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2403F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2403F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2403F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4249FC" w:rsidRPr="0012403F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2403F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2403F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2403F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2403F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10,63</w:t>
            </w:r>
          </w:p>
        </w:tc>
      </w:tr>
      <w:tr w:rsidR="004249FC" w:rsidRPr="0012403F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2403F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2403F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2403F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2403F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4249FC" w:rsidRPr="0012403F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2403F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2403F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12403F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2403F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2403F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12403F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2403F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2403F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12403F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2403F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2403F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2403F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2403F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0,000567</w:t>
            </w:r>
          </w:p>
        </w:tc>
      </w:tr>
      <w:tr w:rsidR="004249FC" w:rsidRPr="0012403F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2403F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2403F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2403F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2403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2403F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4249FC" w:rsidRPr="0012403F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2403F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2403F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2403F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2403F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0,0253</w:t>
            </w:r>
          </w:p>
        </w:tc>
      </w:tr>
      <w:tr w:rsidR="004249FC" w:rsidRPr="0012403F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2403F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2403F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249FC" w:rsidRPr="0012403F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2403F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2403F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2403F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2403F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</w:tbl>
    <w:p w:rsidR="004249FC" w:rsidRPr="0012403F" w:rsidRDefault="004249FC" w:rsidP="004249FC">
      <w:pPr>
        <w:pStyle w:val="a5"/>
        <w:rPr>
          <w:rFonts w:ascii="Arial" w:hAnsi="Arial" w:cs="Arial"/>
          <w:b/>
          <w:sz w:val="2"/>
        </w:rPr>
      </w:pPr>
    </w:p>
    <w:p w:rsidR="004249FC" w:rsidRPr="00EF571B" w:rsidRDefault="004249F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Pr="006502D0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16-6. Машины для подготовки шихты</w:t>
            </w: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4249FC" w:rsidRDefault="004249FC" w:rsidP="004249F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249FC" w:rsidRPr="006502D0" w:rsidTr="003961B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6502D0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6502D0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6502D0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6502D0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249FC" w:rsidRPr="006502D0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502D0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502D0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502D0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502D0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249FC" w:rsidRPr="006502D0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502D0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Отделитель мелких классов угля в кипящем слое</w:t>
            </w:r>
          </w:p>
          <w:p w:rsidR="004249FC" w:rsidRPr="006502D0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502D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6502D0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502D0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502D0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6502D0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502D0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502D0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502D0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502D0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4249FC" w:rsidRPr="006502D0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502D0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502D0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502D0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502D0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500</w:t>
            </w:r>
          </w:p>
        </w:tc>
      </w:tr>
      <w:tr w:rsidR="004249FC" w:rsidRPr="006502D0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502D0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502D0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502D0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502D0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70,34</w:t>
            </w:r>
          </w:p>
        </w:tc>
      </w:tr>
      <w:tr w:rsidR="004249FC" w:rsidRPr="006502D0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502D0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502D0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6502D0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502D0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502D0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502D0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502D0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7,76</w:t>
            </w:r>
          </w:p>
        </w:tc>
      </w:tr>
      <w:tr w:rsidR="004249FC" w:rsidRPr="006502D0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502D0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502D0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502D0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502D0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54,82</w:t>
            </w:r>
          </w:p>
        </w:tc>
      </w:tr>
      <w:tr w:rsidR="004249FC" w:rsidRPr="006502D0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502D0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502D0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502D0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502D0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81,71</w:t>
            </w:r>
          </w:p>
        </w:tc>
      </w:tr>
      <w:tr w:rsidR="004249FC" w:rsidRPr="006502D0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502D0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502D0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6502D0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502D0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502D0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6502D0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502D0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502D0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6502D0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502D0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502D0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18-25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502D0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502D0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4249FC" w:rsidRPr="006502D0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502D0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502D0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502D0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502D0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37,64</w:t>
            </w:r>
          </w:p>
        </w:tc>
      </w:tr>
      <w:tr w:rsidR="004249FC" w:rsidRPr="006502D0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502D0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502D0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502D0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502D0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0,176</w:t>
            </w:r>
          </w:p>
        </w:tc>
      </w:tr>
      <w:tr w:rsidR="004249FC" w:rsidRPr="006502D0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502D0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502D0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249FC" w:rsidRPr="006502D0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502D0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502D0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502D0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502D0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</w:tbl>
    <w:p w:rsidR="004249FC" w:rsidRPr="006502D0" w:rsidRDefault="004249FC" w:rsidP="004249FC">
      <w:pPr>
        <w:pStyle w:val="a5"/>
        <w:rPr>
          <w:rFonts w:ascii="Arial" w:hAnsi="Arial" w:cs="Arial"/>
          <w:b/>
          <w:sz w:val="2"/>
        </w:rPr>
      </w:pPr>
    </w:p>
    <w:p w:rsidR="004249FC" w:rsidRPr="00EF571B" w:rsidRDefault="004249F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Pr="00DF0A0C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3. Установка сухого тушения кокса</w:t>
            </w: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Pr="00DF0A0C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16-26. Установка сухого тушения кокса</w:t>
            </w: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4249FC" w:rsidRDefault="004249FC" w:rsidP="004249F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249FC" w:rsidRPr="00DF0A0C" w:rsidTr="003961B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Ц16-26-1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Вагон для перевозки раскаленного кокса</w:t>
            </w:r>
          </w:p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F0A0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744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126,85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36,57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53,71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47,44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12,38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0,018639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F0A0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52,4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53,03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0,1071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0,0306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Ц16-26-2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Подъемник передвижной для обслуживания УСТК</w:t>
            </w:r>
          </w:p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F0A0C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2472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826,31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162,47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501,37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29,83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229,74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56,86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0,060604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F0A0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170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147,5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2,696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Ц16-26-3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загрузочное УСТК с электромеханическим приводом</w:t>
            </w:r>
          </w:p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F0A0C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679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105,82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18,4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69,02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11,11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21,02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6,27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0,009385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F0A0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26,4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24,02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0,388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Ц16-26-4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разгрузочное УСТК</w:t>
            </w:r>
          </w:p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F0A0C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879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153,08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32,75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87,58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194,2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44,81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10,66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18-25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0,0527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0,010431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F0A0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29,3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36,12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0,464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Ц16-26-5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дутьевое</w:t>
            </w:r>
          </w:p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F0A0C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1146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212,74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31,48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149,78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260,2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80,85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10,41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18-25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0,00528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0,010006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F0A0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28,1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жидкое калийное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89,9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157,3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19,6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F0A0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249FC" w:rsidRPr="00DF0A0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F0A0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F0A0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</w:tbl>
    <w:p w:rsidR="004249FC" w:rsidRPr="00DF0A0C" w:rsidRDefault="004249FC" w:rsidP="004249FC">
      <w:pPr>
        <w:pStyle w:val="a5"/>
        <w:rPr>
          <w:rFonts w:ascii="Arial" w:hAnsi="Arial" w:cs="Arial"/>
          <w:b/>
          <w:sz w:val="2"/>
        </w:rPr>
      </w:pPr>
    </w:p>
    <w:p w:rsidR="004249FC" w:rsidRPr="00EF571B" w:rsidRDefault="004249F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Pr="00CC530B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2. Оборудование доменного производства</w:t>
            </w: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Pr="00CC530B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 1. Оборудование доменных печей и литейных дворов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Pr="00CC530B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249FC" w:rsidRPr="00CC530B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Pr="00CC530B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16-40. Оборудование печей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249FC" w:rsidRPr="00CC530B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4249FC" w:rsidRDefault="004249FC" w:rsidP="004249F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249FC" w:rsidRPr="00CC530B" w:rsidTr="003961B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Ц16-40-1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Кольцо опорное колошниковое массой 4,1 т</w:t>
            </w:r>
          </w:p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C530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316,44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18,45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</w:t>
            </w:r>
            <w:bookmarkStart w:id="0" w:name="_GoBack"/>
            <w:bookmarkEnd w:id="0"/>
            <w:r>
              <w:rPr>
                <w:rFonts w:ascii="Arial" w:hAnsi="Arial" w:cs="Arial"/>
              </w:rPr>
              <w:t>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BD0D67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12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12,67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2,89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96,05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530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530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0,001526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530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4,14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132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Ц16-40-2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Кольцо опорное колошниковое массой 6,6 т</w:t>
            </w:r>
          </w:p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C530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425,17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24,91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BD0D67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12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17,09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3,91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130,05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530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1,29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530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1,34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0,002398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530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6,67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145,6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8,25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Ц16-40-3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Кольцо опорное колошниковое массой 7,1 т</w:t>
            </w:r>
          </w:p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C530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469,78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25,87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BD0D67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12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17,77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4,05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134,3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530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1,45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530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1,51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0,002507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530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7,17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174,1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9,44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Ц16-40-4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Кольцо опорное колошниковое массой 18,4 т</w:t>
            </w:r>
          </w:p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C530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637,06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53,47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28,31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12,58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148,75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530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1,67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530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0,006649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530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18,6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193,3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Ц16-40-5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Кольцо опорное колошниковое массой 32,4 т</w:t>
            </w:r>
          </w:p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C530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808,52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74,81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39,61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17,6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223,55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530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530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1,98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0,011663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530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32,7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205,2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12,5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Ц16-40-6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Рама летки для чугуна</w:t>
            </w:r>
          </w:p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C530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191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28,56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32,73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Молоток клепальный пневматический при работе от передвижных компрессорных станций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7,57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0,001417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530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4,46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0,05292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Ц16-40-7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Прибор фурменный</w:t>
            </w:r>
          </w:p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C530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408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8,44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4,22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7,74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80,75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18-25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0,0173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0,004316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530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12,7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Ц16-40-8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Прибор шлаковый</w:t>
            </w:r>
          </w:p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C530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138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6,21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64,6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0,002594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530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7,67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Ц16-40-10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Площадка механизированная для смены фурм над чугунной леткой</w:t>
            </w:r>
          </w:p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C530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2,44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3,66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0,000654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530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Ц16-40-11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вскрытия чугунной летки массой 1,43 т</w:t>
            </w:r>
          </w:p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C530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148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2,22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9,69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3,32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0,000512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530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Ц16-40-12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вскрытия чугунной летки массой 10,53 т</w:t>
            </w:r>
          </w:p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C530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199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14,32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7,16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6,89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0,003815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530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10,6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2,95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Ц16-40-13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вскрытия чугунной летки массой 18,2 т</w:t>
            </w:r>
          </w:p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C530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289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20,06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10,03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9,61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0,006551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530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18,2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Ц16-40-14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Пушка электрическая массой 9,8 т</w:t>
            </w:r>
          </w:p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C530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487,9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81,83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68,51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6,66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84,41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6,42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0,003488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530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2,74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0,157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Ц16-40-15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Пушка электрическая массой 29 т</w:t>
            </w:r>
          </w:p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C530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759,73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113,4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91,8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100,3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18,96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0,010464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530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29,3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8,12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0,464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Ц16-40-16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Пушка электрическая массой 50 т</w:t>
            </w:r>
          </w:p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C530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1108,23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167,11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136,85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15,13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148,75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26,52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0,017985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530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50,5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Ц16-40-17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Стопор шлаковый массой 2,2 т</w:t>
            </w:r>
          </w:p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C530B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162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3,06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1,53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8,42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1,45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0,000763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530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Ц16-40-18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Стопор шлаковый массой 3,8 т</w:t>
            </w:r>
          </w:p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C530B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232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4,28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2,14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11,82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2,02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0,001417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530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Ц16-40-19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Стопор шлаковый массой 6,4 т</w:t>
            </w:r>
          </w:p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C530B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275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5,78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2,89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15,98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2,73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0,002289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530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</w:t>
            </w:r>
          </w:p>
        </w:tc>
      </w:tr>
      <w:tr w:rsidR="004249FC" w:rsidRPr="00CC53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C53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C53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</w:tbl>
    <w:p w:rsidR="004249FC" w:rsidRPr="00CC530B" w:rsidRDefault="004249FC" w:rsidP="004249FC">
      <w:pPr>
        <w:pStyle w:val="a5"/>
        <w:rPr>
          <w:rFonts w:ascii="Arial" w:hAnsi="Arial" w:cs="Arial"/>
          <w:b/>
          <w:sz w:val="2"/>
        </w:rPr>
      </w:pPr>
    </w:p>
    <w:p w:rsidR="004249FC" w:rsidRPr="00EF571B" w:rsidRDefault="004249F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Pr="006915B7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16-41. Оборудование литейных дворов</w:t>
            </w: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4249FC" w:rsidRDefault="004249FC" w:rsidP="004249F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249FC" w:rsidRPr="006915B7" w:rsidTr="003961B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Ц16-41-1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Желоб поворотный для чугуна и шлака</w:t>
            </w:r>
          </w:p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915B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253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47,54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26,54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12,85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4,52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0,005014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915B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14,14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3,92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0,224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Ц16-41-2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Желоб качающийся для чугуна</w:t>
            </w:r>
          </w:p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915B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526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25,4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14,2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6,85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0,002943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915B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0,5752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Ц16-41-3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Желоб качающийся для шлака</w:t>
            </w:r>
          </w:p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915B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299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36,72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13,72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21,97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8,01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0,012971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915B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36,3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0,0944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Ц16-41-4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Укрытие желобов</w:t>
            </w:r>
          </w:p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915B7">
              <w:rPr>
                <w:rFonts w:ascii="Arial" w:hAnsi="Arial" w:cs="Arial"/>
              </w:rPr>
              <w:t>(единица измерения - т)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34,2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4,93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3,89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4,52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0,01744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0,007292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915B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20,3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Ц16-41-5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Окна и двери смотровых укрытий желобов в местах слива чугуна</w:t>
            </w:r>
          </w:p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915B7">
              <w:rPr>
                <w:rFonts w:ascii="Arial" w:hAnsi="Arial" w:cs="Arial"/>
              </w:rPr>
              <w:t>(единица измерения - т)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18,9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4,59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3,33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1,82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0,00327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915B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2,55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Ц16-41-6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для сушки желобов</w:t>
            </w:r>
          </w:p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915B7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1,46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7,14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0,000436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915B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Ц16-41-7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Откатной зонт над главным желобом</w:t>
            </w:r>
          </w:p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915B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566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66,01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46,01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46,01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13,01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0,007194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915B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20,2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Ц16-41-8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Поворотный зонт над главным желобом</w:t>
            </w:r>
          </w:p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915B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112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18,64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5,47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5,32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0,003161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915B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Ц16-41-9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отсечное для чугуна и шлака</w:t>
            </w:r>
          </w:p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915B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31,9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1/10-80-10/47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0,00115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0,000719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915B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2,02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Ц16-41-10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Толкатель стационарный для перемещения чугуновозных и шлаковозных ковшей усилием 73,5 (7,4) кН (тс)</w:t>
            </w:r>
          </w:p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915B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433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58,54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39,82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9,36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39,82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Ц16-41-11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Толкатель стационарный для перемещения чугуновозных и шлаковозных ковшей усилием 245 (25) кН (тс)</w:t>
            </w:r>
          </w:p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915B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768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135,8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92,4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21,7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92,4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0,796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Ц16-41-12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Толкатель тележечный</w:t>
            </w:r>
          </w:p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915B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634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162,98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110,94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26,02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110,94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Ц16-41-14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Кран мостовой кольцевой для обслуживания доменной печи</w:t>
            </w:r>
          </w:p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915B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1360,92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262,83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BD0D67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12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134,07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45,3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38,16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269,72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49,74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16,82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0,02943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915B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82,2</w:t>
            </w:r>
          </w:p>
        </w:tc>
      </w:tr>
      <w:tr w:rsidR="004249FC" w:rsidRPr="006915B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6915B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6915B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22,8</w:t>
            </w:r>
          </w:p>
        </w:tc>
      </w:tr>
    </w:tbl>
    <w:p w:rsidR="004249FC" w:rsidRPr="006915B7" w:rsidRDefault="004249FC" w:rsidP="004249FC">
      <w:pPr>
        <w:pStyle w:val="a5"/>
        <w:rPr>
          <w:rFonts w:ascii="Arial" w:hAnsi="Arial" w:cs="Arial"/>
          <w:b/>
          <w:sz w:val="2"/>
        </w:rPr>
      </w:pPr>
    </w:p>
    <w:p w:rsidR="004249FC" w:rsidRPr="00EF571B" w:rsidRDefault="004249F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Pr="002267D4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16-42. Оборудование пунктов управления печами</w:t>
            </w: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4249FC" w:rsidRDefault="004249FC" w:rsidP="004249F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249FC" w:rsidRPr="002267D4" w:rsidTr="003961B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2267D4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2267D4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2267D4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2267D4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249FC" w:rsidRPr="002267D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267D4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267D4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267D4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267D4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249FC" w:rsidRPr="002267D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267D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Ц16-42-1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Фильтр для воды диаметром условного прохода 250 мм</w:t>
            </w:r>
          </w:p>
          <w:p w:rsidR="004249FC" w:rsidRPr="002267D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267D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2267D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267D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267D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2267D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267D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267D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267D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267D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4249FC" w:rsidRPr="002267D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267D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267D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267D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267D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56,4</w:t>
            </w:r>
          </w:p>
        </w:tc>
      </w:tr>
      <w:tr w:rsidR="004249FC" w:rsidRPr="002267D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267D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267D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267D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267D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3,36</w:t>
            </w:r>
          </w:p>
        </w:tc>
      </w:tr>
      <w:tr w:rsidR="004249FC" w:rsidRPr="002267D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267D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267D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2267D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267D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267D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267D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267D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1,68</w:t>
            </w:r>
          </w:p>
        </w:tc>
      </w:tr>
      <w:tr w:rsidR="004249FC" w:rsidRPr="002267D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267D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267D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267D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267D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3,97</w:t>
            </w:r>
          </w:p>
        </w:tc>
      </w:tr>
      <w:tr w:rsidR="004249FC" w:rsidRPr="002267D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267D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267D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267D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267D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1,53</w:t>
            </w:r>
          </w:p>
        </w:tc>
      </w:tr>
      <w:tr w:rsidR="004249FC" w:rsidRPr="002267D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267D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267D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267D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267D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4249FC" w:rsidRPr="002267D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267D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267D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2267D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267D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267D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2267D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267D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267D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2267D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267D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267D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267D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267D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0,000905</w:t>
            </w:r>
          </w:p>
        </w:tc>
      </w:tr>
      <w:tr w:rsidR="004249FC" w:rsidRPr="002267D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267D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267D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267D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267D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267D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4249FC" w:rsidRPr="002267D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267D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267D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267D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267D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4249FC" w:rsidRPr="002267D4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267D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Ц16-42-2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Фильтр для воды диаметром условного прохода 600 мм</w:t>
            </w:r>
          </w:p>
          <w:p w:rsidR="004249FC" w:rsidRPr="002267D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267D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2267D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267D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267D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2267D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267D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267D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267D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267D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4249FC" w:rsidRPr="002267D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267D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267D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267D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267D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170</w:t>
            </w:r>
          </w:p>
        </w:tc>
      </w:tr>
      <w:tr w:rsidR="004249FC" w:rsidRPr="002267D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267D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267D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267D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267D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17,62</w:t>
            </w:r>
          </w:p>
        </w:tc>
      </w:tr>
      <w:tr w:rsidR="004249FC" w:rsidRPr="002267D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267D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267D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2267D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267D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267D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267D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267D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8,81</w:t>
            </w:r>
          </w:p>
        </w:tc>
      </w:tr>
      <w:tr w:rsidR="004249FC" w:rsidRPr="002267D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267D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267D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267D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267D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16,02</w:t>
            </w:r>
          </w:p>
        </w:tc>
      </w:tr>
      <w:tr w:rsidR="004249FC" w:rsidRPr="002267D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267D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267D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267D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267D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8,01</w:t>
            </w:r>
          </w:p>
        </w:tc>
      </w:tr>
      <w:tr w:rsidR="004249FC" w:rsidRPr="002267D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267D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267D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267D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267D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3,09</w:t>
            </w:r>
          </w:p>
        </w:tc>
      </w:tr>
      <w:tr w:rsidR="004249FC" w:rsidRPr="002267D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267D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267D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2267D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267D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267D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2267D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267D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267D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2267D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267D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267D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267D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267D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0,004687</w:t>
            </w:r>
          </w:p>
        </w:tc>
      </w:tr>
      <w:tr w:rsidR="004249FC" w:rsidRPr="002267D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267D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267D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267D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267D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267D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13,2</w:t>
            </w:r>
          </w:p>
        </w:tc>
      </w:tr>
      <w:tr w:rsidR="004249FC" w:rsidRPr="002267D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267D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267D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267D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267D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4249FC" w:rsidRPr="002267D4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267D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Ц16-42-3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Фильтр для воды диаметром условного прохода 700 мм</w:t>
            </w:r>
          </w:p>
          <w:p w:rsidR="004249FC" w:rsidRPr="002267D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267D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2267D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267D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267D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2267D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267D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267D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267D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267D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4249FC" w:rsidRPr="002267D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267D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267D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267D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267D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188</w:t>
            </w:r>
          </w:p>
        </w:tc>
      </w:tr>
      <w:tr w:rsidR="004249FC" w:rsidRPr="002267D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267D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267D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267D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267D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19,36</w:t>
            </w:r>
          </w:p>
        </w:tc>
      </w:tr>
      <w:tr w:rsidR="004249FC" w:rsidRPr="002267D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267D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267D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2267D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267D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267D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267D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267D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9,68</w:t>
            </w:r>
          </w:p>
        </w:tc>
      </w:tr>
      <w:tr w:rsidR="004249FC" w:rsidRPr="002267D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267D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267D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267D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267D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17,61</w:t>
            </w:r>
          </w:p>
        </w:tc>
      </w:tr>
      <w:tr w:rsidR="004249FC" w:rsidRPr="002267D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267D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267D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267D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267D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8,81</w:t>
            </w:r>
          </w:p>
        </w:tc>
      </w:tr>
      <w:tr w:rsidR="004249FC" w:rsidRPr="002267D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267D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267D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267D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267D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3,41</w:t>
            </w:r>
          </w:p>
        </w:tc>
      </w:tr>
      <w:tr w:rsidR="004249FC" w:rsidRPr="002267D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267D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267D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2267D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267D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267D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2267D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267D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267D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2267D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267D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267D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267D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267D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0,005559</w:t>
            </w:r>
          </w:p>
        </w:tc>
      </w:tr>
      <w:tr w:rsidR="004249FC" w:rsidRPr="002267D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267D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267D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267D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267D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267D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15,6</w:t>
            </w:r>
          </w:p>
        </w:tc>
      </w:tr>
      <w:tr w:rsidR="004249FC" w:rsidRPr="002267D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267D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267D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267D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267D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</w:tbl>
    <w:p w:rsidR="004249FC" w:rsidRPr="002267D4" w:rsidRDefault="004249FC" w:rsidP="004249FC">
      <w:pPr>
        <w:pStyle w:val="a5"/>
        <w:rPr>
          <w:rFonts w:ascii="Arial" w:hAnsi="Arial" w:cs="Arial"/>
          <w:b/>
          <w:sz w:val="2"/>
        </w:rPr>
      </w:pPr>
    </w:p>
    <w:p w:rsidR="004249FC" w:rsidRPr="00EF571B" w:rsidRDefault="004249F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Pr="00387502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2. Оборудование загрузочных устройств</w:t>
            </w: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Pr="00387502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16-46. Колошниковые устройства</w:t>
            </w: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4249FC" w:rsidRDefault="004249FC" w:rsidP="004249F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249FC" w:rsidRPr="00387502" w:rsidTr="003961B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Ц16-46-1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Загрузочное устройство (большой конус с чашей, газовый затвор, распределитель шихты, приемная воронка, штанги) массой 97,7 т</w:t>
            </w:r>
          </w:p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7502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3597,29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665,37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145,97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99,77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319,86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314,78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148,51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29,45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18-25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0,0286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0,03488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750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98,7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27,4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Ц16-46-2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Загрузочное устройство (большой конус с чашей, газовый затвор, распределитель шихты, приемная воронка, штанги) массой 140,4 т</w:t>
            </w:r>
          </w:p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7502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3745,17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852,95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181,51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135,81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399,82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393,48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198,01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45,44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18-25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0,0325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0,05014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750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141,8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39,3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Ц16-46-3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Загрузочное устройство (большой конус с чашей, газовый затвор, распределитель шихты, приемная воронка, штанги) массой 182,2 т</w:t>
            </w:r>
          </w:p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7502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5172,26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997,66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211,97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161,2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463,29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456,94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233,55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66,76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18-25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0,0363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0,0654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750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184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51,02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Ц16-46-4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Балансиры конусов с подвесками массой 61,17 т</w:t>
            </w:r>
          </w:p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7502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1026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109,55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64,65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22,45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15,47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37,36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12,93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0,019402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750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54,3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15,1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Ц16-46-5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Балансиры конусов с подвесками массой 108 т</w:t>
            </w:r>
          </w:p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7502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1753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245,22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144,7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50,26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34,65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83,77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40,87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0,037932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750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106,5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29,5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Ц16-46-6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Зонд цепной массой 3,5 т</w:t>
            </w:r>
          </w:p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7502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253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8,56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4,28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27,92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2,14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4,28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18-25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0,00534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0,001308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750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Ц16-46-7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Зонд цепной массой 7,95 т</w:t>
            </w:r>
          </w:p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7502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385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12,86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6,43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41,89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3,25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6,43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18-25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0,0096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0,001962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750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Ц16-46-8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Тележка монтажная с крюками, направляющим блоком грузоподъемностью 100 т</w:t>
            </w:r>
          </w:p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7502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365,6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56,17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38,55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8,81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10,79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3,81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750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750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0,006322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750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17,8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Ц16-46-9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Тележка монтажная с крюками, направляющим блоком грузоподъемностью 150 т</w:t>
            </w:r>
          </w:p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7502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421,55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70,21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48,15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11,03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13,49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4,92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750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750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0,007957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750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22,3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Ц16-46-10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Тележка монтажная с крюками, направляющим блоком грузоподъемностью 170 т</w:t>
            </w:r>
          </w:p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7502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588,08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78,54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53,94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15,07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5,32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750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750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0,008851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750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24,9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Ц16-46-11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Кран полукозловой с лебедкой грузоподъемностью 15 т</w:t>
            </w:r>
          </w:p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750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641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66,41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11,11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27,13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13,09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7,54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31,41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11,58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3,17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750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750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0,00545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750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15,2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Ц16-46-12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Кран консольно-поворотный грузоподъемностью 3 т</w:t>
            </w:r>
          </w:p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750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220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46,24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BD0D67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12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37,84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5,16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1,82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0,003052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750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Ц16-46-13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Кран консольно-поворотный грузоподъемностью 5 т</w:t>
            </w:r>
          </w:p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750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456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69,5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56,8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6,35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7,77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3,25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0,006104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750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4249FC" w:rsidRPr="00387502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87502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87502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</w:tbl>
    <w:p w:rsidR="004249FC" w:rsidRPr="00387502" w:rsidRDefault="004249FC" w:rsidP="004249FC">
      <w:pPr>
        <w:pStyle w:val="a5"/>
        <w:rPr>
          <w:rFonts w:ascii="Arial" w:hAnsi="Arial" w:cs="Arial"/>
          <w:b/>
          <w:sz w:val="2"/>
        </w:rPr>
      </w:pPr>
    </w:p>
    <w:p w:rsidR="004249FC" w:rsidRPr="00EF571B" w:rsidRDefault="004249F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Pr="00DE76FE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16-48. Оборудование здания колошникового подъемника</w:t>
            </w: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4249FC" w:rsidRDefault="004249FC" w:rsidP="004249F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249FC" w:rsidRPr="00DE76FE" w:rsidTr="003961B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249FC" w:rsidRPr="00DE76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249FC" w:rsidRPr="00DE76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Ц16-48-1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Лебедка скиповая двухмоторная массой 71,8 т</w:t>
            </w:r>
          </w:p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E76F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DE76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DE76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4249FC" w:rsidRPr="00DE76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2142</w:t>
            </w:r>
          </w:p>
        </w:tc>
      </w:tr>
      <w:tr w:rsidR="004249FC" w:rsidRPr="00DE76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76,64</w:t>
            </w:r>
          </w:p>
        </w:tc>
      </w:tr>
      <w:tr w:rsidR="004249FC" w:rsidRPr="00DE76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DE76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38,32</w:t>
            </w:r>
          </w:p>
        </w:tc>
      </w:tr>
      <w:tr w:rsidR="004249FC" w:rsidRPr="00DE76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128,51</w:t>
            </w:r>
          </w:p>
        </w:tc>
      </w:tr>
      <w:tr w:rsidR="004249FC" w:rsidRPr="00DE76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43,87</w:t>
            </w:r>
          </w:p>
        </w:tc>
      </w:tr>
      <w:tr w:rsidR="004249FC" w:rsidRPr="00DE76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14,83</w:t>
            </w:r>
          </w:p>
        </w:tc>
      </w:tr>
      <w:tr w:rsidR="004249FC" w:rsidRPr="00DE76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DE76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DE76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DE76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0,025833</w:t>
            </w:r>
          </w:p>
        </w:tc>
      </w:tr>
      <w:tr w:rsidR="004249FC" w:rsidRPr="00DE76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E76F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72,5</w:t>
            </w:r>
          </w:p>
        </w:tc>
      </w:tr>
      <w:tr w:rsidR="004249FC" w:rsidRPr="00DE76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20,1</w:t>
            </w:r>
          </w:p>
        </w:tc>
      </w:tr>
      <w:tr w:rsidR="004249FC" w:rsidRPr="00DE76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1,149</w:t>
            </w:r>
          </w:p>
        </w:tc>
      </w:tr>
      <w:tr w:rsidR="004249FC" w:rsidRPr="00DE76FE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Ц16-48-2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Лебедка скиповая двухмоторная массой 90,2 т</w:t>
            </w:r>
          </w:p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E76F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DE76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DE76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4249FC" w:rsidRPr="00DE76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2755</w:t>
            </w:r>
          </w:p>
        </w:tc>
      </w:tr>
      <w:tr w:rsidR="004249FC" w:rsidRPr="00DE76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88,06</w:t>
            </w:r>
          </w:p>
        </w:tc>
      </w:tr>
      <w:tr w:rsidR="004249FC" w:rsidRPr="00DE76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DE76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44,03</w:t>
            </w:r>
          </w:p>
        </w:tc>
      </w:tr>
      <w:tr w:rsidR="004249FC" w:rsidRPr="00DE76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147,55</w:t>
            </w:r>
          </w:p>
        </w:tc>
      </w:tr>
      <w:tr w:rsidR="004249FC" w:rsidRPr="00DE76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50,45</w:t>
            </w:r>
          </w:p>
        </w:tc>
      </w:tr>
      <w:tr w:rsidR="004249FC" w:rsidRPr="00DE76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19,28</w:t>
            </w:r>
          </w:p>
        </w:tc>
      </w:tr>
      <w:tr w:rsidR="004249FC" w:rsidRPr="00DE76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DE76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DE76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DE76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0,032373</w:t>
            </w:r>
          </w:p>
        </w:tc>
      </w:tr>
      <w:tr w:rsidR="004249FC" w:rsidRPr="00DE76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E76F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91,1</w:t>
            </w:r>
          </w:p>
        </w:tc>
      </w:tr>
      <w:tr w:rsidR="004249FC" w:rsidRPr="00DE76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25,3</w:t>
            </w:r>
          </w:p>
        </w:tc>
      </w:tr>
      <w:tr w:rsidR="004249FC" w:rsidRPr="00DE76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1,443</w:t>
            </w:r>
          </w:p>
        </w:tc>
      </w:tr>
      <w:tr w:rsidR="004249FC" w:rsidRPr="00DE76FE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Ц16-48-3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Лебедка скиповая двухмоторная массой 127,5 т</w:t>
            </w:r>
          </w:p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E76F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DE76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DE76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4249FC" w:rsidRPr="00DE76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2900</w:t>
            </w:r>
          </w:p>
        </w:tc>
      </w:tr>
      <w:tr w:rsidR="004249FC" w:rsidRPr="00DE76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107,26</w:t>
            </w:r>
          </w:p>
        </w:tc>
      </w:tr>
      <w:tr w:rsidR="004249FC" w:rsidRPr="00DE76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DE76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53,63</w:t>
            </w:r>
          </w:p>
        </w:tc>
      </w:tr>
      <w:tr w:rsidR="004249FC" w:rsidRPr="00DE76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179,29</w:t>
            </w:r>
          </w:p>
        </w:tc>
      </w:tr>
      <w:tr w:rsidR="004249FC" w:rsidRPr="00DE76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61,4</w:t>
            </w:r>
          </w:p>
        </w:tc>
      </w:tr>
      <w:tr w:rsidR="004249FC" w:rsidRPr="00DE76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27,92</w:t>
            </w:r>
          </w:p>
        </w:tc>
      </w:tr>
      <w:tr w:rsidR="004249FC" w:rsidRPr="00DE76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DE76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DE76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DE76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0,045889</w:t>
            </w:r>
          </w:p>
        </w:tc>
      </w:tr>
      <w:tr w:rsidR="004249FC" w:rsidRPr="00DE76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E76F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128,8</w:t>
            </w:r>
          </w:p>
        </w:tc>
      </w:tr>
      <w:tr w:rsidR="004249FC" w:rsidRPr="00DE76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35,7</w:t>
            </w:r>
          </w:p>
        </w:tc>
      </w:tr>
      <w:tr w:rsidR="004249FC" w:rsidRPr="00DE76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2,04</w:t>
            </w:r>
          </w:p>
        </w:tc>
      </w:tr>
      <w:tr w:rsidR="004249FC" w:rsidRPr="00DE76FE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Ц16-48-7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 предельного натяжения каната с противоскручивающим устройством массой 1,4 т</w:t>
            </w:r>
          </w:p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E76FE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4249FC" w:rsidRPr="00DE76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DE76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4249FC" w:rsidRPr="00DE76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140</w:t>
            </w:r>
          </w:p>
        </w:tc>
      </w:tr>
      <w:tr w:rsidR="004249FC" w:rsidRPr="00DE76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4,17</w:t>
            </w:r>
          </w:p>
        </w:tc>
      </w:tr>
      <w:tr w:rsidR="004249FC" w:rsidRPr="00DE76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DE76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2,38</w:t>
            </w:r>
          </w:p>
        </w:tc>
      </w:tr>
      <w:tr w:rsidR="004249FC" w:rsidRPr="00DE76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13,09</w:t>
            </w:r>
          </w:p>
        </w:tc>
      </w:tr>
      <w:tr w:rsidR="004249FC" w:rsidRPr="00DE76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4249FC" w:rsidRPr="00DE76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4249FC" w:rsidRPr="00DE76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1,79</w:t>
            </w:r>
          </w:p>
        </w:tc>
      </w:tr>
      <w:tr w:rsidR="004249FC" w:rsidRPr="00DE76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DE76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DE76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DE76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0,000501</w:t>
            </w:r>
          </w:p>
        </w:tc>
      </w:tr>
      <w:tr w:rsidR="004249FC" w:rsidRPr="00DE76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E76F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4249FC" w:rsidRPr="00DE76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4249FC" w:rsidRPr="00DE76FE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Ц16-48-8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 предельного натяжения каната с противоскручивающим устройством массой 7,2 т</w:t>
            </w:r>
          </w:p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E76FE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4249FC" w:rsidRPr="00DE76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DE76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4249FC" w:rsidRPr="00DE76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382</w:t>
            </w:r>
          </w:p>
        </w:tc>
      </w:tr>
      <w:tr w:rsidR="004249FC" w:rsidRPr="00DE76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21,58</w:t>
            </w:r>
          </w:p>
        </w:tc>
      </w:tr>
      <w:tr w:rsidR="004249FC" w:rsidRPr="00DE76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DE76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</w:t>
            </w:r>
          </w:p>
        </w:tc>
      </w:tr>
      <w:tr w:rsidR="004249FC" w:rsidRPr="00DE76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39,67</w:t>
            </w:r>
          </w:p>
        </w:tc>
      </w:tr>
      <w:tr w:rsidR="004249FC" w:rsidRPr="00DE76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4,39</w:t>
            </w:r>
          </w:p>
        </w:tc>
      </w:tr>
      <w:tr w:rsidR="004249FC" w:rsidRPr="00DE76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1,82</w:t>
            </w:r>
          </w:p>
        </w:tc>
      </w:tr>
      <w:tr w:rsidR="004249FC" w:rsidRPr="00DE76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9,28</w:t>
            </w:r>
          </w:p>
        </w:tc>
      </w:tr>
      <w:tr w:rsidR="004249FC" w:rsidRPr="00DE76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DE76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DE76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DE76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0,002616</w:t>
            </w:r>
          </w:p>
        </w:tc>
      </w:tr>
      <w:tr w:rsidR="004249FC" w:rsidRPr="00DE76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E76F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</w:t>
            </w:r>
          </w:p>
        </w:tc>
      </w:tr>
      <w:tr w:rsidR="004249FC" w:rsidRPr="00DE76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E76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E76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2,02</w:t>
            </w:r>
          </w:p>
        </w:tc>
      </w:tr>
    </w:tbl>
    <w:p w:rsidR="004249FC" w:rsidRPr="00DE76FE" w:rsidRDefault="004249FC" w:rsidP="004249FC">
      <w:pPr>
        <w:pStyle w:val="a5"/>
        <w:rPr>
          <w:rFonts w:ascii="Arial" w:hAnsi="Arial" w:cs="Arial"/>
          <w:b/>
          <w:sz w:val="2"/>
        </w:rPr>
      </w:pPr>
    </w:p>
    <w:p w:rsidR="004249FC" w:rsidRPr="00EF571B" w:rsidRDefault="004249F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Pr="003573C3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16-49. Подъемники коксовой мелочи</w:t>
            </w: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4249FC" w:rsidRDefault="004249FC" w:rsidP="004249F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249FC" w:rsidRPr="003573C3" w:rsidTr="003961B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3573C3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3573C3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3573C3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3573C3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249FC" w:rsidRPr="003573C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573C3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573C3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573C3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573C3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249FC" w:rsidRPr="003573C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573C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Ц16-49-3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Подъемник коксовой мелочи вместимостью 0,7 м</w:t>
            </w:r>
            <w:r w:rsidRPr="003573C3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4249FC" w:rsidRPr="003573C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573C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3573C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573C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573C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3573C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573C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573C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573C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573C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4249FC" w:rsidRPr="003573C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573C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573C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573C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573C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149</w:t>
            </w:r>
          </w:p>
        </w:tc>
      </w:tr>
      <w:tr w:rsidR="004249FC" w:rsidRPr="003573C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573C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573C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573C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573C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4,28</w:t>
            </w:r>
          </w:p>
        </w:tc>
      </w:tr>
      <w:tr w:rsidR="004249FC" w:rsidRPr="003573C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573C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573C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3573C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573C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573C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573C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573C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2,14</w:t>
            </w:r>
          </w:p>
        </w:tc>
      </w:tr>
      <w:tr w:rsidR="004249FC" w:rsidRPr="003573C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573C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573C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573C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573C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15,39</w:t>
            </w:r>
          </w:p>
        </w:tc>
      </w:tr>
      <w:tr w:rsidR="004249FC" w:rsidRPr="003573C3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573C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Ц16-49-4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Подъемник мелочи агломерата</w:t>
            </w:r>
          </w:p>
          <w:p w:rsidR="004249FC" w:rsidRPr="003573C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573C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3573C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573C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573C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3573C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573C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573C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573C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573C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4249FC" w:rsidRPr="003573C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573C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573C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573C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573C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372</w:t>
            </w:r>
          </w:p>
        </w:tc>
      </w:tr>
      <w:tr w:rsidR="004249FC" w:rsidRPr="003573C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573C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573C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573C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573C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19,36</w:t>
            </w:r>
          </w:p>
        </w:tc>
      </w:tr>
      <w:tr w:rsidR="004249FC" w:rsidRPr="003573C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573C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573C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3573C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573C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573C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573C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573C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9,68</w:t>
            </w:r>
          </w:p>
        </w:tc>
      </w:tr>
      <w:tr w:rsidR="004249FC" w:rsidRPr="003573C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573C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573C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573C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573C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43,16</w:t>
            </w:r>
          </w:p>
        </w:tc>
      </w:tr>
    </w:tbl>
    <w:p w:rsidR="004249FC" w:rsidRPr="003573C3" w:rsidRDefault="004249FC" w:rsidP="004249FC">
      <w:pPr>
        <w:pStyle w:val="a5"/>
        <w:rPr>
          <w:rFonts w:ascii="Arial" w:hAnsi="Arial" w:cs="Arial"/>
          <w:b/>
          <w:sz w:val="2"/>
        </w:rPr>
      </w:pPr>
    </w:p>
    <w:p w:rsidR="004249FC" w:rsidRPr="00EF571B" w:rsidRDefault="004249F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Pr="00D6201C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3. Оборудование блоков воздухонагревателей</w:t>
            </w: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Pr="00D6201C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16-57. Оборудование блоков воздухонагревателей</w:t>
            </w: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4249FC" w:rsidRDefault="004249FC" w:rsidP="004249F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249FC" w:rsidRPr="00D6201C" w:rsidTr="003961B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Ц16-57-1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Горелка газовая производительностью 75000 м</w:t>
            </w:r>
            <w:r w:rsidRPr="00D6201C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>/ч</w:t>
            </w:r>
          </w:p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6201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221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23,79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15,39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2,49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18-25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0,02414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0,001526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620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4,12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0,157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Ц16-57-2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Горелка газовая производительностью 120000 м</w:t>
            </w:r>
            <w:r w:rsidRPr="00D6201C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>/ч</w:t>
            </w:r>
          </w:p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6201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330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29,78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19,28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5,25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3,09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1,55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18-25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0,0302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0,00218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620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6,06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1,68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0,097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Ц16-57-3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Горелка газовая производительностью 200000 м</w:t>
            </w:r>
            <w:r w:rsidRPr="00D6201C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>/ч</w:t>
            </w:r>
          </w:p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6201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545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69,19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39,67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14,76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10,71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3,81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5,35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18-25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0,0348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0,006322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620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17,7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Ц16-57-4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Клапан горячего дутья диаметром 1100 мм</w:t>
            </w:r>
          </w:p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6201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212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26,34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14,76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5,63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16,9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2,06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8,45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18-25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0,00536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0,00327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620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2,13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0,05551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7,93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Ц16-57-5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Клапан горячего дутья диаметром 1300 мм с гидроприводом</w:t>
            </w:r>
          </w:p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6201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303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34,25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19,2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7,32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21,97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4,52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10,99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18-25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0,00826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0,004905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620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20,2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28,8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2,77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0,0721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Ц16-57-6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Клапан горячего дутья диаметром 2000 мм</w:t>
            </w:r>
          </w:p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6201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461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66,5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32,05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17,06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43,47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8,09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21,74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18-25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0,0129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0,012644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620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36,1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45,2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5,48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0,1106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15,8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Ц16-57-7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Клапан отсечной диаметром 1100 мм</w:t>
            </w:r>
          </w:p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6201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236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28,09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17,45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5,16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16,5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8,25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18-25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0,00525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0,003052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620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23,8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0,05551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7,93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Ц16-57-8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Клапан отсечной диаметром 1300 мм с гидроприводом</w:t>
            </w:r>
          </w:p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6201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350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37,95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23,56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6,98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22,29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3,01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11,15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18-25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0,0062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0,004905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620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14,2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28,8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0,0721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Ц16-57-9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Клапан отсечной диаметром 2000 мм</w:t>
            </w:r>
          </w:p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6201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417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57,93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28,88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14,36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40,46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20,23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18-25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0,0096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0,010791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620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31,1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43,8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0,1113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15,9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Ц16-57-10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Клапан отсечной холодного дутья диаметром 1200 мм</w:t>
            </w:r>
          </w:p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6201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173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23,15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4,79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13,57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122,96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61,48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18-25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0,00544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0,002943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620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8,44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42,1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15,5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Ц16-57-11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Клапан отсечной холодного дутья диаметром 1400 мм</w:t>
            </w:r>
          </w:p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6201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184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25,45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5,27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14,91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135,65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2,06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67,83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18-25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0,00669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0,003597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620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10,34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44,5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17,1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Ц16-57-12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Клапан отсечной холодного дутья диаметром 1600 мм с гидроприводом</w:t>
            </w:r>
          </w:p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6201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225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29,21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6,91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15,39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185,63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3,09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92,82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0,005341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620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15,5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64,5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23,4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Ц16-57-13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Клапан дымовой диаметром 1100 мм</w:t>
            </w:r>
          </w:p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6201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152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18,37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3,91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10,55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15,39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18-25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0,0079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0,002398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620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23,3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0,02009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2,87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Ц16-57-14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Клапан дымовой диаметром 1300 мм</w:t>
            </w:r>
          </w:p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6201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166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23,09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4,92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13,25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19,28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2,06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9,64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18-25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0,0094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0,003379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620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27,6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2,43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0,02261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3,23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1,54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Ц16-57-15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Клапан дымовой диаметром 2000 мм</w:t>
            </w:r>
          </w:p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6201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515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81,63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19,2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43,23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46,01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8,96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23,01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18-25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0,1482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0,014061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620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40,3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46,3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0,02821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4,03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Ц16-57-16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Клапан дроссельный газовый диаметром 1100 мм</w:t>
            </w:r>
          </w:p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6201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21,5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5,39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1,67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12,77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21,18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10,59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18-25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0,00568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0,001123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620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22,3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2,67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Ц16-57-17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Клапан дроссельный газовый диаметром 1300 мм</w:t>
            </w:r>
          </w:p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6201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145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25,82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6,51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15,31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15,87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7,93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18-25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0,0068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0,001493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620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26,1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Ц16-57-18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Клапан дроссельный газовый диаметром 1500 мм</w:t>
            </w:r>
          </w:p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6201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29,67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7,46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17,61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18,25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1,31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9,12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18-25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0,0072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0,001897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620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29,95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Ц16-57-19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Клапан для сброса воздуха диаметром 900 мм</w:t>
            </w:r>
          </w:p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6201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91,6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7,77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7,93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3,97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18-25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0,00465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0,000589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620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1,82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Ц16-57-20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Клапан для сброса воздуха диаметром 1500 мм</w:t>
            </w:r>
          </w:p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6201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228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25,87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17,45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2,78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2,86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20,31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10,15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18-25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0,00716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0,002071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620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30,1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2,56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Ц16-57-21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Клапан перепускной диаметром 600 мм с гидроприводом</w:t>
            </w:r>
          </w:p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6201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12,46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9,52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18-25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0,0031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0,000785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620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9,23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Ц16-57-22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Клапан перепускной диаметром 500 мм</w:t>
            </w:r>
          </w:p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6201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114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13,64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10,47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8,01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4,01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18-25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0,0026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0,000861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620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9,32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Ц16-57-23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Клапан перепускной дроссельный диаметром 1800 мм</w:t>
            </w:r>
          </w:p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6201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204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19,6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14,76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22,29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11,15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18-25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0,0093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0,000512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620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1,44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Ц16-57-24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Привод клапана дымового или горячего дутья</w:t>
            </w:r>
          </w:p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6201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16,9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14,75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11,11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2,18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16,74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8,37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0,000218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620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4249FC" w:rsidRPr="00D6201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D6201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D6201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</w:tbl>
    <w:p w:rsidR="004249FC" w:rsidRPr="00D6201C" w:rsidRDefault="004249FC" w:rsidP="004249FC">
      <w:pPr>
        <w:pStyle w:val="a5"/>
        <w:rPr>
          <w:rFonts w:ascii="Arial" w:hAnsi="Arial" w:cs="Arial"/>
          <w:b/>
          <w:sz w:val="2"/>
        </w:rPr>
      </w:pPr>
    </w:p>
    <w:p w:rsidR="004249FC" w:rsidRPr="00EF571B" w:rsidRDefault="004249F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Pr="009F4BDA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4. Оборудование газопроводов, воздухопроводов, пылеуловителей</w:t>
            </w: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Pr="009F4BDA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16-60. Оборудование газопроводов</w:t>
            </w: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4249FC" w:rsidRDefault="004249FC" w:rsidP="004249F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249FC" w:rsidRPr="009F4BDA" w:rsidTr="003961B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9F4BDA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9F4BDA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9F4BDA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9F4BDA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249FC" w:rsidRPr="009F4BDA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F4BDA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F4BDA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F4BDA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F4BDA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249FC" w:rsidRPr="009F4BDA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F4BDA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Ц16-60-7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Клапан отсекающий диаметром 2460 мм</w:t>
            </w:r>
          </w:p>
          <w:p w:rsidR="004249FC" w:rsidRPr="009F4BDA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4BD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9F4BDA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F4BDA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F4BDA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9F4BDA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F4BDA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F4BDA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F4BDA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F4BDA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4249FC" w:rsidRPr="009F4BDA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F4BDA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F4BDA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F4BDA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F4BDA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253</w:t>
            </w:r>
          </w:p>
        </w:tc>
      </w:tr>
      <w:tr w:rsidR="004249FC" w:rsidRPr="009F4BDA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F4BDA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F4BDA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F4BDA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F4BDA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35,93</w:t>
            </w:r>
          </w:p>
        </w:tc>
      </w:tr>
      <w:tr w:rsidR="004249FC" w:rsidRPr="009F4BDA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F4BDA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F4BDA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9F4BDA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F4BDA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F4BDA" w:rsidRDefault="00BD0D67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12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F4BDA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F4BDA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24,83</w:t>
            </w:r>
          </w:p>
        </w:tc>
      </w:tr>
      <w:tr w:rsidR="004249FC" w:rsidRPr="009F4BDA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F4BDA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F4BDA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F4BDA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F4BDA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5,55</w:t>
            </w:r>
          </w:p>
        </w:tc>
      </w:tr>
      <w:tr w:rsidR="004249FC" w:rsidRPr="009F4BDA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F4BDA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F4BDA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F4BDA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F4BDA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6,74</w:t>
            </w:r>
          </w:p>
        </w:tc>
      </w:tr>
      <w:tr w:rsidR="004249FC" w:rsidRPr="009F4BDA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F4BDA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F4BDA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F4BDA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F4BDA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2,46</w:t>
            </w:r>
          </w:p>
        </w:tc>
      </w:tr>
      <w:tr w:rsidR="004249FC" w:rsidRPr="009F4BDA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F4BDA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F4BDA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9F4BDA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F4BDA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F4BDA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9F4BDA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F4BDA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F4BDA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9F4BDA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F4BDA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F4BDA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F4BDA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F4BDA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0,003924</w:t>
            </w:r>
          </w:p>
        </w:tc>
      </w:tr>
      <w:tr w:rsidR="004249FC" w:rsidRPr="009F4BDA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F4BDA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F4BDA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F4BDA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F4BD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F4BDA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11,1</w:t>
            </w:r>
          </w:p>
        </w:tc>
      </w:tr>
      <w:tr w:rsidR="004249FC" w:rsidRPr="009F4BDA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F4BDA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F4BDA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F4BDA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F4BDA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4249FC" w:rsidRPr="009F4BDA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F4BDA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Ц16-60-8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Клапан отсекающий диаметром 3000 мм</w:t>
            </w:r>
          </w:p>
          <w:p w:rsidR="004249FC" w:rsidRPr="009F4BDA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4BD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9F4BDA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F4BDA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F4BDA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9F4BDA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F4BDA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F4BDA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F4BDA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F4BDA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4249FC" w:rsidRPr="009F4BDA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F4BDA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F4BDA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F4BDA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F4BDA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630</w:t>
            </w:r>
          </w:p>
        </w:tc>
      </w:tr>
      <w:tr w:rsidR="004249FC" w:rsidRPr="009F4BDA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F4BDA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F4BDA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F4BDA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F4BDA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53,95</w:t>
            </w:r>
          </w:p>
        </w:tc>
      </w:tr>
      <w:tr w:rsidR="004249FC" w:rsidRPr="009F4BDA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F4BDA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F4BDA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9F4BDA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F4BDA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F4BDA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F4BDA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F4BDA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37,29</w:t>
            </w:r>
          </w:p>
        </w:tc>
      </w:tr>
      <w:tr w:rsidR="004249FC" w:rsidRPr="009F4BDA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F4BDA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F4BDA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F4BDA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F4BDA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8,33</w:t>
            </w:r>
          </w:p>
        </w:tc>
      </w:tr>
      <w:tr w:rsidR="004249FC" w:rsidRPr="009F4BDA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F4BDA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F4BDA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F4BDA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F4BDA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10,15</w:t>
            </w:r>
          </w:p>
        </w:tc>
      </w:tr>
      <w:tr w:rsidR="004249FC" w:rsidRPr="009F4BDA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F4BDA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F4BDA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F4BDA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F4BDA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4249FC" w:rsidRPr="009F4BDA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F4BDA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F4BDA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9F4BDA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F4BDA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F4BDA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9F4BDA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F4BDA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F4BDA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9F4BDA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F4BDA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F4BDA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F4BDA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F4BDA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0,005232</w:t>
            </w:r>
          </w:p>
        </w:tc>
      </w:tr>
      <w:tr w:rsidR="004249FC" w:rsidRPr="009F4BDA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F4BDA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F4BDA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F4BDA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F4BD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F4BDA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23,9</w:t>
            </w:r>
          </w:p>
        </w:tc>
      </w:tr>
      <w:tr w:rsidR="004249FC" w:rsidRPr="009F4BDA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F4BDA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F4BDA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F4BDA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F4BDA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</w:t>
            </w:r>
          </w:p>
        </w:tc>
      </w:tr>
      <w:tr w:rsidR="004249FC" w:rsidRPr="009F4BDA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F4BDA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Ц16-60-12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Задвижка газовая термическая диаметром 2000/1700 мм</w:t>
            </w:r>
          </w:p>
          <w:p w:rsidR="004249FC" w:rsidRPr="009F4BDA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4BD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9F4BDA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F4BDA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F4BDA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9F4BDA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F4BDA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F4BDA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F4BDA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F4BDA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4249FC" w:rsidRPr="009F4BDA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F4BDA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F4BDA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F4BDA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F4BDA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301</w:t>
            </w:r>
          </w:p>
        </w:tc>
      </w:tr>
      <w:tr w:rsidR="004249FC" w:rsidRPr="009F4BDA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F4BDA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F4BDA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F4BDA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F4BDA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60,05</w:t>
            </w:r>
          </w:p>
        </w:tc>
      </w:tr>
      <w:tr w:rsidR="004249FC" w:rsidRPr="009F4BDA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F4BDA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F4BDA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9F4BDA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F4BDA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F4BDA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F4BDA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F4BDA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45,93</w:t>
            </w:r>
          </w:p>
        </w:tc>
      </w:tr>
      <w:tr w:rsidR="004249FC" w:rsidRPr="009F4BDA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F4BDA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F4BDA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F4BDA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F4BDA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7,06</w:t>
            </w:r>
          </w:p>
        </w:tc>
      </w:tr>
      <w:tr w:rsidR="004249FC" w:rsidRPr="009F4BDA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F4BDA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F4BDA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F4BDA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F4BDA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30,38</w:t>
            </w:r>
          </w:p>
        </w:tc>
      </w:tr>
      <w:tr w:rsidR="004249FC" w:rsidRPr="009F4BDA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F4BDA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F4BDA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F4BDA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F4BDA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2,22</w:t>
            </w:r>
          </w:p>
        </w:tc>
      </w:tr>
      <w:tr w:rsidR="004249FC" w:rsidRPr="009F4BDA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F4BDA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F4BDA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9F4BDA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F4BDA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F4BDA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9F4BDA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F4BDA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F4BDA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9F4BDA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F4BDA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F4BDA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F4BDA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F4BDA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0,003771</w:t>
            </w:r>
          </w:p>
        </w:tc>
      </w:tr>
      <w:tr w:rsidR="004249FC" w:rsidRPr="009F4BDA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F4BDA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F4BDA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F4BDA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F4BD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F4BDA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10,6</w:t>
            </w:r>
          </w:p>
        </w:tc>
      </w:tr>
      <w:tr w:rsidR="004249FC" w:rsidRPr="009F4BDA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F4BDA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F4BDA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F4BDA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F4BDA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39,1</w:t>
            </w:r>
          </w:p>
        </w:tc>
      </w:tr>
      <w:tr w:rsidR="004249FC" w:rsidRPr="009F4BDA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F4BDA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F4BDA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249FC" w:rsidRPr="009F4BDA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F4BDA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F4BDA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F4BDA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F4BDA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</w:tbl>
    <w:p w:rsidR="004249FC" w:rsidRPr="009F4BDA" w:rsidRDefault="004249FC" w:rsidP="004249FC">
      <w:pPr>
        <w:pStyle w:val="a5"/>
        <w:rPr>
          <w:rFonts w:ascii="Arial" w:hAnsi="Arial" w:cs="Arial"/>
          <w:b/>
          <w:sz w:val="2"/>
        </w:rPr>
      </w:pPr>
    </w:p>
    <w:p w:rsidR="004249FC" w:rsidRPr="00EF571B" w:rsidRDefault="004249F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Pr="00334849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16-62. Оборудование воздухопроводов</w:t>
            </w: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4249FC" w:rsidRDefault="004249FC" w:rsidP="004249F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249FC" w:rsidRPr="00334849" w:rsidTr="003961B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Ц16-62-1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Клапан воздушно-разгрузочный с приводом диаметром 1400 мм</w:t>
            </w:r>
          </w:p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484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268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44,93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7,87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29,19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32,24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3,81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18-25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0,00668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0,003172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484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27,4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Ц16-62-2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Клапан воздушно-разгрузочный с приводом диаметром 1600 мм</w:t>
            </w:r>
          </w:p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484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282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55,97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9,77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36,43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40,36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18-25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0,00764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0,005069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484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14,8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32,3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Ц16-62-3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Клапан воздушно-разгрузочный с приводом диаметром 2000 мм</w:t>
            </w:r>
          </w:p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484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385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81,37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14,22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52,93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58,51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9,01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18-25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0,00859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0,009254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484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26,5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42,7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Ц16-62-4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Клапан дроссельный смесительный диаметром 700 мм</w:t>
            </w:r>
          </w:p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484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88,7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12,99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6,03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0,93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10,07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18-25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0,00334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0,000872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484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11,4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Ц16-62-5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Клапан дроссельный смесительный диаметром 900 мм</w:t>
            </w:r>
          </w:p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484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14,68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6,82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11,34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18-25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0,0043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0,001199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484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13,99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Ц16-62-6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Клапан дроссельный смесительный диаметром 1200 мм</w:t>
            </w:r>
          </w:p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484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124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16,24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7,54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12,61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18-25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0,0057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0,001559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484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24,7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Ц16-62-7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Клапан дроссельный смесительный диаметром 1400 мм</w:t>
            </w:r>
          </w:p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484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136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17,93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8,33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13,88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1,51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18-25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0,0067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0,001799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484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5,98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28,4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Ц16-62-8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Клапан дроссельный отделительный с приводом диаметром 1200 мм</w:t>
            </w:r>
          </w:p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484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225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10,16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23,88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2,46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18-25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0,0057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0,003314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484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26,1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249FC" w:rsidRPr="0033484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33484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33484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</w:tbl>
    <w:p w:rsidR="004249FC" w:rsidRPr="00334849" w:rsidRDefault="004249FC" w:rsidP="004249FC">
      <w:pPr>
        <w:pStyle w:val="a5"/>
        <w:rPr>
          <w:rFonts w:ascii="Arial" w:hAnsi="Arial" w:cs="Arial"/>
          <w:b/>
          <w:sz w:val="2"/>
        </w:rPr>
      </w:pPr>
    </w:p>
    <w:p w:rsidR="004249FC" w:rsidRPr="00EF571B" w:rsidRDefault="004249F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Pr="00FF1DAA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5. Оборудование склада сырьевых материалов</w:t>
            </w: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Pr="00FF1DAA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16-64. Бункерные эстакады</w:t>
            </w: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4249FC" w:rsidRDefault="004249FC" w:rsidP="004249F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249FC" w:rsidRPr="00FF1DAA" w:rsidTr="003961B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FF1DAA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FF1DAA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FF1DAA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FF1DAA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249FC" w:rsidRPr="00FF1DAA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F1DAA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F1DAA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F1DAA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F1DAA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249FC" w:rsidRPr="00FF1DAA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F1DAA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Ц16-64-1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Затвор рудного бункера барабанный с уплотнением</w:t>
            </w:r>
          </w:p>
          <w:p w:rsidR="004249FC" w:rsidRPr="00FF1DAA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F1DA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FF1DAA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F1DAA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F1DAA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FF1DAA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F1DAA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F1DAA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F1DAA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F1DAA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4249FC" w:rsidRPr="00FF1DAA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F1DAA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F1DAA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F1DAA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F1DAA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96,9</w:t>
            </w:r>
          </w:p>
        </w:tc>
      </w:tr>
      <w:tr w:rsidR="004249FC" w:rsidRPr="00FF1DAA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F1DAA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F1DAA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F1DAA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F1DAA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4249FC" w:rsidRPr="00FF1DAA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F1DAA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F1DAA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FF1DAA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F1DAA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F1DAA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F1DAA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F1DAA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4249FC" w:rsidRPr="00FF1DAA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F1DAA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F1DAA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F1DAA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F1DAA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11,93</w:t>
            </w:r>
          </w:p>
        </w:tc>
      </w:tr>
      <w:tr w:rsidR="004249FC" w:rsidRPr="00FF1DAA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F1DAA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F1DAA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F1DAA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F1DAA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4249FC" w:rsidRPr="00FF1DAA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F1DAA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F1DAA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F1DAA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F1DAA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1,52</w:t>
            </w:r>
          </w:p>
        </w:tc>
      </w:tr>
      <w:tr w:rsidR="004249FC" w:rsidRPr="00FF1DAA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F1DAA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F1DAA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FF1DAA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F1DAA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F1DAA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FF1DAA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F1DAA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F1DAA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FF1DAA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F1DAA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F1DAA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F1DAA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F1DAA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0,001188</w:t>
            </w:r>
          </w:p>
        </w:tc>
      </w:tr>
      <w:tr w:rsidR="004249FC" w:rsidRPr="00FF1DAA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F1DAA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F1DAA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F1DAA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F1DA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F1DAA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3,33</w:t>
            </w:r>
          </w:p>
        </w:tc>
      </w:tr>
      <w:tr w:rsidR="004249FC" w:rsidRPr="00FF1DAA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F1DAA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F1DAA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F1DAA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F1DAA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4249FC" w:rsidRPr="00FF1DAA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F1DAA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Ц16-64-2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Затвор коксового бункера</w:t>
            </w:r>
          </w:p>
          <w:p w:rsidR="004249FC" w:rsidRPr="00FF1DAA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F1DA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FF1DAA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F1DAA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F1DAA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FF1DAA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F1DAA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F1DAA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F1DAA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F1DAA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249FC" w:rsidRPr="00FF1DAA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F1DAA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F1DAA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F1DAA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F1DAA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114</w:t>
            </w:r>
          </w:p>
        </w:tc>
      </w:tr>
      <w:tr w:rsidR="004249FC" w:rsidRPr="00FF1DAA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F1DAA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F1DAA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F1DAA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F1DAA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1,88</w:t>
            </w:r>
          </w:p>
        </w:tc>
      </w:tr>
      <w:tr w:rsidR="004249FC" w:rsidRPr="00FF1DAA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F1DAA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F1DAA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FF1DAA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F1DAA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F1DAA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F1DAA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F1DAA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4249FC" w:rsidRPr="00FF1DAA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F1DAA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F1DAA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F1DAA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F1DAA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20,18</w:t>
            </w:r>
          </w:p>
        </w:tc>
      </w:tr>
      <w:tr w:rsidR="004249FC" w:rsidRPr="00FF1DAA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F1DAA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F1DAA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F1DAA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F1DAA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1,63</w:t>
            </w:r>
          </w:p>
        </w:tc>
      </w:tr>
      <w:tr w:rsidR="004249FC" w:rsidRPr="00FF1DAA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F1DAA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F1DAA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F1DAA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F1DAA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4249FC" w:rsidRPr="00FF1DAA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F1DAA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F1DAA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FF1DAA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F1DAA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F1DAA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FF1DAA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F1DAA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F1DAA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FF1DAA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F1DAA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F1DAA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F1DAA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F1DAA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0,00048</w:t>
            </w:r>
          </w:p>
        </w:tc>
      </w:tr>
      <w:tr w:rsidR="004249FC" w:rsidRPr="00FF1DAA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F1DAA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F1DAA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F1DAA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F1DA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F1DAA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1,34</w:t>
            </w:r>
          </w:p>
        </w:tc>
      </w:tr>
      <w:tr w:rsidR="004249FC" w:rsidRPr="00FF1DAA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F1DAA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F1DAA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F1DAA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F1DAA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</w:tbl>
    <w:p w:rsidR="004249FC" w:rsidRPr="00FF1DAA" w:rsidRDefault="004249FC" w:rsidP="004249FC">
      <w:pPr>
        <w:pStyle w:val="a5"/>
        <w:rPr>
          <w:rFonts w:ascii="Arial" w:hAnsi="Arial" w:cs="Arial"/>
          <w:b/>
          <w:sz w:val="2"/>
        </w:rPr>
      </w:pPr>
    </w:p>
    <w:p w:rsidR="004249FC" w:rsidRPr="00EF571B" w:rsidRDefault="004249F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Pr="00E61D39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16-65. Оборудование рудных дворов и складов кокса</w:t>
            </w: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4249FC" w:rsidRDefault="004249FC" w:rsidP="004249F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249FC" w:rsidRPr="00E61D39" w:rsidTr="003961B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249FC" w:rsidRPr="00E61D3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249FC" w:rsidRPr="00E61D3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Ц16-65-1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Вагоноопрокидыватель роторный грузоподъемностью 60 и 93 т</w:t>
            </w:r>
          </w:p>
          <w:p w:rsidR="004249FC" w:rsidRPr="00E61D3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61D39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4249FC" w:rsidRPr="00E61D3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E61D3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4249FC" w:rsidRPr="00E61D3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3258</w:t>
            </w:r>
          </w:p>
        </w:tc>
      </w:tr>
      <w:tr w:rsidR="004249FC" w:rsidRPr="00E61D3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517,24</w:t>
            </w:r>
          </w:p>
        </w:tc>
      </w:tr>
      <w:tr w:rsidR="004249FC" w:rsidRPr="00E61D3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E61D3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258,62</w:t>
            </w:r>
          </w:p>
        </w:tc>
      </w:tr>
      <w:tr w:rsidR="004249FC" w:rsidRPr="00E61D3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151,52</w:t>
            </w:r>
          </w:p>
        </w:tc>
      </w:tr>
      <w:tr w:rsidR="004249FC" w:rsidRPr="00E61D3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81,39</w:t>
            </w:r>
          </w:p>
        </w:tc>
      </w:tr>
      <w:tr w:rsidR="004249FC" w:rsidRPr="00E61D3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199,12</w:t>
            </w:r>
          </w:p>
        </w:tc>
      </w:tr>
      <w:tr w:rsidR="004249FC" w:rsidRPr="00E61D3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E61D3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E61D3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E61D3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0,043491</w:t>
            </w:r>
          </w:p>
        </w:tc>
      </w:tr>
      <w:tr w:rsidR="004249FC" w:rsidRPr="00E61D3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61D3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122</w:t>
            </w:r>
          </w:p>
        </w:tc>
      </w:tr>
      <w:tr w:rsidR="004249FC" w:rsidRPr="00E61D3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33,9</w:t>
            </w:r>
          </w:p>
        </w:tc>
      </w:tr>
      <w:tr w:rsidR="004249FC" w:rsidRPr="00E61D3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37,65</w:t>
            </w:r>
          </w:p>
        </w:tc>
      </w:tr>
      <w:tr w:rsidR="004249FC" w:rsidRPr="00E61D3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0,0875</w:t>
            </w:r>
          </w:p>
        </w:tc>
      </w:tr>
      <w:tr w:rsidR="004249FC" w:rsidRPr="00E61D3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4249FC" w:rsidRPr="00E61D3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249FC" w:rsidRPr="00E61D3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</w:t>
            </w:r>
          </w:p>
        </w:tc>
      </w:tr>
      <w:tr w:rsidR="004249FC" w:rsidRPr="00E61D39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Ц16-65-2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Вагоноопрокидыватель роторный для загрузки полувагонов грузоподъемностью 60, 93 и 125 т</w:t>
            </w:r>
          </w:p>
          <w:p w:rsidR="004249FC" w:rsidRPr="00E61D3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61D39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4249FC" w:rsidRPr="00E61D3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E61D3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4249FC" w:rsidRPr="00E61D3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4631</w:t>
            </w:r>
          </w:p>
        </w:tc>
      </w:tr>
      <w:tr w:rsidR="004249FC" w:rsidRPr="00E61D3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644,16</w:t>
            </w:r>
          </w:p>
        </w:tc>
      </w:tr>
      <w:tr w:rsidR="004249FC" w:rsidRPr="00E61D3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E61D3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322,08</w:t>
            </w:r>
          </w:p>
        </w:tc>
      </w:tr>
      <w:tr w:rsidR="004249FC" w:rsidRPr="00E61D3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189,6</w:t>
            </w:r>
          </w:p>
        </w:tc>
      </w:tr>
      <w:tr w:rsidR="004249FC" w:rsidRPr="00E61D3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86,39</w:t>
            </w:r>
          </w:p>
        </w:tc>
      </w:tr>
      <w:tr w:rsidR="004249FC" w:rsidRPr="00E61D3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249,1</w:t>
            </w:r>
          </w:p>
        </w:tc>
      </w:tr>
      <w:tr w:rsidR="004249FC" w:rsidRPr="00E61D3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E61D3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E61D3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E61D3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0,07957</w:t>
            </w:r>
          </w:p>
        </w:tc>
      </w:tr>
      <w:tr w:rsidR="004249FC" w:rsidRPr="00E61D3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61D3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222</w:t>
            </w:r>
          </w:p>
        </w:tc>
      </w:tr>
      <w:tr w:rsidR="004249FC" w:rsidRPr="00E61D3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61,6</w:t>
            </w:r>
          </w:p>
        </w:tc>
      </w:tr>
      <w:tr w:rsidR="004249FC" w:rsidRPr="00E61D3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47,1</w:t>
            </w:r>
          </w:p>
        </w:tc>
      </w:tr>
      <w:tr w:rsidR="004249FC" w:rsidRPr="00E61D3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0,0875</w:t>
            </w:r>
          </w:p>
        </w:tc>
      </w:tr>
      <w:tr w:rsidR="004249FC" w:rsidRPr="00E61D3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0,246</w:t>
            </w:r>
          </w:p>
        </w:tc>
      </w:tr>
      <w:tr w:rsidR="004249FC" w:rsidRPr="00E61D3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249FC" w:rsidRPr="00E61D3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</w:t>
            </w:r>
          </w:p>
        </w:tc>
      </w:tr>
      <w:tr w:rsidR="004249FC" w:rsidRPr="00E61D39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Ц16-65-3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Трансферкар рудный грузоподъемностью 65 т</w:t>
            </w:r>
          </w:p>
          <w:p w:rsidR="004249FC" w:rsidRPr="00E61D3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61D3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E61D3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E61D3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249FC" w:rsidRPr="00E61D3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722</w:t>
            </w:r>
          </w:p>
        </w:tc>
      </w:tr>
      <w:tr w:rsidR="004249FC" w:rsidRPr="00E61D3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142,79</w:t>
            </w:r>
          </w:p>
        </w:tc>
      </w:tr>
      <w:tr w:rsidR="004249FC" w:rsidRPr="00E61D3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E61D3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46,01</w:t>
            </w:r>
          </w:p>
        </w:tc>
      </w:tr>
      <w:tr w:rsidR="004249FC" w:rsidRPr="00E61D3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50,77</w:t>
            </w:r>
          </w:p>
        </w:tc>
      </w:tr>
      <w:tr w:rsidR="004249FC" w:rsidRPr="00E61D3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20,63</w:t>
            </w:r>
          </w:p>
        </w:tc>
      </w:tr>
      <w:tr w:rsidR="004249FC" w:rsidRPr="00E61D3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11,26</w:t>
            </w:r>
          </w:p>
        </w:tc>
      </w:tr>
      <w:tr w:rsidR="004249FC" w:rsidRPr="00E61D3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E61D3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E61D3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E61D3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0,02616</w:t>
            </w:r>
          </w:p>
        </w:tc>
      </w:tr>
      <w:tr w:rsidR="004249FC" w:rsidRPr="00E61D3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61D3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</w:t>
            </w:r>
          </w:p>
        </w:tc>
      </w:tr>
      <w:tr w:rsidR="004249FC" w:rsidRPr="00E61D3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22,8</w:t>
            </w:r>
          </w:p>
        </w:tc>
      </w:tr>
      <w:tr w:rsidR="004249FC" w:rsidRPr="00E61D3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2,13</w:t>
            </w:r>
          </w:p>
        </w:tc>
      </w:tr>
      <w:tr w:rsidR="004249FC" w:rsidRPr="00E61D39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E61D39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E61D39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0,086</w:t>
            </w:r>
          </w:p>
        </w:tc>
      </w:tr>
    </w:tbl>
    <w:p w:rsidR="004249FC" w:rsidRPr="00E61D39" w:rsidRDefault="004249FC" w:rsidP="004249FC">
      <w:pPr>
        <w:pStyle w:val="a5"/>
        <w:rPr>
          <w:rFonts w:ascii="Arial" w:hAnsi="Arial" w:cs="Arial"/>
          <w:b/>
          <w:sz w:val="2"/>
        </w:rPr>
      </w:pPr>
    </w:p>
    <w:p w:rsidR="004249FC" w:rsidRPr="00EF571B" w:rsidRDefault="004249F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Pr="00A279CC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6. Оборудование уборки продуктов плавки</w:t>
            </w: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Pr="00A279CC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16-69. Чугуновозы и шлаковозы</w:t>
            </w: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4249FC" w:rsidRDefault="004249FC" w:rsidP="004249F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249FC" w:rsidRPr="00A279CC" w:rsidTr="003961B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249FC" w:rsidRPr="00A279C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249FC" w:rsidRPr="00A279C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Ц16-69-1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Чугуновоз вместимостью ковша 100-140 т</w:t>
            </w:r>
          </w:p>
          <w:p w:rsidR="004249FC" w:rsidRPr="00A279C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279C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A279C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A279C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4249FC" w:rsidRPr="00A279C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184</w:t>
            </w:r>
          </w:p>
        </w:tc>
      </w:tr>
      <w:tr w:rsidR="004249FC" w:rsidRPr="00A279C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49,75</w:t>
            </w:r>
          </w:p>
        </w:tc>
      </w:tr>
      <w:tr w:rsidR="004249FC" w:rsidRPr="00A279C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A279C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20,39</w:t>
            </w:r>
          </w:p>
        </w:tc>
      </w:tr>
      <w:tr w:rsidR="004249FC" w:rsidRPr="00A279C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14,68</w:t>
            </w:r>
          </w:p>
        </w:tc>
      </w:tr>
      <w:tr w:rsidR="004249FC" w:rsidRPr="00A279C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3,33</w:t>
            </w:r>
          </w:p>
        </w:tc>
      </w:tr>
      <w:tr w:rsidR="004249FC" w:rsidRPr="00A279C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2,48</w:t>
            </w:r>
          </w:p>
        </w:tc>
      </w:tr>
      <w:tr w:rsidR="004249FC" w:rsidRPr="00A279C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16,66</w:t>
            </w:r>
          </w:p>
        </w:tc>
      </w:tr>
      <w:tr w:rsidR="004249FC" w:rsidRPr="00A279C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A279C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A279C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A279C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11,1</w:t>
            </w:r>
          </w:p>
        </w:tc>
      </w:tr>
      <w:tr w:rsidR="004249FC" w:rsidRPr="00A279C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4249FC" w:rsidRPr="00A279C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4249FC" w:rsidRPr="00A279CC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Ц16-69-2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Чугуновоз вместимостью ковша 300 т</w:t>
            </w:r>
          </w:p>
          <w:p w:rsidR="004249FC" w:rsidRPr="00A279C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279C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A279C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A279C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4249FC" w:rsidRPr="00A279C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194</w:t>
            </w:r>
          </w:p>
        </w:tc>
      </w:tr>
      <w:tr w:rsidR="004249FC" w:rsidRPr="00A279C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52,36</w:t>
            </w:r>
          </w:p>
        </w:tc>
      </w:tr>
      <w:tr w:rsidR="004249FC" w:rsidRPr="00A279C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A279C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21,42</w:t>
            </w:r>
          </w:p>
        </w:tc>
      </w:tr>
      <w:tr w:rsidR="004249FC" w:rsidRPr="00A279C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15,47</w:t>
            </w:r>
          </w:p>
        </w:tc>
      </w:tr>
      <w:tr w:rsidR="004249FC" w:rsidRPr="00A279C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3,49</w:t>
            </w:r>
          </w:p>
        </w:tc>
      </w:tr>
      <w:tr w:rsidR="004249FC" w:rsidRPr="00A279C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2,62</w:t>
            </w:r>
          </w:p>
        </w:tc>
      </w:tr>
      <w:tr w:rsidR="004249FC" w:rsidRPr="00A279C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4249FC" w:rsidRPr="00A279C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A279C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A279C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A279C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11,1</w:t>
            </w:r>
          </w:p>
        </w:tc>
      </w:tr>
      <w:tr w:rsidR="004249FC" w:rsidRPr="00A279C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4249FC" w:rsidRPr="00A279C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4249FC" w:rsidRPr="00A279CC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Ц16-69-3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Шлаковоз вместимостью ковша 16 м</w:t>
            </w:r>
            <w:r w:rsidRPr="00A279CC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4249FC" w:rsidRPr="00A279C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279C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A279C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A279C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249FC" w:rsidRPr="00A279C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708</w:t>
            </w:r>
          </w:p>
        </w:tc>
      </w:tr>
      <w:tr w:rsidR="004249FC" w:rsidRPr="00A279C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106,78</w:t>
            </w:r>
          </w:p>
        </w:tc>
      </w:tr>
      <w:tr w:rsidR="004249FC" w:rsidRPr="00A279C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A279C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61,88</w:t>
            </w:r>
          </w:p>
        </w:tc>
      </w:tr>
      <w:tr w:rsidR="004249FC" w:rsidRPr="00A279C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22,45</w:t>
            </w:r>
          </w:p>
        </w:tc>
      </w:tr>
      <w:tr w:rsidR="004249FC" w:rsidRPr="00A279C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27,69</w:t>
            </w:r>
          </w:p>
        </w:tc>
      </w:tr>
      <w:tr w:rsidR="004249FC" w:rsidRPr="00A279C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15,95</w:t>
            </w:r>
          </w:p>
        </w:tc>
      </w:tr>
      <w:tr w:rsidR="004249FC" w:rsidRPr="00A279C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13,84</w:t>
            </w:r>
          </w:p>
        </w:tc>
      </w:tr>
      <w:tr w:rsidR="004249FC" w:rsidRPr="00A279C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A279C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A279C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A279C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0,025724</w:t>
            </w:r>
          </w:p>
        </w:tc>
      </w:tr>
      <w:tr w:rsidR="004249FC" w:rsidRPr="00A279C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279C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72,1</w:t>
            </w:r>
          </w:p>
        </w:tc>
      </w:tr>
      <w:tr w:rsidR="004249FC" w:rsidRPr="00A279C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19,98</w:t>
            </w:r>
          </w:p>
        </w:tc>
      </w:tr>
      <w:tr w:rsidR="004249FC" w:rsidRPr="00A279C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3,49</w:t>
            </w:r>
          </w:p>
        </w:tc>
      </w:tr>
      <w:tr w:rsidR="004249FC" w:rsidRPr="00A279CC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Ц16-69-4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для опрыскивания шлаковозных ковшей</w:t>
            </w:r>
          </w:p>
          <w:p w:rsidR="004249FC" w:rsidRPr="00A279C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279CC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4249FC" w:rsidRPr="00A279C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A279C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4249FC" w:rsidRPr="00A279C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326</w:t>
            </w:r>
          </w:p>
        </w:tc>
      </w:tr>
      <w:tr w:rsidR="004249FC" w:rsidRPr="00A279C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8,4</w:t>
            </w:r>
          </w:p>
        </w:tc>
      </w:tr>
      <w:tr w:rsidR="004249FC" w:rsidRPr="00A279C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A279C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4249FC" w:rsidRPr="00A279CC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279CC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279CC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29,75</w:t>
            </w:r>
          </w:p>
        </w:tc>
      </w:tr>
    </w:tbl>
    <w:p w:rsidR="004249FC" w:rsidRPr="00A279CC" w:rsidRDefault="004249FC" w:rsidP="004249FC">
      <w:pPr>
        <w:pStyle w:val="a5"/>
        <w:rPr>
          <w:rFonts w:ascii="Arial" w:hAnsi="Arial" w:cs="Arial"/>
          <w:b/>
          <w:sz w:val="2"/>
        </w:rPr>
      </w:pPr>
    </w:p>
    <w:p w:rsidR="004249FC" w:rsidRPr="00EF571B" w:rsidRDefault="004249F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Pr="00C77D0B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16-70. Разливочные машины</w:t>
            </w: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4249FC" w:rsidRDefault="004249FC" w:rsidP="004249F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249FC" w:rsidRPr="00C77D0B" w:rsidTr="003961B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249FC" w:rsidRPr="00C77D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249FC" w:rsidRPr="00C77D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Ц16-70-1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чугуноразливочная ленточного типа</w:t>
            </w:r>
          </w:p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77D0B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4249FC" w:rsidRPr="00C77D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C77D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249FC" w:rsidRPr="00C77D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4818</w:t>
            </w:r>
          </w:p>
        </w:tc>
      </w:tr>
      <w:tr w:rsidR="004249FC" w:rsidRPr="00C77D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222,91</w:t>
            </w:r>
          </w:p>
        </w:tc>
      </w:tr>
      <w:tr w:rsidR="004249FC" w:rsidRPr="00C77D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C77D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57,91</w:t>
            </w:r>
          </w:p>
        </w:tc>
      </w:tr>
      <w:tr w:rsidR="004249FC" w:rsidRPr="00C77D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82,5</w:t>
            </w:r>
          </w:p>
        </w:tc>
      </w:tr>
      <w:tr w:rsidR="004249FC" w:rsidRPr="00C77D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301,45</w:t>
            </w:r>
          </w:p>
        </w:tc>
      </w:tr>
      <w:tr w:rsidR="004249FC" w:rsidRPr="00C77D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95,04</w:t>
            </w:r>
          </w:p>
        </w:tc>
      </w:tr>
      <w:tr w:rsidR="004249FC" w:rsidRPr="00C77D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56,48</w:t>
            </w:r>
          </w:p>
        </w:tc>
      </w:tr>
      <w:tr w:rsidR="004249FC" w:rsidRPr="00C77D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C77D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C77D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C77D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0,089162</w:t>
            </w:r>
          </w:p>
        </w:tc>
      </w:tr>
      <w:tr w:rsidR="004249FC" w:rsidRPr="00C77D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77D0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251,5</w:t>
            </w:r>
          </w:p>
        </w:tc>
      </w:tr>
      <w:tr w:rsidR="004249FC" w:rsidRPr="00C77D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69,4</w:t>
            </w:r>
          </w:p>
        </w:tc>
      </w:tr>
      <w:tr w:rsidR="004249FC" w:rsidRPr="00C77D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0,7555</w:t>
            </w:r>
          </w:p>
        </w:tc>
      </w:tr>
      <w:tr w:rsidR="004249FC" w:rsidRPr="00C77D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249FC" w:rsidRPr="00C77D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42,4</w:t>
            </w:r>
          </w:p>
        </w:tc>
      </w:tr>
      <w:tr w:rsidR="004249FC" w:rsidRPr="00C77D0B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Ц16-70-2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Площадка поворотная</w:t>
            </w:r>
          </w:p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77D0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C77D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C77D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249FC" w:rsidRPr="00C77D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</w:tc>
      </w:tr>
      <w:tr w:rsidR="004249FC" w:rsidRPr="00C77D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9,27</w:t>
            </w:r>
          </w:p>
        </w:tc>
      </w:tr>
      <w:tr w:rsidR="004249FC" w:rsidRPr="00C77D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C77D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4249FC" w:rsidRPr="00C77D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7,85</w:t>
            </w:r>
          </w:p>
        </w:tc>
      </w:tr>
      <w:tr w:rsidR="004249FC" w:rsidRPr="00C77D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4249FC" w:rsidRPr="00C77D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4249FC" w:rsidRPr="00C77D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C77D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C77D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C77D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0,000403</w:t>
            </w:r>
          </w:p>
        </w:tc>
      </w:tr>
      <w:tr w:rsidR="004249FC" w:rsidRPr="00C77D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77D0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4249FC" w:rsidRPr="00C77D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4249FC" w:rsidRPr="00C77D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0,0173</w:t>
            </w:r>
          </w:p>
        </w:tc>
      </w:tr>
      <w:tr w:rsidR="004249FC" w:rsidRPr="00C77D0B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Ц16-70-3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для кантования чугуновозных ковшей</w:t>
            </w:r>
          </w:p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77D0B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4249FC" w:rsidRPr="00C77D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C77D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4249FC" w:rsidRPr="00C77D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500</w:t>
            </w:r>
          </w:p>
        </w:tc>
      </w:tr>
      <w:tr w:rsidR="004249FC" w:rsidRPr="00C77D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45,46</w:t>
            </w:r>
          </w:p>
        </w:tc>
      </w:tr>
      <w:tr w:rsidR="004249FC" w:rsidRPr="00C77D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C77D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8,81</w:t>
            </w:r>
          </w:p>
        </w:tc>
      </w:tr>
      <w:tr w:rsidR="004249FC" w:rsidRPr="00C77D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27,84</w:t>
            </w:r>
          </w:p>
        </w:tc>
      </w:tr>
      <w:tr w:rsidR="004249FC" w:rsidRPr="00C77D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10,79</w:t>
            </w:r>
          </w:p>
        </w:tc>
      </w:tr>
      <w:tr w:rsidR="004249FC" w:rsidRPr="00C77D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6,58</w:t>
            </w:r>
          </w:p>
        </w:tc>
      </w:tr>
      <w:tr w:rsidR="004249FC" w:rsidRPr="00C77D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C77D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C77D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C77D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0,010246</w:t>
            </w:r>
          </w:p>
        </w:tc>
      </w:tr>
      <w:tr w:rsidR="004249FC" w:rsidRPr="00C77D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77D0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</w:t>
            </w:r>
          </w:p>
        </w:tc>
      </w:tr>
      <w:tr w:rsidR="004249FC" w:rsidRPr="00C77D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4249FC" w:rsidRPr="00C77D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0,4494</w:t>
            </w:r>
          </w:p>
        </w:tc>
      </w:tr>
      <w:tr w:rsidR="004249FC" w:rsidRPr="00C77D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249FC" w:rsidRPr="00C77D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</w:tr>
      <w:tr w:rsidR="004249FC" w:rsidRPr="00C77D0B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Ц16-70-4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маневровое для железнодорожных платформ и ковшей</w:t>
            </w:r>
          </w:p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77D0B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4249FC" w:rsidRPr="00C77D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C77D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4249FC" w:rsidRPr="00C77D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388</w:t>
            </w:r>
          </w:p>
        </w:tc>
      </w:tr>
      <w:tr w:rsidR="004249FC" w:rsidRPr="00C77D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51,94</w:t>
            </w:r>
          </w:p>
        </w:tc>
      </w:tr>
      <w:tr w:rsidR="004249FC" w:rsidRPr="00C77D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C77D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4,95</w:t>
            </w:r>
          </w:p>
        </w:tc>
      </w:tr>
      <w:tr w:rsidR="004249FC" w:rsidRPr="00C77D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42,04</w:t>
            </w:r>
          </w:p>
        </w:tc>
      </w:tr>
      <w:tr w:rsidR="004249FC" w:rsidRPr="00C77D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3,01</w:t>
            </w:r>
          </w:p>
        </w:tc>
      </w:tr>
      <w:tr w:rsidR="004249FC" w:rsidRPr="00C77D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4249FC" w:rsidRPr="00C77D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C77D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C77D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C77D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0,002834</w:t>
            </w:r>
          </w:p>
        </w:tc>
      </w:tr>
      <w:tr w:rsidR="004249FC" w:rsidRPr="00C77D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77D0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</w:t>
            </w:r>
          </w:p>
        </w:tc>
      </w:tr>
      <w:tr w:rsidR="004249FC" w:rsidRPr="00C77D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4249FC" w:rsidRPr="00C77D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249FC" w:rsidRPr="00C77D0B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77D0B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77D0B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4249FC" w:rsidRPr="00C77D0B" w:rsidRDefault="004249FC" w:rsidP="004249FC">
      <w:pPr>
        <w:pStyle w:val="a5"/>
        <w:rPr>
          <w:rFonts w:ascii="Arial" w:hAnsi="Arial" w:cs="Arial"/>
          <w:b/>
          <w:sz w:val="2"/>
        </w:rPr>
      </w:pPr>
    </w:p>
    <w:p w:rsidR="004249FC" w:rsidRPr="00EF571B" w:rsidRDefault="004249F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Pr="007B09FD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16-71. Установка придоменной грануляции шлака</w:t>
            </w: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4249FC" w:rsidRDefault="004249FC" w:rsidP="004249F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249FC" w:rsidRPr="007B09FD" w:rsidTr="003961B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Ц16-71-1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Обезвоживатель диаметром 13500 мм</w:t>
            </w:r>
          </w:p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B09FD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8694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1223,27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946,41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72,98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115,03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378,4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47,6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189,2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0,078807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B09F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221,2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464,3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47,7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2,2918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Ц16-71-2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Агрегат гидрожелобный производительностью 15 т/м</w:t>
            </w:r>
          </w:p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B09FD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1665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314,3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249,1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18,48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28,24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73,22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13,57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36,61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18-25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0,019402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B09F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54,4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9,23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Ц16-71-3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Эрлифт шламовый</w:t>
            </w:r>
          </w:p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B09FD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260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34,75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27,13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3,81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7,38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электронасосные с регулированием подачи вручную для гидросмесей с мелкой фракцией подача 12 м</w:t>
            </w:r>
            <w:r w:rsidRPr="007B09FD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/ч; напор 120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36,81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3,69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18-25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0,002071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B09F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0,93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Ц16-71-4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Эрлифт шлаковый</w:t>
            </w:r>
          </w:p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B09FD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412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43,47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33,95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4,76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4,68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электронасосные с регулированием подачи вручную для гидросмесей с мелкой фракцией подача 12 м</w:t>
            </w:r>
            <w:r w:rsidRPr="007B09FD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/ч; напор 120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46,01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18-25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0,0067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0,006867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B09F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19,8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32,6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Ц16-71-5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Эрлифт подачи воды на грануляцию, высота подъема трубы 57 м</w:t>
            </w:r>
          </w:p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B09FD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1277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190,87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13,49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11,74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153,9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48,55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7,06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электронасосные с регулированием подачи вручную для гидросмесей с мелкой фракцией подача 12 м</w:t>
            </w:r>
            <w:r w:rsidRPr="007B09FD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/ч; напор 120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4,85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24,27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18-25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0,0098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0,010573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B09F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</w:t>
            </w:r>
          </w:p>
        </w:tc>
      </w:tr>
      <w:tr w:rsidR="004249FC" w:rsidRPr="007B09F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B09F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B09F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6,12</w:t>
            </w:r>
          </w:p>
        </w:tc>
      </w:tr>
    </w:tbl>
    <w:p w:rsidR="004249FC" w:rsidRPr="007B09FD" w:rsidRDefault="004249FC" w:rsidP="004249FC">
      <w:pPr>
        <w:pStyle w:val="a5"/>
        <w:rPr>
          <w:rFonts w:ascii="Arial" w:hAnsi="Arial" w:cs="Arial"/>
          <w:b/>
          <w:sz w:val="2"/>
        </w:rPr>
      </w:pPr>
    </w:p>
    <w:p w:rsidR="004249FC" w:rsidRPr="00EF571B" w:rsidRDefault="004249F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Pr="00C245FE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7. Исследовательское оборудование</w:t>
            </w: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Pr="00C245FE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16-75. Машина для отбора проб газа и замера температуры через фурму</w:t>
            </w: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4249FC" w:rsidRDefault="004249FC" w:rsidP="004249F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249FC" w:rsidRPr="00C245FE" w:rsidTr="003961B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C245FE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C245FE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C245FE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C245FE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249FC" w:rsidRPr="00C245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245FE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245FE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245FE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245FE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249FC" w:rsidRPr="00C245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245F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Ц16-75-1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отбора проб газа и замера температуры через фурму</w:t>
            </w:r>
          </w:p>
          <w:p w:rsidR="004249FC" w:rsidRPr="00C245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245FE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4249FC" w:rsidRPr="00C245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245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245F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C245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245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245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245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245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4249FC" w:rsidRPr="00C245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245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245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245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245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323</w:t>
            </w:r>
          </w:p>
        </w:tc>
      </w:tr>
      <w:tr w:rsidR="004249FC" w:rsidRPr="00C245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245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245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245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245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47,37</w:t>
            </w:r>
          </w:p>
        </w:tc>
      </w:tr>
      <w:tr w:rsidR="004249FC" w:rsidRPr="00C245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245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245F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C245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245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245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245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245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33,48</w:t>
            </w:r>
          </w:p>
        </w:tc>
      </w:tr>
      <w:tr w:rsidR="004249FC" w:rsidRPr="00C245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245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245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245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245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4,92</w:t>
            </w:r>
          </w:p>
        </w:tc>
      </w:tr>
      <w:tr w:rsidR="004249FC" w:rsidRPr="00C245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245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245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245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245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4,05</w:t>
            </w:r>
          </w:p>
        </w:tc>
      </w:tr>
      <w:tr w:rsidR="004249FC" w:rsidRPr="00C245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245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245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245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245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15,63</w:t>
            </w:r>
          </w:p>
        </w:tc>
      </w:tr>
      <w:tr w:rsidR="004249FC" w:rsidRPr="00C245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245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245F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C245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245F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245F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C245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245F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245F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C245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245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245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18-25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245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245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0,0077</w:t>
            </w:r>
          </w:p>
        </w:tc>
      </w:tr>
      <w:tr w:rsidR="004249FC" w:rsidRPr="00C245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245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245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245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245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24,5</w:t>
            </w:r>
          </w:p>
        </w:tc>
      </w:tr>
      <w:tr w:rsidR="004249FC" w:rsidRPr="00C245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245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245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245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245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0,123</w:t>
            </w:r>
          </w:p>
        </w:tc>
      </w:tr>
    </w:tbl>
    <w:p w:rsidR="004249FC" w:rsidRPr="00C245FE" w:rsidRDefault="004249FC" w:rsidP="004249FC">
      <w:pPr>
        <w:pStyle w:val="a5"/>
        <w:rPr>
          <w:rFonts w:ascii="Arial" w:hAnsi="Arial" w:cs="Arial"/>
          <w:b/>
          <w:sz w:val="2"/>
        </w:rPr>
      </w:pPr>
    </w:p>
    <w:p w:rsidR="004249FC" w:rsidRPr="00EF571B" w:rsidRDefault="004249F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Pr="00102796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8. Система густой смазки</w:t>
            </w: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Pr="00102796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16-77. Точка системы густой смазки доменного оборудования</w:t>
            </w: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4249FC" w:rsidRDefault="004249FC" w:rsidP="004249F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249FC" w:rsidRPr="00102796" w:rsidTr="003961B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102796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102796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102796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102796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249FC" w:rsidRPr="0010279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02796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02796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02796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02796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249FC" w:rsidRPr="0010279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0279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Ц16-77-1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Точка системы густой смазки доменного оборудования</w:t>
            </w:r>
          </w:p>
          <w:p w:rsidR="004249FC" w:rsidRPr="0010279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02796">
              <w:rPr>
                <w:rFonts w:ascii="Arial" w:hAnsi="Arial" w:cs="Arial"/>
              </w:rPr>
              <w:t>(единица измерения - точка)</w:t>
            </w:r>
          </w:p>
        </w:tc>
      </w:tr>
      <w:tr w:rsidR="004249FC" w:rsidRPr="0010279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0279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0279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10279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0279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0279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0279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0279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4249FC" w:rsidRPr="0010279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0279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0279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0279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0279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13,5</w:t>
            </w:r>
          </w:p>
        </w:tc>
      </w:tr>
      <w:tr w:rsidR="004249FC" w:rsidRPr="0010279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0279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0279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0279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0279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4,21</w:t>
            </w:r>
          </w:p>
        </w:tc>
      </w:tr>
      <w:tr w:rsidR="004249FC" w:rsidRPr="0010279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0279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0279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10279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0279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02796" w:rsidRDefault="00BD0D67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монтаже технологического оборудования, 12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0279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0279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4249FC" w:rsidRPr="0010279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0279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0279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0279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0279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4249FC" w:rsidRPr="0010279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0279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0279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0279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0279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4249FC" w:rsidRPr="0010279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0279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0279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0279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0279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4249FC" w:rsidRPr="0010279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0279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0279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10279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0279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0279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4249FC" w:rsidRPr="0010279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0279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М151302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0279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трубогибочные для труб диаметром до 1000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0279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0279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4249FC" w:rsidRPr="0010279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0279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0279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токарно-винторезный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0279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0279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4249FC" w:rsidRPr="0010279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0279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0279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трубоотрезной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0279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0279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4249FC" w:rsidRPr="0010279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0279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0279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10279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0279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0279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10279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0279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0279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10279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0279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0279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0279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0279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0,0093</w:t>
            </w:r>
          </w:p>
        </w:tc>
      </w:tr>
      <w:tr w:rsidR="004249FC" w:rsidRPr="0010279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0279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0279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0279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0279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4249FC" w:rsidRPr="0010279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0279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0279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0279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0279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4249FC" w:rsidRPr="0010279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0279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0279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0279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0279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0279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2,77</w:t>
            </w:r>
          </w:p>
        </w:tc>
      </w:tr>
      <w:tr w:rsidR="004249FC" w:rsidRPr="0010279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0279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0279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4249FC" w:rsidRPr="0010279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0279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0279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4249FC" w:rsidRPr="0010279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0279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6/20-140-45/11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10279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горячедеформированные из стали марок 15, 20, 25, наружным диаметром 57 мм, толщиной стенки 6,0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0279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10279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</w:tbl>
    <w:p w:rsidR="004249FC" w:rsidRPr="00102796" w:rsidRDefault="004249FC" w:rsidP="004249FC">
      <w:pPr>
        <w:pStyle w:val="a5"/>
        <w:rPr>
          <w:rFonts w:ascii="Arial" w:hAnsi="Arial" w:cs="Arial"/>
          <w:b/>
          <w:sz w:val="2"/>
        </w:rPr>
      </w:pPr>
    </w:p>
    <w:p w:rsidR="004249FC" w:rsidRPr="00EF571B" w:rsidRDefault="004249F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Pr="004B12BE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9. Разное оборудование</w:t>
            </w: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Pr="004B12BE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16-80. Разное оборудование</w:t>
            </w: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4249FC" w:rsidRDefault="004249FC" w:rsidP="004249F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249FC" w:rsidRPr="004B12BE" w:rsidTr="003961B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4B12BE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4B12BE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4B12BE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4B12BE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249FC" w:rsidRPr="004B12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B12BE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B12BE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B12BE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B12BE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249FC" w:rsidRPr="004B12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B12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Ц16-80-4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Канаты управления механизмами доменной печи диаметром до 39 мм</w:t>
            </w:r>
          </w:p>
          <w:p w:rsidR="004249FC" w:rsidRPr="004B12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12BE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4249FC" w:rsidRPr="004B12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B12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B12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4B12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B12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B12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B12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B12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4249FC" w:rsidRPr="004B12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B12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B12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B12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B12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62,9</w:t>
            </w:r>
          </w:p>
        </w:tc>
      </w:tr>
      <w:tr w:rsidR="004249FC" w:rsidRPr="004B12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B12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B12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B12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B12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2,66</w:t>
            </w:r>
          </w:p>
        </w:tc>
      </w:tr>
      <w:tr w:rsidR="004249FC" w:rsidRPr="004B12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B12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B12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4B12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B12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B12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B12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B12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1,33</w:t>
            </w:r>
          </w:p>
        </w:tc>
      </w:tr>
      <w:tr w:rsidR="004249FC" w:rsidRPr="004B12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B12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B12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B12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B12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1,33</w:t>
            </w:r>
          </w:p>
        </w:tc>
      </w:tr>
      <w:tr w:rsidR="004249FC" w:rsidRPr="004B12BE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B12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Ц16-80-5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Канаты управления механизмами доменной печи диаметром до 53 мм</w:t>
            </w:r>
          </w:p>
          <w:p w:rsidR="004249FC" w:rsidRPr="004B12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12BE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4249FC" w:rsidRPr="004B12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B12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B12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4B12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B12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B12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B12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B12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4249FC" w:rsidRPr="004B12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B12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B12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B12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B12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67,4</w:t>
            </w:r>
          </w:p>
        </w:tc>
      </w:tr>
      <w:tr w:rsidR="004249FC" w:rsidRPr="004B12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B12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B12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B12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B12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5,34</w:t>
            </w:r>
          </w:p>
        </w:tc>
      </w:tr>
      <w:tr w:rsidR="004249FC" w:rsidRPr="004B12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B12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B12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4B12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B12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B12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B12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B12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2,67</w:t>
            </w:r>
          </w:p>
        </w:tc>
      </w:tr>
      <w:tr w:rsidR="004249FC" w:rsidRPr="004B12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B12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B12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B12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B12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2,67</w:t>
            </w:r>
          </w:p>
        </w:tc>
      </w:tr>
    </w:tbl>
    <w:p w:rsidR="004249FC" w:rsidRPr="004B12BE" w:rsidRDefault="004249FC" w:rsidP="004249FC">
      <w:pPr>
        <w:pStyle w:val="a5"/>
        <w:rPr>
          <w:rFonts w:ascii="Arial" w:hAnsi="Arial" w:cs="Arial"/>
          <w:b/>
          <w:sz w:val="2"/>
        </w:rPr>
      </w:pPr>
    </w:p>
    <w:p w:rsidR="004249FC" w:rsidRPr="00EF571B" w:rsidRDefault="004249F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Pr="002D6EC7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3. Оборудование сталеплавильного производства</w:t>
            </w: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Pr="002D6EC7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 1. Оборудование мартеновских печей</w:t>
            </w:r>
          </w:p>
        </w:tc>
      </w:tr>
      <w:tr w:rsidR="004249FC" w:rsidRPr="002D6EC7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Pr="002D6EC7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249FC" w:rsidRPr="002D6EC7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Pr="002D6EC7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16-90. Миксеры</w:t>
            </w:r>
          </w:p>
        </w:tc>
      </w:tr>
      <w:tr w:rsidR="004249FC" w:rsidRPr="002D6EC7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249FC" w:rsidRPr="002D6EC7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4249FC" w:rsidRDefault="004249FC" w:rsidP="004249F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249FC" w:rsidRPr="002D6EC7" w:rsidTr="003961B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249FC" w:rsidRPr="002D6EC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249FC" w:rsidRPr="002D6EC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Ц16-90-1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Миксер цилиндрический вместимостью 1300 т</w:t>
            </w:r>
          </w:p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D6EC7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4249FC" w:rsidRPr="002D6EC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2D6EC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4249FC" w:rsidRPr="002D6EC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7229</w:t>
            </w:r>
          </w:p>
        </w:tc>
      </w:tr>
      <w:tr w:rsidR="004249FC" w:rsidRPr="002D6EC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752,05</w:t>
            </w:r>
          </w:p>
        </w:tc>
      </w:tr>
      <w:tr w:rsidR="004249FC" w:rsidRPr="002D6EC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2D6EC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297,49</w:t>
            </w:r>
          </w:p>
        </w:tc>
      </w:tr>
      <w:tr w:rsidR="004249FC" w:rsidRPr="002D6EC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156,28</w:t>
            </w:r>
          </w:p>
        </w:tc>
      </w:tr>
      <w:tr w:rsidR="004249FC" w:rsidRPr="002D6EC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142</w:t>
            </w:r>
          </w:p>
        </w:tc>
      </w:tr>
      <w:tr w:rsidR="004249FC" w:rsidRPr="002D6EC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222,12</w:t>
            </w:r>
          </w:p>
        </w:tc>
      </w:tr>
      <w:tr w:rsidR="004249FC" w:rsidRPr="002D6EC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69,33</w:t>
            </w:r>
          </w:p>
        </w:tc>
      </w:tr>
      <w:tr w:rsidR="004249FC" w:rsidRPr="002D6EC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475,98</w:t>
            </w:r>
          </w:p>
        </w:tc>
      </w:tr>
      <w:tr w:rsidR="004249FC" w:rsidRPr="002D6EC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2D6EC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2D6EC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2D6EC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1/10-40/5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Коксовая мелочь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4249FC" w:rsidRPr="002D6EC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0,11118</w:t>
            </w:r>
          </w:p>
        </w:tc>
      </w:tr>
      <w:tr w:rsidR="004249FC" w:rsidRPr="002D6EC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D6EC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313</w:t>
            </w:r>
          </w:p>
        </w:tc>
      </w:tr>
      <w:tr w:rsidR="004249FC" w:rsidRPr="002D6EC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232</w:t>
            </w:r>
          </w:p>
        </w:tc>
      </w:tr>
      <w:tr w:rsidR="004249FC" w:rsidRPr="002D6EC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</w:t>
            </w:r>
          </w:p>
        </w:tc>
      </w:tr>
      <w:tr w:rsidR="004249FC" w:rsidRPr="002D6EC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1,024</w:t>
            </w:r>
          </w:p>
        </w:tc>
      </w:tr>
      <w:tr w:rsidR="004249FC" w:rsidRPr="002D6EC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249FC" w:rsidRPr="002D6EC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4249FC" w:rsidRPr="002D6EC7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Ц16-90-2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Миксер цилиндрический вместимостью 2500 т</w:t>
            </w:r>
          </w:p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D6EC7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4249FC" w:rsidRPr="002D6EC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2D6EC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4249FC" w:rsidRPr="002D6EC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20247</w:t>
            </w:r>
          </w:p>
        </w:tc>
      </w:tr>
      <w:tr w:rsidR="004249FC" w:rsidRPr="002D6EC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2210,93</w:t>
            </w:r>
          </w:p>
        </w:tc>
      </w:tr>
      <w:tr w:rsidR="004249FC" w:rsidRPr="002D6EC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2D6EC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815,51</w:t>
            </w:r>
          </w:p>
        </w:tc>
      </w:tr>
      <w:tr w:rsidR="004249FC" w:rsidRPr="002D6EC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487,88</w:t>
            </w:r>
          </w:p>
        </w:tc>
      </w:tr>
      <w:tr w:rsidR="004249FC" w:rsidRPr="002D6EC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419,66</w:t>
            </w:r>
          </w:p>
        </w:tc>
      </w:tr>
      <w:tr w:rsidR="004249FC" w:rsidRPr="002D6EC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625,91</w:t>
            </w:r>
          </w:p>
        </w:tc>
      </w:tr>
      <w:tr w:rsidR="004249FC" w:rsidRPr="002D6EC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207,84</w:t>
            </w:r>
          </w:p>
        </w:tc>
      </w:tr>
      <w:tr w:rsidR="004249FC" w:rsidRPr="002D6EC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1520,76</w:t>
            </w:r>
          </w:p>
        </w:tc>
      </w:tr>
      <w:tr w:rsidR="004249FC" w:rsidRPr="002D6EC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2D6EC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2D6EC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2D6EC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1/10-40/5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Коксовая мелочь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2,49</w:t>
            </w:r>
          </w:p>
        </w:tc>
      </w:tr>
      <w:tr w:rsidR="004249FC" w:rsidRPr="002D6EC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0,34771</w:t>
            </w:r>
          </w:p>
        </w:tc>
      </w:tr>
      <w:tr w:rsidR="004249FC" w:rsidRPr="002D6EC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D6EC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970</w:t>
            </w:r>
          </w:p>
        </w:tc>
      </w:tr>
      <w:tr w:rsidR="004249FC" w:rsidRPr="002D6EC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428</w:t>
            </w:r>
          </w:p>
        </w:tc>
      </w:tr>
      <w:tr w:rsidR="004249FC" w:rsidRPr="002D6EC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288</w:t>
            </w:r>
          </w:p>
        </w:tc>
      </w:tr>
      <w:tr w:rsidR="004249FC" w:rsidRPr="002D6EC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4,294</w:t>
            </w:r>
          </w:p>
        </w:tc>
      </w:tr>
      <w:tr w:rsidR="004249FC" w:rsidRPr="002D6EC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249FC" w:rsidRPr="002D6EC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4249FC" w:rsidRPr="002D6EC7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Ц16-90-3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стационарная для скачивания шлака из миксера</w:t>
            </w:r>
          </w:p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D6EC7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4249FC" w:rsidRPr="002D6EC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2D6EC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4249FC" w:rsidRPr="002D6EC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287</w:t>
            </w:r>
          </w:p>
        </w:tc>
      </w:tr>
      <w:tr w:rsidR="004249FC" w:rsidRPr="002D6EC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53,87</w:t>
            </w:r>
          </w:p>
        </w:tc>
      </w:tr>
      <w:tr w:rsidR="004249FC" w:rsidRPr="002D6EC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2D6EC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38,59</w:t>
            </w:r>
          </w:p>
        </w:tc>
      </w:tr>
      <w:tr w:rsidR="004249FC" w:rsidRPr="002D6EC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7,64</w:t>
            </w:r>
          </w:p>
        </w:tc>
      </w:tr>
      <w:tr w:rsidR="004249FC" w:rsidRPr="002D6EC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4,44</w:t>
            </w:r>
          </w:p>
        </w:tc>
      </w:tr>
      <w:tr w:rsidR="004249FC" w:rsidRPr="002D6EC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2,79</w:t>
            </w:r>
          </w:p>
        </w:tc>
      </w:tr>
      <w:tr w:rsidR="004249FC" w:rsidRPr="002D6EC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2D6EC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2D6EC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2D6EC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0,00266</w:t>
            </w:r>
          </w:p>
        </w:tc>
      </w:tr>
      <w:tr w:rsidR="004249FC" w:rsidRPr="002D6EC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D6EC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7,47</w:t>
            </w:r>
          </w:p>
        </w:tc>
      </w:tr>
      <w:tr w:rsidR="004249FC" w:rsidRPr="002D6EC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2,07</w:t>
            </w:r>
          </w:p>
        </w:tc>
      </w:tr>
      <w:tr w:rsidR="004249FC" w:rsidRPr="002D6EC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0,141</w:t>
            </w:r>
          </w:p>
        </w:tc>
      </w:tr>
      <w:tr w:rsidR="004249FC" w:rsidRPr="002D6EC7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Ц16-90-4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консольная или передвижная для скачивания шлака из миксера</w:t>
            </w:r>
          </w:p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D6EC7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4249FC" w:rsidRPr="002D6EC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2D6EC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4249FC" w:rsidRPr="002D6EC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274</w:t>
            </w:r>
          </w:p>
        </w:tc>
      </w:tr>
      <w:tr w:rsidR="004249FC" w:rsidRPr="002D6EC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78,14</w:t>
            </w:r>
          </w:p>
        </w:tc>
      </w:tr>
      <w:tr w:rsidR="004249FC" w:rsidRPr="002D6EC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2D6EC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55,98</w:t>
            </w:r>
          </w:p>
        </w:tc>
      </w:tr>
      <w:tr w:rsidR="004249FC" w:rsidRPr="002D6EC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11,08</w:t>
            </w:r>
          </w:p>
        </w:tc>
      </w:tr>
      <w:tr w:rsidR="004249FC" w:rsidRPr="002D6EC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5,08</w:t>
            </w:r>
          </w:p>
        </w:tc>
      </w:tr>
      <w:tr w:rsidR="004249FC" w:rsidRPr="002D6EC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5,46</w:t>
            </w:r>
          </w:p>
        </w:tc>
      </w:tr>
      <w:tr w:rsidR="004249FC" w:rsidRPr="002D6EC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2D6EC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2D6EC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2D6EC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0,005003</w:t>
            </w:r>
          </w:p>
        </w:tc>
      </w:tr>
      <w:tr w:rsidR="004249FC" w:rsidRPr="002D6EC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D6EC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14,04</w:t>
            </w:r>
          </w:p>
        </w:tc>
      </w:tr>
      <w:tr w:rsidR="004249FC" w:rsidRPr="002D6EC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3,89</w:t>
            </w:r>
          </w:p>
        </w:tc>
      </w:tr>
      <w:tr w:rsidR="004249FC" w:rsidRPr="002D6EC7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2D6EC7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2D6EC7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0,222</w:t>
            </w:r>
          </w:p>
        </w:tc>
      </w:tr>
    </w:tbl>
    <w:p w:rsidR="004249FC" w:rsidRPr="002D6EC7" w:rsidRDefault="004249FC" w:rsidP="004249FC">
      <w:pPr>
        <w:pStyle w:val="a5"/>
        <w:rPr>
          <w:rFonts w:ascii="Arial" w:hAnsi="Arial" w:cs="Arial"/>
          <w:b/>
          <w:sz w:val="2"/>
        </w:rPr>
      </w:pPr>
    </w:p>
    <w:p w:rsidR="004249FC" w:rsidRPr="00EF571B" w:rsidRDefault="004249F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Pr="00FC38F6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16-91. Транспортные механизмы и ковши</w:t>
            </w: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4249FC" w:rsidRDefault="004249FC" w:rsidP="004249F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249FC" w:rsidRPr="00FC38F6" w:rsidTr="003961B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Ц16-91-4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Тележка несамоходная для шлаковозного ковша вместимостью 16 м</w:t>
            </w:r>
            <w:r w:rsidRPr="00FC38F6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C38F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155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37,36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21,66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7,85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Ц16-91-5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Тележка шлаковозная для уборки шлаковых ковшей из-под печи, вместимостью ковша 11 м</w:t>
            </w:r>
            <w:r w:rsidRPr="00FC38F6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C38F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132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35,07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18,25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8,41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Ц16-91-6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Тележка шлаковозная для уборки шлаковых ковшей из-под печи, вместимостью ковша 16 м</w:t>
            </w:r>
            <w:r w:rsidRPr="00FC38F6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C38F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148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42,04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21,9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10,07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Ц16-91-7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Тележка для уборки шлака из-под печи по эстакаде вместимостью ковша 11 м</w:t>
            </w:r>
            <w:r w:rsidRPr="00FC38F6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C38F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149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47,35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24,67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11,34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Ц16-91-10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Тележка передаточная грузоподъемностью 40 т</w:t>
            </w:r>
          </w:p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C38F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152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27,6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11,74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7,93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4,11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Ц16-91-11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Тележка передаточная грузоподъемностью 150 т</w:t>
            </w:r>
          </w:p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C38F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415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97,57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43,63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26,97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Ц16-91-12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Тележка сталеразливочная вместимостью ковша 50 т</w:t>
            </w:r>
          </w:p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C38F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151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33,49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15,87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8,81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Ц16-91-13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Тележка сталеразливочная вместимостью ковша 68 т</w:t>
            </w:r>
          </w:p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C38F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212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55,77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24,83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15,47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Ц16-91-14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Тележка сталеразливочная вместимостью ковша 130 т</w:t>
            </w:r>
          </w:p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C38F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243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64,1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28,56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17,77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Ц16-91-15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Тележка сталеразливочная вместимостью ковша 250-300 т</w:t>
            </w:r>
          </w:p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C38F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257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83,77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37,29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23,24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3,05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Ц16-91-16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Толкатель для тележек с изложницами усилием 98 (10) кН(тс)</w:t>
            </w:r>
          </w:p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C38F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140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18,41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8,41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5,24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3,41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0,005112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C38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14,3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3,98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0,227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12,1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Ц16-91-17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Толкатель для тележек с изложницами усилием 245 (25) кН(тс)</w:t>
            </w:r>
          </w:p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C38F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232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34,11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15,39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3,33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23,56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10,23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0,01526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C38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42,7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0,677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15,1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Ц16-91-18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Толкатель для тележек с изложницами усилием 1177 (120) кН(тс)</w:t>
            </w:r>
          </w:p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C38F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177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25,7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11,74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2,22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8,33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6,35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0,008916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C38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25,1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6,94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0,397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Ц16-91-19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Ковш сталеразливочный для разливки с крана, вместимостью 15 т</w:t>
            </w:r>
          </w:p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C38F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593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168,11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152,31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80,92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3,57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0,005635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C38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15,8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Ц16-91-20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Ковш сталеразливочный для разливки с крана, вместимостью 120 т</w:t>
            </w:r>
          </w:p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C38F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695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264,18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8,73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246,72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88,85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4,05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0,006551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C38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18,4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153,1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Ц16-91-21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Ковш сталеразливочный для разливки с крана, вместимостью 130-150 т</w:t>
            </w:r>
          </w:p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C38F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774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201,34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9,44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182,46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96,78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0,007521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C38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21,1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164,8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Ц16-91-22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Ковш сталеразливочный для разливки с крана, вместимостью 230 т</w:t>
            </w:r>
          </w:p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C38F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868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226,72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10,63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205,46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109,48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6,43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0,009352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C38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26,3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225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Ц16-91-23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Ковш сталеразливочный для разливки стали с двумя стопорами, вместимостью 300 т</w:t>
            </w:r>
          </w:p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C38F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1460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363,8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12,53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338,74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14,6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7,62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0,01308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C38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36,8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Ц16-91-24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Ковш сталеразливочный для разливки стали с двумя стопорами, вместимостью 330 т</w:t>
            </w:r>
          </w:p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C38F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1689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400,45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13,8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372,85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15,47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8,96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0,015369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C38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43,2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Ц16-91-25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Ковш сталеразливочный для разливки стали с двумя стопорами, вместимостью 350 т</w:t>
            </w:r>
          </w:p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C38F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1774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418,39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14,44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389,51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18,96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9,12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0,016023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C38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45,1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12,5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Ц16-91-26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Ковш сталеразливочный для разливки стали с двумя стопорами, вместимостью 480 т</w:t>
            </w:r>
          </w:p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C38F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2818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546,11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18,8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508,51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18,09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15,23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0,025724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C38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72,1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Ц16-91-27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Шлаковоз самоходный грузоподъемностью 100 т</w:t>
            </w:r>
          </w:p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C38F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583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80,6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61,88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9,36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18,09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6,51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0,009821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C38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27,6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7,64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Ц16-91-28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Шлаковоз самоходный грузоподъемностью 220 т</w:t>
            </w:r>
          </w:p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C38F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747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120,42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61,88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29,27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32,05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20,07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0,030738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C38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86,2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23,8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Ц16-91-29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Шлаковоз несамоходный для ковшей вместимостью 16 м</w:t>
            </w:r>
            <w:r w:rsidRPr="00FC38F6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C38F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696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107,9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61,88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23,01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26,34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14,6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0,024089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C38F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67,7</w:t>
            </w:r>
          </w:p>
        </w:tc>
      </w:tr>
      <w:tr w:rsidR="004249FC" w:rsidRPr="00FC38F6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C38F6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C38F6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18,8</w:t>
            </w:r>
          </w:p>
        </w:tc>
      </w:tr>
    </w:tbl>
    <w:p w:rsidR="004249FC" w:rsidRPr="00FC38F6" w:rsidRDefault="004249FC" w:rsidP="004249FC">
      <w:pPr>
        <w:pStyle w:val="a5"/>
        <w:rPr>
          <w:rFonts w:ascii="Arial" w:hAnsi="Arial" w:cs="Arial"/>
          <w:b/>
          <w:sz w:val="2"/>
        </w:rPr>
      </w:pPr>
    </w:p>
    <w:p w:rsidR="004249FC" w:rsidRPr="00EF571B" w:rsidRDefault="004249F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Pr="00025B2D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16-92. Стенды</w:t>
            </w: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4249FC" w:rsidRDefault="004249FC" w:rsidP="004249F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249FC" w:rsidRPr="00025B2D" w:rsidTr="003961B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025B2D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025B2D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025B2D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025B2D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249FC" w:rsidRPr="00025B2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025B2D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025B2D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025B2D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025B2D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249FC" w:rsidRPr="00025B2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025B2D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Ц16-92-1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Стенды для установки разливочных, шлаковозных, чугуновозных ковшей и других производственных целей массой до 8 т</w:t>
            </w:r>
          </w:p>
          <w:p w:rsidR="004249FC" w:rsidRPr="00025B2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25B2D">
              <w:rPr>
                <w:rFonts w:ascii="Arial" w:hAnsi="Arial" w:cs="Arial"/>
              </w:rPr>
              <w:t>(единица измерения - т)</w:t>
            </w:r>
          </w:p>
        </w:tc>
      </w:tr>
      <w:tr w:rsidR="004249FC" w:rsidRPr="00025B2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025B2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025B2D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025B2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025B2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025B2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025B2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025B2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249FC" w:rsidRPr="00025B2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025B2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025B2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025B2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025B2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5,95</w:t>
            </w:r>
          </w:p>
        </w:tc>
      </w:tr>
      <w:tr w:rsidR="004249FC" w:rsidRPr="00025B2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025B2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025B2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025B2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025B2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11,77</w:t>
            </w:r>
          </w:p>
        </w:tc>
      </w:tr>
      <w:tr w:rsidR="004249FC" w:rsidRPr="00025B2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025B2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025B2D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025B2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025B2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025B2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025B2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025B2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3,75</w:t>
            </w:r>
          </w:p>
        </w:tc>
      </w:tr>
      <w:tr w:rsidR="004249FC" w:rsidRPr="00025B2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025B2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025B2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025B2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025B2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4,01</w:t>
            </w:r>
          </w:p>
        </w:tc>
      </w:tr>
      <w:tr w:rsidR="004249FC" w:rsidRPr="00025B2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025B2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025B2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025B2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025B2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2,98</w:t>
            </w:r>
          </w:p>
        </w:tc>
      </w:tr>
      <w:tr w:rsidR="004249FC" w:rsidRPr="00025B2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025B2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025B2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025B2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025B2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4249FC" w:rsidRPr="00025B2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025B2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025B2D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025B2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025B2D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025B2D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025B2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025B2D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025B2D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025B2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025B2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025B2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025B2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025B2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0,002878</w:t>
            </w:r>
          </w:p>
        </w:tc>
      </w:tr>
      <w:tr w:rsidR="004249FC" w:rsidRPr="00025B2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025B2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025B2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025B2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5B2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025B2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8,08</w:t>
            </w:r>
          </w:p>
        </w:tc>
      </w:tr>
      <w:tr w:rsidR="004249FC" w:rsidRPr="00025B2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025B2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025B2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025B2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025B2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4249FC" w:rsidRPr="00025B2D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025B2D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Ц16-92-2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Стенды для установки разливочных, шлаковозных, чугуновозных ковшей и других производственных целей массой до 35,5 т</w:t>
            </w:r>
          </w:p>
          <w:p w:rsidR="004249FC" w:rsidRPr="00025B2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25B2D">
              <w:rPr>
                <w:rFonts w:ascii="Arial" w:hAnsi="Arial" w:cs="Arial"/>
              </w:rPr>
              <w:t>(единица измерения - т)</w:t>
            </w:r>
          </w:p>
        </w:tc>
      </w:tr>
      <w:tr w:rsidR="004249FC" w:rsidRPr="00025B2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025B2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025B2D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025B2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025B2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025B2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025B2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025B2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249FC" w:rsidRPr="00025B2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025B2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025B2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025B2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025B2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4,76</w:t>
            </w:r>
          </w:p>
        </w:tc>
      </w:tr>
      <w:tr w:rsidR="004249FC" w:rsidRPr="00025B2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025B2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025B2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025B2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025B2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45,46</w:t>
            </w:r>
          </w:p>
        </w:tc>
      </w:tr>
      <w:tr w:rsidR="004249FC" w:rsidRPr="00025B2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025B2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025B2D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025B2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025B2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025B2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025B2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025B2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</w:t>
            </w:r>
          </w:p>
        </w:tc>
      </w:tr>
      <w:tr w:rsidR="004249FC" w:rsidRPr="00025B2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025B2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025B2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025B2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025B2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17,93</w:t>
            </w:r>
          </w:p>
        </w:tc>
      </w:tr>
      <w:tr w:rsidR="004249FC" w:rsidRPr="00025B2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025B2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025B2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025B2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025B2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14,04</w:t>
            </w:r>
          </w:p>
        </w:tc>
      </w:tr>
      <w:tr w:rsidR="004249FC" w:rsidRPr="00025B2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025B2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025B2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025B2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025B2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7,62</w:t>
            </w:r>
          </w:p>
        </w:tc>
      </w:tr>
      <w:tr w:rsidR="004249FC" w:rsidRPr="00025B2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025B2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025B2D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025B2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025B2D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025B2D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025B2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025B2D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025B2D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025B2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025B2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025B2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025B2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025B2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0,012753</w:t>
            </w:r>
          </w:p>
        </w:tc>
      </w:tr>
      <w:tr w:rsidR="004249FC" w:rsidRPr="00025B2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025B2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025B2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025B2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5B2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025B2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35,9</w:t>
            </w:r>
          </w:p>
        </w:tc>
      </w:tr>
      <w:tr w:rsidR="004249FC" w:rsidRPr="00025B2D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025B2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025B2D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025B2D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025B2D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9,94</w:t>
            </w:r>
          </w:p>
        </w:tc>
      </w:tr>
    </w:tbl>
    <w:p w:rsidR="004249FC" w:rsidRPr="00025B2D" w:rsidRDefault="004249FC" w:rsidP="004249FC">
      <w:pPr>
        <w:pStyle w:val="a5"/>
        <w:rPr>
          <w:rFonts w:ascii="Arial" w:hAnsi="Arial" w:cs="Arial"/>
          <w:b/>
          <w:sz w:val="2"/>
        </w:rPr>
      </w:pPr>
    </w:p>
    <w:p w:rsidR="004249FC" w:rsidRPr="00EF571B" w:rsidRDefault="004249F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Pr="004C2AE5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16-93. Устройство для сушки ковшей</w:t>
            </w: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4249FC" w:rsidRDefault="004249FC" w:rsidP="004249F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249FC" w:rsidRPr="004C2AE5" w:rsidTr="003961B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Ц16-93-1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для сушки сталеразливочных ковшей газом вместимостью 130-175 т</w:t>
            </w:r>
          </w:p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C2AE5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136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19,93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8,17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5,88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4,23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2,86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0,004175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C2AE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11,7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3,25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0,186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Ц16-93-2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для сушки сталеразливочных ковшей газом вместимостью 350 т</w:t>
            </w:r>
          </w:p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C2AE5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228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28,8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11,82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8,49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4,92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5,32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0,007554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C2AE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21,2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5,88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0,336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Ц16-93-3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для сушки чугуновозного ковша</w:t>
            </w:r>
          </w:p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C2AE5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309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28,8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11,82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8,49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4,92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5,32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0,007554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C2AE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21,2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5,88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0,352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Ц16-93-4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обрушения футеровки сталеразливочного ковша</w:t>
            </w:r>
          </w:p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C2AE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23,6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11,66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5,97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Ц16-93-5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ломки футеровки конвертеров</w:t>
            </w:r>
          </w:p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C2AE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155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41,33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15,63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12,85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Ц16-93-6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для охлаждения сталеразливочных ковшей (без стенда)</w:t>
            </w:r>
          </w:p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C2AE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312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28,8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11,82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8,49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4,76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5,47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0,007913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C2AE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22,2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6,18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0,352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Ц16-93-7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Подъемник телескопический для ремонта футеровки ковша, вместимостью 330 т</w:t>
            </w:r>
          </w:p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C2AE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168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32,64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2,36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27,92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0,001297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C2AE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3,64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Ц16-93-8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для ремонта ковша</w:t>
            </w:r>
          </w:p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C2AE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168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32,64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2,36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27,92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0,001363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C2AE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3,84</w:t>
            </w:r>
          </w:p>
        </w:tc>
      </w:tr>
      <w:tr w:rsidR="004249FC" w:rsidRPr="004C2AE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4C2AE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4C2AE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</w:tbl>
    <w:p w:rsidR="004249FC" w:rsidRPr="004C2AE5" w:rsidRDefault="004249FC" w:rsidP="004249FC">
      <w:pPr>
        <w:pStyle w:val="a5"/>
        <w:rPr>
          <w:rFonts w:ascii="Arial" w:hAnsi="Arial" w:cs="Arial"/>
          <w:b/>
          <w:sz w:val="2"/>
        </w:rPr>
      </w:pPr>
    </w:p>
    <w:p w:rsidR="004249FC" w:rsidRPr="00EF571B" w:rsidRDefault="004249F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Pr="00FB20D5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16-94. Механизмы мартеновских печей</w:t>
            </w: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4249FC" w:rsidRDefault="004249FC" w:rsidP="004249F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249FC" w:rsidRPr="00FB20D5" w:rsidTr="003961B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249FC" w:rsidRPr="00FB20D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249FC" w:rsidRPr="00FB20D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Ц16-94-1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 наклона качающейся мартеновской печи, вместимостью 300-370 т</w:t>
            </w:r>
          </w:p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B20D5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4249FC" w:rsidRPr="00FB20D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FB20D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4249FC" w:rsidRPr="00FB20D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1868</w:t>
            </w:r>
          </w:p>
        </w:tc>
      </w:tr>
      <w:tr w:rsidR="004249FC" w:rsidRPr="00FB20D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368,35</w:t>
            </w:r>
          </w:p>
        </w:tc>
      </w:tr>
      <w:tr w:rsidR="004249FC" w:rsidRPr="00FB20D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FB20D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244,97</w:t>
            </w:r>
          </w:p>
        </w:tc>
      </w:tr>
      <w:tr w:rsidR="004249FC" w:rsidRPr="00FB20D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61,69</w:t>
            </w:r>
          </w:p>
        </w:tc>
      </w:tr>
      <w:tr w:rsidR="004249FC" w:rsidRPr="00FB20D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46,96</w:t>
            </w:r>
          </w:p>
        </w:tc>
      </w:tr>
      <w:tr w:rsidR="004249FC" w:rsidRPr="00FB20D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28,43</w:t>
            </w:r>
          </w:p>
        </w:tc>
      </w:tr>
      <w:tr w:rsidR="004249FC" w:rsidRPr="00FB20D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FB20D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FB20D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FB20D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0,027686</w:t>
            </w:r>
          </w:p>
        </w:tc>
      </w:tr>
      <w:tr w:rsidR="004249FC" w:rsidRPr="00FB20D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B20D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77,9</w:t>
            </w:r>
          </w:p>
        </w:tc>
      </w:tr>
      <w:tr w:rsidR="004249FC" w:rsidRPr="00FB20D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21,6</w:t>
            </w:r>
          </w:p>
        </w:tc>
      </w:tr>
      <w:tr w:rsidR="004249FC" w:rsidRPr="00FB20D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2,262</w:t>
            </w:r>
          </w:p>
        </w:tc>
      </w:tr>
      <w:tr w:rsidR="004249FC" w:rsidRPr="00FB20D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249FC" w:rsidRPr="00FB20D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4249FC" w:rsidRPr="00FB20D5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Ц16-94-2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 подъема заслонок мартеновской печи с числом завалочных окон 3</w:t>
            </w:r>
          </w:p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B20D5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4249FC" w:rsidRPr="00FB20D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FB20D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4249FC" w:rsidRPr="00FB20D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499</w:t>
            </w:r>
          </w:p>
        </w:tc>
      </w:tr>
      <w:tr w:rsidR="004249FC" w:rsidRPr="00FB20D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19,68</w:t>
            </w:r>
          </w:p>
        </w:tc>
      </w:tr>
      <w:tr w:rsidR="004249FC" w:rsidRPr="00FB20D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FB20D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9,84</w:t>
            </w:r>
          </w:p>
        </w:tc>
      </w:tr>
      <w:tr w:rsidR="004249FC" w:rsidRPr="00FB20D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58,62</w:t>
            </w:r>
          </w:p>
        </w:tc>
      </w:tr>
      <w:tr w:rsidR="004249FC" w:rsidRPr="00FB20D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</w:t>
            </w:r>
          </w:p>
        </w:tc>
      </w:tr>
      <w:tr w:rsidR="004249FC" w:rsidRPr="00FB20D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2,22</w:t>
            </w:r>
          </w:p>
        </w:tc>
      </w:tr>
      <w:tr w:rsidR="004249FC" w:rsidRPr="00FB20D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FB20D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FB20D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FB20D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0,003597</w:t>
            </w:r>
          </w:p>
        </w:tc>
      </w:tr>
      <w:tr w:rsidR="004249FC" w:rsidRPr="00FB20D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B20D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</w:t>
            </w:r>
          </w:p>
        </w:tc>
      </w:tr>
      <w:tr w:rsidR="004249FC" w:rsidRPr="00FB20D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</w:t>
            </w:r>
          </w:p>
        </w:tc>
      </w:tr>
      <w:tr w:rsidR="004249FC" w:rsidRPr="00FB20D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0,064</w:t>
            </w:r>
          </w:p>
        </w:tc>
      </w:tr>
      <w:tr w:rsidR="004249FC" w:rsidRPr="00FB20D5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Ц16-94-3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 подъема заслонок мартеновской печи с числом завалочных окон 5</w:t>
            </w:r>
          </w:p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B20D5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4249FC" w:rsidRPr="00FB20D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FB20D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4249FC" w:rsidRPr="00FB20D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634</w:t>
            </w:r>
          </w:p>
        </w:tc>
      </w:tr>
      <w:tr w:rsidR="004249FC" w:rsidRPr="00FB20D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25,54</w:t>
            </w:r>
          </w:p>
        </w:tc>
      </w:tr>
      <w:tr w:rsidR="004249FC" w:rsidRPr="00FB20D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FB20D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12,77</w:t>
            </w:r>
          </w:p>
        </w:tc>
      </w:tr>
      <w:tr w:rsidR="004249FC" w:rsidRPr="00FB20D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76,24</w:t>
            </w:r>
          </w:p>
        </w:tc>
      </w:tr>
      <w:tr w:rsidR="004249FC" w:rsidRPr="00FB20D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4249FC" w:rsidRPr="00FB20D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3,65</w:t>
            </w:r>
          </w:p>
        </w:tc>
      </w:tr>
      <w:tr w:rsidR="004249FC" w:rsidRPr="00FB20D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FB20D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FB20D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FB20D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0,005777</w:t>
            </w:r>
          </w:p>
        </w:tc>
      </w:tr>
      <w:tr w:rsidR="004249FC" w:rsidRPr="00FB20D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B20D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16,2</w:t>
            </w:r>
          </w:p>
        </w:tc>
      </w:tr>
      <w:tr w:rsidR="004249FC" w:rsidRPr="00FB20D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19,1</w:t>
            </w:r>
          </w:p>
        </w:tc>
      </w:tr>
      <w:tr w:rsidR="004249FC" w:rsidRPr="00FB20D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0,1025</w:t>
            </w:r>
          </w:p>
        </w:tc>
      </w:tr>
      <w:tr w:rsidR="004249FC" w:rsidRPr="00FB20D5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Ц16-94-4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 подъема кислородных фурм</w:t>
            </w:r>
          </w:p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B20D5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4249FC" w:rsidRPr="00FB20D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FB20D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4249FC" w:rsidRPr="00FB20D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487</w:t>
            </w:r>
          </w:p>
        </w:tc>
      </w:tr>
      <w:tr w:rsidR="004249FC" w:rsidRPr="00FB20D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4249FC" w:rsidRPr="00FB20D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FB20D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</w:t>
            </w:r>
          </w:p>
        </w:tc>
      </w:tr>
      <w:tr w:rsidR="004249FC" w:rsidRPr="00FB20D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58,62</w:t>
            </w:r>
          </w:p>
        </w:tc>
      </w:tr>
      <w:tr w:rsidR="004249FC" w:rsidRPr="00FB20D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7,76</w:t>
            </w:r>
          </w:p>
        </w:tc>
      </w:tr>
      <w:tr w:rsidR="004249FC" w:rsidRPr="00FB20D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4249FC" w:rsidRPr="00FB20D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FB20D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FB20D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FB20D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0,002725</w:t>
            </w:r>
          </w:p>
        </w:tc>
      </w:tr>
      <w:tr w:rsidR="004249FC" w:rsidRPr="00FB20D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B20D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7,68</w:t>
            </w:r>
          </w:p>
        </w:tc>
      </w:tr>
      <w:tr w:rsidR="004249FC" w:rsidRPr="00FB20D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</w:t>
            </w:r>
          </w:p>
        </w:tc>
      </w:tr>
      <w:tr w:rsidR="004249FC" w:rsidRPr="00FB20D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0,064</w:t>
            </w:r>
          </w:p>
        </w:tc>
      </w:tr>
      <w:tr w:rsidR="004249FC" w:rsidRPr="00FB20D5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Ц16-94-5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Стопор отсечной на выпускных желобах</w:t>
            </w:r>
          </w:p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B20D5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4249FC" w:rsidRPr="00FB20D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FB20D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4249FC" w:rsidRPr="00FB20D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384</w:t>
            </w:r>
          </w:p>
        </w:tc>
      </w:tr>
      <w:tr w:rsidR="004249FC" w:rsidRPr="00FB20D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19,68</w:t>
            </w:r>
          </w:p>
        </w:tc>
      </w:tr>
      <w:tr w:rsidR="004249FC" w:rsidRPr="00FB20D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FB20D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9,84</w:t>
            </w:r>
          </w:p>
        </w:tc>
      </w:tr>
      <w:tr w:rsidR="004249FC" w:rsidRPr="00FB20D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58,62</w:t>
            </w:r>
          </w:p>
        </w:tc>
      </w:tr>
      <w:tr w:rsidR="004249FC" w:rsidRPr="00FB20D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</w:t>
            </w:r>
          </w:p>
        </w:tc>
      </w:tr>
      <w:tr w:rsidR="004249FC" w:rsidRPr="00FB20D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1,67</w:t>
            </w:r>
          </w:p>
        </w:tc>
      </w:tr>
      <w:tr w:rsidR="004249FC" w:rsidRPr="00FB20D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FB20D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FB20D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FB20D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0,002398</w:t>
            </w:r>
          </w:p>
        </w:tc>
      </w:tr>
      <w:tr w:rsidR="004249FC" w:rsidRPr="00FB20D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B20D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</w:t>
            </w:r>
          </w:p>
        </w:tc>
      </w:tr>
      <w:tr w:rsidR="004249FC" w:rsidRPr="00FB20D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4249FC" w:rsidRPr="00FB20D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FB20D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FB20D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</w:t>
            </w:r>
          </w:p>
        </w:tc>
      </w:tr>
    </w:tbl>
    <w:p w:rsidR="004249FC" w:rsidRPr="00FB20D5" w:rsidRDefault="004249FC" w:rsidP="004249FC">
      <w:pPr>
        <w:pStyle w:val="a5"/>
        <w:rPr>
          <w:rFonts w:ascii="Arial" w:hAnsi="Arial" w:cs="Arial"/>
          <w:b/>
          <w:sz w:val="2"/>
        </w:rPr>
      </w:pPr>
    </w:p>
    <w:p w:rsidR="004249FC" w:rsidRPr="00EF571B" w:rsidRDefault="004249F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Pr="009C3573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16-95. Заправочные машины</w:t>
            </w: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4249FC" w:rsidRDefault="004249FC" w:rsidP="004249F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249FC" w:rsidRPr="009C3573" w:rsidTr="003961B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249FC" w:rsidRPr="009C35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249FC" w:rsidRPr="009C35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Ц16-95-1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заправочная ленточная подвесная, объем бункера 2,5 м</w:t>
            </w:r>
            <w:r w:rsidRPr="009C3573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4249FC" w:rsidRPr="009C35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C357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9C35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9C35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4249FC" w:rsidRPr="009C35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</w:t>
            </w:r>
          </w:p>
        </w:tc>
      </w:tr>
      <w:tr w:rsidR="004249FC" w:rsidRPr="009C35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30,35</w:t>
            </w:r>
          </w:p>
        </w:tc>
      </w:tr>
      <w:tr w:rsidR="004249FC" w:rsidRPr="009C35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9C35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2,52</w:t>
            </w:r>
          </w:p>
        </w:tc>
      </w:tr>
      <w:tr w:rsidR="004249FC" w:rsidRPr="009C35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25,31</w:t>
            </w:r>
          </w:p>
        </w:tc>
      </w:tr>
      <w:tr w:rsidR="004249FC" w:rsidRPr="009C35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4249FC" w:rsidRPr="009C35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4249FC" w:rsidRPr="009C35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9C35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9C35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9C35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0,001581</w:t>
            </w:r>
          </w:p>
        </w:tc>
      </w:tr>
      <w:tr w:rsidR="004249FC" w:rsidRPr="009C35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C357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4,44</w:t>
            </w:r>
          </w:p>
        </w:tc>
      </w:tr>
      <w:tr w:rsidR="004249FC" w:rsidRPr="009C35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1,23</w:t>
            </w:r>
          </w:p>
        </w:tc>
      </w:tr>
      <w:tr w:rsidR="004249FC" w:rsidRPr="009C3573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Ц16-95-2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заправочная ленточная подвесная, объем бункера 4,5 м</w:t>
            </w:r>
            <w:r w:rsidRPr="009C3573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4249FC" w:rsidRPr="009C35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C357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9C35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9C35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4249FC" w:rsidRPr="009C35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</w:t>
            </w:r>
          </w:p>
        </w:tc>
      </w:tr>
      <w:tr w:rsidR="004249FC" w:rsidRPr="009C35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30,35</w:t>
            </w:r>
          </w:p>
        </w:tc>
      </w:tr>
      <w:tr w:rsidR="004249FC" w:rsidRPr="009C35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9C35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2,52</w:t>
            </w:r>
          </w:p>
        </w:tc>
      </w:tr>
      <w:tr w:rsidR="004249FC" w:rsidRPr="009C35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25,31</w:t>
            </w:r>
          </w:p>
        </w:tc>
      </w:tr>
      <w:tr w:rsidR="004249FC" w:rsidRPr="009C35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1,66</w:t>
            </w:r>
          </w:p>
        </w:tc>
      </w:tr>
      <w:tr w:rsidR="004249FC" w:rsidRPr="009C35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4249FC" w:rsidRPr="009C35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9C35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9C35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9C35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0,00169</w:t>
            </w:r>
          </w:p>
        </w:tc>
      </w:tr>
      <w:tr w:rsidR="004249FC" w:rsidRPr="009C35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C357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4,75</w:t>
            </w:r>
          </w:p>
        </w:tc>
      </w:tr>
      <w:tr w:rsidR="004249FC" w:rsidRPr="009C35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4249FC" w:rsidRPr="009C3573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Ц16-95-3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заправочная самоходная, объем бункера 13 м</w:t>
            </w:r>
            <w:r w:rsidRPr="009C3573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4249FC" w:rsidRPr="009C35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C357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9C35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9C35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4249FC" w:rsidRPr="009C35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246</w:t>
            </w:r>
          </w:p>
        </w:tc>
      </w:tr>
      <w:tr w:rsidR="004249FC" w:rsidRPr="009C35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26,9</w:t>
            </w:r>
          </w:p>
        </w:tc>
      </w:tr>
      <w:tr w:rsidR="004249FC" w:rsidRPr="009C35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9C35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13,45</w:t>
            </w:r>
          </w:p>
        </w:tc>
      </w:tr>
      <w:tr w:rsidR="004249FC" w:rsidRPr="009C35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10,28</w:t>
            </w:r>
          </w:p>
        </w:tc>
      </w:tr>
      <w:tr w:rsidR="004249FC" w:rsidRPr="009C35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5,97</w:t>
            </w:r>
          </w:p>
        </w:tc>
      </w:tr>
      <w:tr w:rsidR="004249FC" w:rsidRPr="009C35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9C35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9C35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9C35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0,005973</w:t>
            </w:r>
          </w:p>
        </w:tc>
      </w:tr>
      <w:tr w:rsidR="004249FC" w:rsidRPr="009C35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C357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16,8</w:t>
            </w:r>
          </w:p>
        </w:tc>
      </w:tr>
      <w:tr w:rsidR="004249FC" w:rsidRPr="009C35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4,65</w:t>
            </w:r>
          </w:p>
        </w:tc>
      </w:tr>
      <w:tr w:rsidR="004249FC" w:rsidRPr="009C3573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Ц16-95-4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заправочная самоходная, объем бункера 19 м</w:t>
            </w:r>
            <w:r w:rsidRPr="009C3573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4249FC" w:rsidRPr="009C35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C357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9C35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9C35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4249FC" w:rsidRPr="009C35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253</w:t>
            </w:r>
          </w:p>
        </w:tc>
      </w:tr>
      <w:tr w:rsidR="004249FC" w:rsidRPr="009C35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29,7</w:t>
            </w:r>
          </w:p>
        </w:tc>
      </w:tr>
      <w:tr w:rsidR="004249FC" w:rsidRPr="009C35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9C35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14,85</w:t>
            </w:r>
          </w:p>
        </w:tc>
      </w:tr>
      <w:tr w:rsidR="004249FC" w:rsidRPr="009C35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11,04</w:t>
            </w:r>
          </w:p>
        </w:tc>
      </w:tr>
      <w:tr w:rsidR="004249FC" w:rsidRPr="009C35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6,85</w:t>
            </w:r>
          </w:p>
        </w:tc>
      </w:tr>
      <w:tr w:rsidR="004249FC" w:rsidRPr="009C35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9C35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9C35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9C35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0,006758</w:t>
            </w:r>
          </w:p>
        </w:tc>
      </w:tr>
      <w:tr w:rsidR="004249FC" w:rsidRPr="009C35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C357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18,99</w:t>
            </w:r>
          </w:p>
        </w:tc>
      </w:tr>
      <w:tr w:rsidR="004249FC" w:rsidRPr="009C35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C35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C35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5,26</w:t>
            </w:r>
          </w:p>
        </w:tc>
      </w:tr>
    </w:tbl>
    <w:p w:rsidR="004249FC" w:rsidRPr="009C3573" w:rsidRDefault="004249FC" w:rsidP="004249FC">
      <w:pPr>
        <w:pStyle w:val="a5"/>
        <w:rPr>
          <w:rFonts w:ascii="Arial" w:hAnsi="Arial" w:cs="Arial"/>
          <w:b/>
          <w:sz w:val="2"/>
        </w:rPr>
      </w:pPr>
    </w:p>
    <w:p w:rsidR="004249FC" w:rsidRPr="00EF571B" w:rsidRDefault="004249F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Pr="00A93BFE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16-96. Оборудование для раздевания слитков</w:t>
            </w: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4249FC" w:rsidRDefault="004249FC" w:rsidP="004249F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249FC" w:rsidRPr="00A93BFE" w:rsidTr="003961B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A93BFE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A93BFE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A93BFE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A93BFE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249FC" w:rsidRPr="00A93B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93BFE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93BFE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93BFE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93BFE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249FC" w:rsidRPr="00A93B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93BF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Ц16-96-1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гидравлическая для раздевания слитков, выталкивающее усилие 6867 (700) кН (тс)</w:t>
            </w:r>
          </w:p>
          <w:p w:rsidR="004249FC" w:rsidRPr="00A93B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BF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A93B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93B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93BF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A93B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93B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93B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93B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93B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249FC" w:rsidRPr="00A93B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93B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93B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93B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93B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491</w:t>
            </w:r>
          </w:p>
        </w:tc>
      </w:tr>
      <w:tr w:rsidR="004249FC" w:rsidRPr="00A93B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93B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93B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93B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93B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104,58</w:t>
            </w:r>
          </w:p>
        </w:tc>
      </w:tr>
      <w:tr w:rsidR="004249FC" w:rsidRPr="00A93B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93B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93BF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A93B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93B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93B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93B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93B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</w:t>
            </w:r>
          </w:p>
        </w:tc>
      </w:tr>
      <w:tr w:rsidR="004249FC" w:rsidRPr="00A93B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93B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93B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93B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93B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19,29</w:t>
            </w:r>
          </w:p>
        </w:tc>
      </w:tr>
      <w:tr w:rsidR="004249FC" w:rsidRPr="00A93B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93B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93B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93B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93B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14,47</w:t>
            </w:r>
          </w:p>
        </w:tc>
      </w:tr>
      <w:tr w:rsidR="004249FC" w:rsidRPr="00A93B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93B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93B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93B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93B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9,01</w:t>
            </w:r>
          </w:p>
        </w:tc>
      </w:tr>
      <w:tr w:rsidR="004249FC" w:rsidRPr="00A93B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93B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93BF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A93B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93BF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93BF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A93B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93BF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93BF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A93B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93B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93B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93B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93B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0,008633</w:t>
            </w:r>
          </w:p>
        </w:tc>
      </w:tr>
      <w:tr w:rsidR="004249FC" w:rsidRPr="00A93B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93B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93B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93B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93BF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93B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24,2</w:t>
            </w:r>
          </w:p>
        </w:tc>
      </w:tr>
      <w:tr w:rsidR="004249FC" w:rsidRPr="00A93B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93B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93B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93B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93B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6,72</w:t>
            </w:r>
          </w:p>
        </w:tc>
      </w:tr>
      <w:tr w:rsidR="004249FC" w:rsidRPr="00A93B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93B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93B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93B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93B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0,384</w:t>
            </w:r>
          </w:p>
        </w:tc>
      </w:tr>
      <w:tr w:rsidR="004249FC" w:rsidRPr="00A93BFE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93BF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Ц16-96-2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гидравлическая для раздевания слитков, выталкивающее усилие 9810 (1000) кН (тс)</w:t>
            </w:r>
          </w:p>
          <w:p w:rsidR="004249FC" w:rsidRPr="00A93B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BF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A93B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93B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93BF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A93B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93B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93B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93B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93B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4249FC" w:rsidRPr="00A93B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93B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93B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93B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93B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1050</w:t>
            </w:r>
          </w:p>
        </w:tc>
      </w:tr>
      <w:tr w:rsidR="004249FC" w:rsidRPr="00A93B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93B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93B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93B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93B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239,9</w:t>
            </w:r>
          </w:p>
        </w:tc>
      </w:tr>
      <w:tr w:rsidR="004249FC" w:rsidRPr="00A93B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93B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93BF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A93B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93B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93B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93B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93B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142,16</w:t>
            </w:r>
          </w:p>
        </w:tc>
      </w:tr>
      <w:tr w:rsidR="004249FC" w:rsidRPr="00A93B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93B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93B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93B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93B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48,87</w:t>
            </w:r>
          </w:p>
        </w:tc>
      </w:tr>
      <w:tr w:rsidR="004249FC" w:rsidRPr="00A93B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93B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93B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93B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93B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36,3</w:t>
            </w:r>
          </w:p>
        </w:tc>
      </w:tr>
      <w:tr w:rsidR="004249FC" w:rsidRPr="00A93B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93B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93B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93B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93B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23,23</w:t>
            </w:r>
          </w:p>
        </w:tc>
      </w:tr>
      <w:tr w:rsidR="004249FC" w:rsidRPr="00A93B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93B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93BF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A93B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93BF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93BF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A93B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93BF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93BF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A93B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93B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93B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93B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93B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0,021909</w:t>
            </w:r>
          </w:p>
        </w:tc>
      </w:tr>
      <w:tr w:rsidR="004249FC" w:rsidRPr="00A93B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93B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93B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93B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93BF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93B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61,5</w:t>
            </w:r>
          </w:p>
        </w:tc>
      </w:tr>
      <w:tr w:rsidR="004249FC" w:rsidRPr="00A93B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93B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93B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93B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93B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17,1</w:t>
            </w:r>
          </w:p>
        </w:tc>
      </w:tr>
      <w:tr w:rsidR="004249FC" w:rsidRPr="00A93BF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93B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A93BF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93BF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A93BF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0,975</w:t>
            </w:r>
          </w:p>
        </w:tc>
      </w:tr>
    </w:tbl>
    <w:p w:rsidR="004249FC" w:rsidRPr="00A93BFE" w:rsidRDefault="004249FC" w:rsidP="004249FC">
      <w:pPr>
        <w:pStyle w:val="a5"/>
        <w:rPr>
          <w:rFonts w:ascii="Arial" w:hAnsi="Arial" w:cs="Arial"/>
          <w:b/>
          <w:sz w:val="2"/>
        </w:rPr>
      </w:pPr>
    </w:p>
    <w:p w:rsidR="004249FC" w:rsidRPr="00EF571B" w:rsidRDefault="004249F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Pr="00940CBE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16-97. Оборудование отделения подготовки составов с изложницами</w:t>
            </w: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4249FC" w:rsidRDefault="004249FC" w:rsidP="004249F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249FC" w:rsidRPr="00940CBE" w:rsidTr="003961B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Ц16-97-1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чистки изложниц кранового типа, пролет 12 м</w:t>
            </w:r>
          </w:p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40CB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271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34,82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8,01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18,8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8,73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3,17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0,005145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40CB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14,4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Ц16-97-2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чистки изложниц для гидравлической чистки, смонтированная на мосту</w:t>
            </w:r>
          </w:p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40CB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224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19,17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3,32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12,53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4,85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3,12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0,001831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40CB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5,15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Ц16-97-3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чистки изложниц под слитки массой 150, 500 и 1000 кг</w:t>
            </w:r>
          </w:p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40CB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169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16,27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2,82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10,63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4,13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2,65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0,001188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40CB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3,33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Ц16-97-4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смазки изложниц кранового типа массой 4,2 т</w:t>
            </w:r>
          </w:p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40CB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223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24,12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18,64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2,74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5,23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0,001515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40CB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4,24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6,62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Ц16-97-5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смазки изложниц стационарная массой 1,6 т</w:t>
            </w:r>
          </w:p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40CB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12,33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10,15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0,000578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40CB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1,62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Ц16-97-6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смазки изложниц массой 4,6 т стационарная</w:t>
            </w:r>
          </w:p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40CB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198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24,12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18,64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2,74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5,23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0,001657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40CB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4,65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1,29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Ц16-97-7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ломки литников, усилие сжатия 441 (45) кН (тс)</w:t>
            </w:r>
          </w:p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40CB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597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88,78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39,67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16,98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15,15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5,93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13,49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7,14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0,012208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40CB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34,1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9,46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0,642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Ц16-97-8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сборки центровых</w:t>
            </w:r>
          </w:p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40CB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134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37,12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18,56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18,96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0,001003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40CB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2,83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Ц16-97-9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укладки пробок и манжет в изложницы</w:t>
            </w:r>
          </w:p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40CB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333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15,54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7,77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9,48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5,48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2,92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0,003096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40CB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8,69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2,41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Ц16-97-10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накрывания и снятия крышек с изложниц</w:t>
            </w:r>
          </w:p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40CB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351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17,86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8,93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5,47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3,93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0,00388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40CB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3,02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Ц16-97-11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чистки центровых</w:t>
            </w:r>
          </w:p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40CB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82,1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10,55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0,000392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40CB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Ц16-97-12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Площадка передвижная для установки манжет и пробок</w:t>
            </w:r>
          </w:p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40CB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326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16,08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8,04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92,4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5,08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3,62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0,003205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40CB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8,99</w:t>
            </w:r>
          </w:p>
        </w:tc>
      </w:tr>
      <w:tr w:rsidR="004249FC" w:rsidRPr="00940CB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940CB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940CB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2,49</w:t>
            </w:r>
          </w:p>
        </w:tc>
      </w:tr>
    </w:tbl>
    <w:p w:rsidR="004249FC" w:rsidRPr="00940CBE" w:rsidRDefault="004249FC" w:rsidP="004249FC">
      <w:pPr>
        <w:pStyle w:val="a5"/>
        <w:rPr>
          <w:rFonts w:ascii="Arial" w:hAnsi="Arial" w:cs="Arial"/>
          <w:b/>
          <w:sz w:val="2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Pr="00CE1C14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Группа 16-98. Оборудование системы перекидки и отвода газа</w:t>
            </w: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4249FC" w:rsidRDefault="004249FC" w:rsidP="004249F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249FC" w:rsidRPr="00CE1C14" w:rsidTr="003961B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Ц16-98-1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Шиберы дымовые наклонные без привода размерами 1200 х 1500 мм</w:t>
            </w:r>
          </w:p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E1C1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154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5,56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2,78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9,12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2,97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0,002354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E1C1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7,09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Ц16-98-2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Шиберы дымовые наклонные без привода размерами 1500 х 2100 мм</w:t>
            </w:r>
          </w:p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E1C1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174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6,66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3,33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10,95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3,56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2,22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0,003368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E1C1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10,27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1,79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Ц16-98-3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Шиберы дымовые наклонные без привода размерами 1800 х 2100 мм</w:t>
            </w:r>
          </w:p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E1C1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171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6,94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3,47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11,42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3,71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2,46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0,003782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E1C1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11,6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1,95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Ц16-98-4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Шиберы дымовые наклонные без привода размерами 2000 х 2600 мм</w:t>
            </w:r>
          </w:p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E1C1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189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7,78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3,89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12,77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4,16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3,33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0,004774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E1C1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14,77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2,35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Ц16-98-5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Шиберы дымовые наклонные без привода размерами 2100 х 3000 мм</w:t>
            </w:r>
          </w:p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E1C1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194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8,32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4,16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13,72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4,45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3,81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0,005537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E1C1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17,21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2,66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Ц16-98-6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Шиберы наклонные дымовые с индивидуальным электроприводом размерами 1200 х 1500 мм</w:t>
            </w:r>
          </w:p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E1C1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168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6,48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3,24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3,47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18-25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0,00408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0,002649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E1C1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7,92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Ц16-98-7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Шиберы наклонные дымовые с индивидуальным электроприводом размерами 1500 х 2100 мм</w:t>
            </w:r>
          </w:p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E1C1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186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7,44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3,72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11,03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3,99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2,38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18-25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0,00477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0,003673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E1C1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2,03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Ц16-98-8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Шиберы наклонные дымовые с индивидуальным электроприводом размерами 1800 х 2100 мм</w:t>
            </w:r>
          </w:p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E1C1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198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7,78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3,89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4,16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18-25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0,00613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0,004077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E1C1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12,45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2,18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Ц16-98-9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Шиберы наклонные дымовые с индивидуальным электроприводом размерами 2000 х 2600 мм</w:t>
            </w:r>
          </w:p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E1C1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207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9,06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4,53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13,41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4,85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3,33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18-25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0,01136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0,005276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E1C1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16,19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2,74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Ц16-98-10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Шиберы наклонные дымовые с индивидуальным электроприводом размерами 2100 х 3000 мм</w:t>
            </w:r>
          </w:p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E1C1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212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9,4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13,88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5,03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3,89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0,005842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E1C1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18,06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Ц16-98-11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Лебедка для подъема и опускания заслонок регулирующего или наклонного шибера</w:t>
            </w:r>
          </w:p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E1C1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79,7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4,73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Ц16-98-12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Лебедка для перекидки клапанов или шиберов</w:t>
            </w:r>
          </w:p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E1C1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80,9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2,86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4249FC" w:rsidRPr="00CE1C14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CE1C14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CE1C14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4,73</w:t>
            </w:r>
          </w:p>
        </w:tc>
      </w:tr>
    </w:tbl>
    <w:p w:rsidR="004249FC" w:rsidRPr="00CE1C14" w:rsidRDefault="004249FC" w:rsidP="004249FC">
      <w:pPr>
        <w:pStyle w:val="a5"/>
        <w:rPr>
          <w:rFonts w:ascii="Arial" w:hAnsi="Arial" w:cs="Arial"/>
          <w:b/>
          <w:sz w:val="2"/>
        </w:rPr>
      </w:pPr>
    </w:p>
    <w:p w:rsidR="004249FC" w:rsidRPr="00EF571B" w:rsidRDefault="004249F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Pr="005E4D68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2. Оборудование конвертерных цехов</w:t>
            </w: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Pr="005E4D68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16-107. Конвертеры</w:t>
            </w: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4249FC" w:rsidRDefault="004249FC" w:rsidP="004249F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249FC" w:rsidRPr="005E4D68" w:rsidTr="003961B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5E4D68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5E4D68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5E4D68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5E4D68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249FC" w:rsidRPr="005E4D68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E4D68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E4D68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E4D68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E4D68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249FC" w:rsidRPr="005E4D68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E4D68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Ц16-107-1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Конвертеры кислородные вместимостью 250-300 т</w:t>
            </w:r>
          </w:p>
          <w:p w:rsidR="004249FC" w:rsidRPr="005E4D68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E4D68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4249FC" w:rsidRPr="005E4D68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E4D68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E4D68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5E4D68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E4D68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E4D68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E4D68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E4D68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4249FC" w:rsidRPr="005E4D68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E4D68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E4D68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E4D68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E4D68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17850</w:t>
            </w:r>
          </w:p>
        </w:tc>
      </w:tr>
      <w:tr w:rsidR="004249FC" w:rsidRPr="005E4D68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E4D68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E4D68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E4D68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E4D68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2940,92</w:t>
            </w:r>
          </w:p>
        </w:tc>
      </w:tr>
      <w:tr w:rsidR="004249FC" w:rsidRPr="005E4D68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E4D68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E4D68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5E4D68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E4D68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E4D68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E4D68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E4D68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462,02</w:t>
            </w:r>
          </w:p>
        </w:tc>
      </w:tr>
      <w:tr w:rsidR="004249FC" w:rsidRPr="005E4D68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E4D68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E4D68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E4D68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E4D68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840,26</w:t>
            </w:r>
          </w:p>
        </w:tc>
      </w:tr>
      <w:tr w:rsidR="004249FC" w:rsidRPr="005E4D68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E4D68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E4D68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E4D68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E4D68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572,45</w:t>
            </w:r>
          </w:p>
        </w:tc>
      </w:tr>
      <w:tr w:rsidR="004249FC" w:rsidRPr="005E4D68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E4D68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E4D68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E4D68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E4D68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2208,55</w:t>
            </w:r>
          </w:p>
        </w:tc>
      </w:tr>
      <w:tr w:rsidR="004249FC" w:rsidRPr="005E4D68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E4D68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E4D68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E4D68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E4D68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1002,73</w:t>
            </w:r>
          </w:p>
        </w:tc>
      </w:tr>
      <w:tr w:rsidR="004249FC" w:rsidRPr="005E4D68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E4D68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E4D68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E4D68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E4D68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521,67</w:t>
            </w:r>
          </w:p>
        </w:tc>
      </w:tr>
      <w:tr w:rsidR="004249FC" w:rsidRPr="005E4D68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E4D68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E4D68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5E4D68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E4D68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E4D68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5E4D68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E4D68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E4D68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5E4D68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E4D68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E4D68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E4D68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E4D68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0,656</w:t>
            </w:r>
          </w:p>
        </w:tc>
      </w:tr>
      <w:tr w:rsidR="004249FC" w:rsidRPr="005E4D68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E4D68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E4D68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E4D68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E4D68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0,51993</w:t>
            </w:r>
          </w:p>
        </w:tc>
      </w:tr>
      <w:tr w:rsidR="004249FC" w:rsidRPr="005E4D68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E4D68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E4D68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E4D68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E4D6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E4D68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1460</w:t>
            </w:r>
          </w:p>
        </w:tc>
      </w:tr>
      <w:tr w:rsidR="004249FC" w:rsidRPr="005E4D68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E4D68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E4D68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E4D68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E4D68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533</w:t>
            </w:r>
          </w:p>
        </w:tc>
      </w:tr>
      <w:tr w:rsidR="004249FC" w:rsidRPr="005E4D68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E4D68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E4D68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E4D68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E4D68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2,345</w:t>
            </w:r>
          </w:p>
        </w:tc>
      </w:tr>
      <w:tr w:rsidR="004249FC" w:rsidRPr="005E4D68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E4D68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E4D68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249FC" w:rsidRPr="005E4D68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E4D68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E4D68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E4D68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E4D68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4249FC" w:rsidRPr="005E4D68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E4D68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Ц16-107-2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Конвертеры кислородные вместимостью 350-400 т</w:t>
            </w:r>
          </w:p>
          <w:p w:rsidR="004249FC" w:rsidRPr="005E4D68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E4D68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4249FC" w:rsidRPr="005E4D68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E4D68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E4D68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5E4D68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E4D68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E4D68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E4D68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E4D68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4249FC" w:rsidRPr="005E4D68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E4D68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E4D68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E4D68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E4D68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26689</w:t>
            </w:r>
          </w:p>
        </w:tc>
      </w:tr>
      <w:tr w:rsidR="004249FC" w:rsidRPr="005E4D68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E4D68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E4D68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E4D68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E4D68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3381,36</w:t>
            </w:r>
          </w:p>
        </w:tc>
      </w:tr>
      <w:tr w:rsidR="004249FC" w:rsidRPr="005E4D68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E4D68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E4D68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5E4D68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E4D68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E4D68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E4D68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E4D68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531,83</w:t>
            </w:r>
          </w:p>
        </w:tc>
      </w:tr>
      <w:tr w:rsidR="004249FC" w:rsidRPr="005E4D68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E4D68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E4D68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E4D68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E4D68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965,92</w:t>
            </w:r>
          </w:p>
        </w:tc>
      </w:tr>
      <w:tr w:rsidR="004249FC" w:rsidRPr="005E4D68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E4D68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E4D68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E4D68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E4D68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657,49</w:t>
            </w:r>
          </w:p>
        </w:tc>
      </w:tr>
      <w:tr w:rsidR="004249FC" w:rsidRPr="005E4D68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E4D68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E4D68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E4D68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E4D68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2541,1</w:t>
            </w:r>
          </w:p>
        </w:tc>
      </w:tr>
      <w:tr w:rsidR="004249FC" w:rsidRPr="005E4D68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E4D68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E4D68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E4D68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E4D68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1090,31</w:t>
            </w:r>
          </w:p>
        </w:tc>
      </w:tr>
      <w:tr w:rsidR="004249FC" w:rsidRPr="005E4D68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E4D68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E4D68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E4D68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E4D68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662,56</w:t>
            </w:r>
          </w:p>
        </w:tc>
      </w:tr>
      <w:tr w:rsidR="004249FC" w:rsidRPr="005E4D68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E4D68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E4D68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5E4D68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E4D68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E4D68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5E4D68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E4D68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E4D68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5E4D68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E4D68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E4D68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E4D68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E4D68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4249FC" w:rsidRPr="005E4D68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E4D68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E4D68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E4D68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E4D68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0,645062</w:t>
            </w:r>
          </w:p>
        </w:tc>
      </w:tr>
      <w:tr w:rsidR="004249FC" w:rsidRPr="005E4D68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E4D68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E4D68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E4D68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E4D6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E4D68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1811,2</w:t>
            </w:r>
          </w:p>
        </w:tc>
      </w:tr>
      <w:tr w:rsidR="004249FC" w:rsidRPr="005E4D68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E4D68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E4D68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E4D68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E4D68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618</w:t>
            </w:r>
          </w:p>
        </w:tc>
      </w:tr>
      <w:tr w:rsidR="004249FC" w:rsidRPr="005E4D68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E4D68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E4D68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E4D68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E4D68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2,912</w:t>
            </w:r>
          </w:p>
        </w:tc>
      </w:tr>
      <w:tr w:rsidR="004249FC" w:rsidRPr="005E4D68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E4D68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E4D68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249FC" w:rsidRPr="005E4D68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E4D68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E4D68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E4D68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E4D68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</w:t>
            </w:r>
          </w:p>
        </w:tc>
      </w:tr>
    </w:tbl>
    <w:p w:rsidR="004249FC" w:rsidRPr="005E4D68" w:rsidRDefault="004249FC" w:rsidP="004249FC">
      <w:pPr>
        <w:pStyle w:val="a5"/>
        <w:rPr>
          <w:rFonts w:ascii="Arial" w:hAnsi="Arial" w:cs="Arial"/>
          <w:b/>
          <w:sz w:val="2"/>
        </w:rPr>
      </w:pPr>
    </w:p>
    <w:p w:rsidR="004249FC" w:rsidRPr="00EF571B" w:rsidRDefault="004249F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Pr="00512673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16-108. Оборудование конвертеров</w:t>
            </w: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4249FC" w:rsidRDefault="004249FC" w:rsidP="004249F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249FC" w:rsidRPr="00512673" w:rsidTr="003961B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Ц16-108-1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Фурма кислородная с механизмом подъема для конвертера, вместимостью 100 т</w:t>
            </w:r>
          </w:p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1267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1144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40,85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15,15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12,85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38,87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8,96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5,79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0,008666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1267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24,3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6,75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Ц16-108-2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Фурма кислородная с механизмом подъема для конвертера, вместимостью 130 т</w:t>
            </w:r>
          </w:p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1267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1219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48,95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18,17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15,39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46,65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10,47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7,22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0,01151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1267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32,3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8,96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Ц16-108-3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Фурма кислородная с механизмом подъема для конвертера, вместимостью 250 т</w:t>
            </w:r>
          </w:p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1267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1720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94,63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15,15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39,74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38,79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27,92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18,56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0,027359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1267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76,9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21,3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Ц16-108-4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Тележка домкратная для снятия днищ конвертера, грузоподъемностью 350 т</w:t>
            </w:r>
          </w:p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1267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394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88,54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33,32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21,9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26,18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14,28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0,023871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1267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18,6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Ц16-108-5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домкратное для подъема конвертера</w:t>
            </w:r>
          </w:p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1267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1684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355,88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138,83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78,22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109,48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53,94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0,096356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1267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271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Ц16-108-6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 стационарный с реечным приводом для поворота совков со скрапом</w:t>
            </w:r>
          </w:p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1267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148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20,73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12,95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3,89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3,62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0,00133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1267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3,74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Ц16-108-7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загрузки скрапа в конвертер</w:t>
            </w:r>
          </w:p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1267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4879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506,83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62,59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120,58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203,08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303,04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49,98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165,8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0,09156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1267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233,5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3,58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31,4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0,1384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Ц16-108-8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Круг для поворота совков</w:t>
            </w:r>
          </w:p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1267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991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228,08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121,85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28,81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48,61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161,2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20,31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0,018857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1267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52,9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238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9,8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Ц16-108-9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Площадка подвижная для взятия пробы и разделки отверстий конвертера, вместимостью 100 т</w:t>
            </w:r>
          </w:p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1267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6,33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2,49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Ц16-108-10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Площадка подвижная для взятия пробы и разделки отверстий конвертера, вместимостью 250 т</w:t>
            </w:r>
          </w:p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1267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126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22,58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5,54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4,28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Ц16-108-11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охлаждения футеровки конвертера вместимостью 250 т</w:t>
            </w:r>
          </w:p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1267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251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25,05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20,23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2,41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2,25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0,001308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1267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3,71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Ц16-108-12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ремонта футеровки глуходонного конвертера</w:t>
            </w:r>
          </w:p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1267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1208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99,59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1,88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95,83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11,11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3,34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13,64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0,019729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1267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15,3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Ц16-108-13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Подъемник телескопический для ремонта футеровки конвертера</w:t>
            </w:r>
          </w:p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1267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594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96,06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23,4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49,26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41,65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14,28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0,024525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1267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68,9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19,1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Ц16-108-14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щитов отбойных под конвертер, вместимостью 100 т</w:t>
            </w:r>
          </w:p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12673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1322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249,72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18,56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212,6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20,94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12,06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25,46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0,019402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1267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54,4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15,1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4,82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Ц16-108-15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щитов отбойных под конвертер, вместимостью 250 т</w:t>
            </w:r>
          </w:p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12673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2130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405,38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44,03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317,32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46,33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32,13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38,24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0,046652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1267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7,23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Ц16-108-16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Стенд механизированный для ковша, вместимостью 130 т</w:t>
            </w:r>
          </w:p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12673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563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166,27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101,29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32,49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25,13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14,47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0,014606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1267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40,9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Ц16-108-17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Стенд механизированный для ковша, вместимостью 280 т</w:t>
            </w:r>
          </w:p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12673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812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268,32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144,7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61,81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62,45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37,19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0,036733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1267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28,6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4249FC" w:rsidRPr="00512673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512673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512673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</w:tbl>
    <w:p w:rsidR="004249FC" w:rsidRPr="00512673" w:rsidRDefault="004249FC" w:rsidP="004249FC">
      <w:pPr>
        <w:pStyle w:val="a5"/>
        <w:rPr>
          <w:rFonts w:ascii="Arial" w:hAnsi="Arial" w:cs="Arial"/>
          <w:b/>
          <w:sz w:val="2"/>
        </w:rPr>
      </w:pPr>
    </w:p>
    <w:p w:rsidR="004249FC" w:rsidRPr="00EF571B" w:rsidRDefault="004249F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Pr="00B166B5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16-109. Транспортные механизмы</w:t>
            </w: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4249FC" w:rsidRDefault="004249FC" w:rsidP="004249F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249FC" w:rsidRPr="00B166B5" w:rsidTr="003961B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249FC" w:rsidRPr="00B166B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249FC" w:rsidRPr="00B166B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Ц16-109-1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Сталевоз самоходный для транспортировки ковша, вместимостью 180 т</w:t>
            </w:r>
          </w:p>
          <w:p w:rsidR="004249FC" w:rsidRPr="00B166B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166B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B166B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B166B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4249FC" w:rsidRPr="00B166B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271</w:t>
            </w:r>
          </w:p>
        </w:tc>
      </w:tr>
      <w:tr w:rsidR="004249FC" w:rsidRPr="00B166B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55,38</w:t>
            </w:r>
          </w:p>
        </w:tc>
      </w:tr>
      <w:tr w:rsidR="004249FC" w:rsidRPr="00B166B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B166B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28,88</w:t>
            </w:r>
          </w:p>
        </w:tc>
      </w:tr>
      <w:tr w:rsidR="004249FC" w:rsidRPr="00B166B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13,25</w:t>
            </w:r>
          </w:p>
        </w:tc>
      </w:tr>
      <w:tr w:rsidR="004249FC" w:rsidRPr="00B166B5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Ц16-109-2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Сталевоз самоходный для транспортировки ковша, вместимостью 220 т</w:t>
            </w:r>
          </w:p>
          <w:p w:rsidR="004249FC" w:rsidRPr="00B166B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166B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B166B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B166B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4249FC" w:rsidRPr="00B166B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273</w:t>
            </w:r>
          </w:p>
        </w:tc>
      </w:tr>
      <w:tr w:rsidR="004249FC" w:rsidRPr="00B166B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55,38</w:t>
            </w:r>
          </w:p>
        </w:tc>
      </w:tr>
      <w:tr w:rsidR="004249FC" w:rsidRPr="00B166B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B166B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28,88</w:t>
            </w:r>
          </w:p>
        </w:tc>
      </w:tr>
      <w:tr w:rsidR="004249FC" w:rsidRPr="00B166B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13,25</w:t>
            </w:r>
          </w:p>
        </w:tc>
      </w:tr>
      <w:tr w:rsidR="004249FC" w:rsidRPr="00B166B5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Ц16-109-3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Сталевоз самоходный для транспортировки ковша, вместимостью 320 т</w:t>
            </w:r>
          </w:p>
          <w:p w:rsidR="004249FC" w:rsidRPr="00B166B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166B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B166B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B166B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4249FC" w:rsidRPr="00B166B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443</w:t>
            </w:r>
          </w:p>
        </w:tc>
      </w:tr>
      <w:tr w:rsidR="004249FC" w:rsidRPr="00B166B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119,44</w:t>
            </w:r>
          </w:p>
        </w:tc>
      </w:tr>
      <w:tr w:rsidR="004249FC" w:rsidRPr="00B166B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B166B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62,32</w:t>
            </w:r>
          </w:p>
        </w:tc>
      </w:tr>
      <w:tr w:rsidR="004249FC" w:rsidRPr="00B166B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28,56</w:t>
            </w:r>
          </w:p>
        </w:tc>
      </w:tr>
      <w:tr w:rsidR="004249FC" w:rsidRPr="00B166B5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Ц16-109-4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Сталевоз самоходный для транспортировки ковша, вместимостью 500 т</w:t>
            </w:r>
          </w:p>
          <w:p w:rsidR="004249FC" w:rsidRPr="00B166B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166B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B166B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B166B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4249FC" w:rsidRPr="00B166B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447</w:t>
            </w:r>
          </w:p>
        </w:tc>
      </w:tr>
      <w:tr w:rsidR="004249FC" w:rsidRPr="00B166B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133,02</w:t>
            </w:r>
          </w:p>
        </w:tc>
      </w:tr>
      <w:tr w:rsidR="004249FC" w:rsidRPr="00B166B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B166B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69,3</w:t>
            </w:r>
          </w:p>
        </w:tc>
      </w:tr>
      <w:tr w:rsidR="004249FC" w:rsidRPr="00B166B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31,86</w:t>
            </w:r>
          </w:p>
        </w:tc>
      </w:tr>
      <w:tr w:rsidR="004249FC" w:rsidRPr="00B166B5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Ц16-109-5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Тележка сталевозная с механизмом передвижения для ковша вместимостью 30-35 т</w:t>
            </w:r>
          </w:p>
          <w:p w:rsidR="004249FC" w:rsidRPr="00B166B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166B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B166B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B166B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4249FC" w:rsidRPr="00B166B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160</w:t>
            </w:r>
          </w:p>
        </w:tc>
      </w:tr>
      <w:tr w:rsidR="004249FC" w:rsidRPr="00B166B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45,69</w:t>
            </w:r>
          </w:p>
        </w:tc>
      </w:tr>
      <w:tr w:rsidR="004249FC" w:rsidRPr="00B166B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B166B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12,93</w:t>
            </w:r>
          </w:p>
        </w:tc>
      </w:tr>
      <w:tr w:rsidR="004249FC" w:rsidRPr="00B166B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19,83</w:t>
            </w:r>
          </w:p>
        </w:tc>
      </w:tr>
      <w:tr w:rsidR="004249FC" w:rsidRPr="00B166B5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Ц16-109-6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Тележка сталевозная с механизмом передвижения для ковша вместимостью 130 т</w:t>
            </w:r>
          </w:p>
          <w:p w:rsidR="004249FC" w:rsidRPr="00B166B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166B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B166B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B166B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4249FC" w:rsidRPr="00B166B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169</w:t>
            </w:r>
          </w:p>
        </w:tc>
      </w:tr>
      <w:tr w:rsidR="004249FC" w:rsidRPr="00B166B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52,51</w:t>
            </w:r>
          </w:p>
        </w:tc>
      </w:tr>
      <w:tr w:rsidR="004249FC" w:rsidRPr="00B166B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B166B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14,83</w:t>
            </w:r>
          </w:p>
        </w:tc>
      </w:tr>
      <w:tr w:rsidR="004249FC" w:rsidRPr="00B166B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22,85</w:t>
            </w:r>
          </w:p>
        </w:tc>
      </w:tr>
      <w:tr w:rsidR="004249FC" w:rsidRPr="00B166B5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Ц16-109-7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Тележка сталевозная с механизмом передвижения для ковша вместимостью 300 т</w:t>
            </w:r>
          </w:p>
          <w:p w:rsidR="004249FC" w:rsidRPr="00B166B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166B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B166B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B166B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4249FC" w:rsidRPr="00B166B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196</w:t>
            </w:r>
          </w:p>
        </w:tc>
      </w:tr>
      <w:tr w:rsidR="004249FC" w:rsidRPr="00B166B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61,71</w:t>
            </w:r>
          </w:p>
        </w:tc>
      </w:tr>
      <w:tr w:rsidR="004249FC" w:rsidRPr="00B166B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B166B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17,45</w:t>
            </w:r>
          </w:p>
        </w:tc>
      </w:tr>
      <w:tr w:rsidR="004249FC" w:rsidRPr="00B166B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26,81</w:t>
            </w:r>
          </w:p>
        </w:tc>
      </w:tr>
      <w:tr w:rsidR="004249FC" w:rsidRPr="00B166B5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Ц16-109-8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Тележка для передачи фурмы грузоподъемностью 3 т</w:t>
            </w:r>
          </w:p>
          <w:p w:rsidR="004249FC" w:rsidRPr="00B166B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166B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B166B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B166B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4249FC" w:rsidRPr="00B166B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25,7</w:t>
            </w:r>
          </w:p>
        </w:tc>
      </w:tr>
      <w:tr w:rsidR="004249FC" w:rsidRPr="00B166B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3,07</w:t>
            </w:r>
          </w:p>
        </w:tc>
      </w:tr>
      <w:tr w:rsidR="004249FC" w:rsidRPr="00B166B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B166B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4249FC" w:rsidRPr="00B166B5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B166B5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B166B5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</w:tbl>
    <w:p w:rsidR="004249FC" w:rsidRPr="00B166B5" w:rsidRDefault="004249FC" w:rsidP="004249FC">
      <w:pPr>
        <w:pStyle w:val="a5"/>
        <w:rPr>
          <w:rFonts w:ascii="Arial" w:hAnsi="Arial" w:cs="Arial"/>
          <w:b/>
          <w:sz w:val="2"/>
        </w:rPr>
      </w:pPr>
    </w:p>
    <w:p w:rsidR="004249FC" w:rsidRPr="00EF571B" w:rsidRDefault="004249F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Pr="00716B2F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5. Оборудование труболитейного производства</w:t>
            </w: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Pr="00716B2F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16-226. Центробежные машины</w:t>
            </w: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4249FC" w:rsidRDefault="004249FC" w:rsidP="004249F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249FC" w:rsidRPr="00716B2F" w:rsidTr="003961B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716B2F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716B2F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716B2F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716B2F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249FC" w:rsidRPr="00716B2F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16B2F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16B2F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16B2F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16B2F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249FC" w:rsidRPr="00716B2F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16B2F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Ц16-226-1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центробежная для отливки труб диаметром 100-150 мм</w:t>
            </w:r>
          </w:p>
          <w:p w:rsidR="004249FC" w:rsidRPr="00716B2F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16B2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716B2F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16B2F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16B2F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716B2F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16B2F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16B2F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16B2F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16B2F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4249FC" w:rsidRPr="00716B2F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16B2F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16B2F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16B2F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16B2F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961</w:t>
            </w:r>
          </w:p>
        </w:tc>
      </w:tr>
      <w:tr w:rsidR="004249FC" w:rsidRPr="00716B2F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16B2F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16B2F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16B2F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16B2F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65,62</w:t>
            </w:r>
          </w:p>
        </w:tc>
      </w:tr>
      <w:tr w:rsidR="004249FC" w:rsidRPr="00716B2F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16B2F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16B2F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716B2F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16B2F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16B2F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16B2F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16B2F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10,87</w:t>
            </w:r>
          </w:p>
        </w:tc>
      </w:tr>
      <w:tr w:rsidR="004249FC" w:rsidRPr="00716B2F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16B2F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16B2F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16B2F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16B2F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25,39</w:t>
            </w:r>
          </w:p>
        </w:tc>
      </w:tr>
      <w:tr w:rsidR="004249FC" w:rsidRPr="00716B2F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16B2F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16B2F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16B2F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16B2F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3,97</w:t>
            </w:r>
          </w:p>
        </w:tc>
      </w:tr>
      <w:tr w:rsidR="004249FC" w:rsidRPr="00716B2F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16B2F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16B2F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16B2F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16B2F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33,56</w:t>
            </w:r>
          </w:p>
        </w:tc>
      </w:tr>
      <w:tr w:rsidR="004249FC" w:rsidRPr="00716B2F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16B2F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16B2F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16B2F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16B2F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5,95</w:t>
            </w:r>
          </w:p>
        </w:tc>
      </w:tr>
      <w:tr w:rsidR="004249FC" w:rsidRPr="00716B2F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16B2F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16B2F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716B2F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16B2F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16B2F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716B2F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16B2F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16B2F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716B2F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16B2F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16B2F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16B2F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16B2F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0,003488</w:t>
            </w:r>
          </w:p>
        </w:tc>
      </w:tr>
      <w:tr w:rsidR="004249FC" w:rsidRPr="00716B2F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16B2F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16B2F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16B2F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6B2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16B2F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27,5</w:t>
            </w:r>
          </w:p>
        </w:tc>
      </w:tr>
      <w:tr w:rsidR="004249FC" w:rsidRPr="00716B2F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16B2F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16B2F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16B2F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16B2F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31,5</w:t>
            </w:r>
          </w:p>
        </w:tc>
      </w:tr>
      <w:tr w:rsidR="004249FC" w:rsidRPr="00716B2F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16B2F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16B2F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Дихлорэтан технический сорт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16B2F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16B2F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4249FC" w:rsidRPr="00716B2F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16B2F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16B2F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16B2F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16B2F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0,02926</w:t>
            </w:r>
          </w:p>
        </w:tc>
      </w:tr>
      <w:tr w:rsidR="004249FC" w:rsidRPr="00716B2F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16B2F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16B2F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16B2F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16B2F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4249FC" w:rsidRPr="00716B2F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16B2F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16B2F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16B2F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16B2F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0,094</w:t>
            </w:r>
          </w:p>
        </w:tc>
      </w:tr>
      <w:tr w:rsidR="004249FC" w:rsidRPr="00716B2F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16B2F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Ц16-226-2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центробежная для отливки труб диаметром 200-300 мм</w:t>
            </w:r>
          </w:p>
          <w:p w:rsidR="004249FC" w:rsidRPr="00716B2F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16B2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716B2F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16B2F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16B2F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716B2F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16B2F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16B2F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16B2F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16B2F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4249FC" w:rsidRPr="00716B2F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16B2F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16B2F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16B2F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16B2F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1431</w:t>
            </w:r>
          </w:p>
        </w:tc>
      </w:tr>
      <w:tr w:rsidR="004249FC" w:rsidRPr="00716B2F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16B2F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16B2F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16B2F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16B2F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101,71</w:t>
            </w:r>
          </w:p>
        </w:tc>
      </w:tr>
      <w:tr w:rsidR="004249FC" w:rsidRPr="00716B2F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16B2F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16B2F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716B2F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16B2F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16B2F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16B2F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16B2F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16,82</w:t>
            </w:r>
          </w:p>
        </w:tc>
      </w:tr>
      <w:tr w:rsidR="004249FC" w:rsidRPr="00716B2F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16B2F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16B2F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16B2F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16B2F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39,35</w:t>
            </w:r>
          </w:p>
        </w:tc>
      </w:tr>
      <w:tr w:rsidR="004249FC" w:rsidRPr="00716B2F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16B2F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16B2F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16B2F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16B2F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6,19</w:t>
            </w:r>
          </w:p>
        </w:tc>
      </w:tr>
      <w:tr w:rsidR="004249FC" w:rsidRPr="00716B2F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16B2F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16B2F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16B2F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16B2F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52,04</w:t>
            </w:r>
          </w:p>
        </w:tc>
      </w:tr>
      <w:tr w:rsidR="004249FC" w:rsidRPr="00716B2F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16B2F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16B2F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16B2F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16B2F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6,43</w:t>
            </w:r>
          </w:p>
        </w:tc>
      </w:tr>
      <w:tr w:rsidR="004249FC" w:rsidRPr="00716B2F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16B2F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16B2F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716B2F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16B2F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16B2F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716B2F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16B2F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16B2F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716B2F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16B2F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16B2F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16B2F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16B2F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0,003706</w:t>
            </w:r>
          </w:p>
        </w:tc>
      </w:tr>
      <w:tr w:rsidR="004249FC" w:rsidRPr="00716B2F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16B2F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16B2F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16B2F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6B2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16B2F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29,5</w:t>
            </w:r>
          </w:p>
        </w:tc>
      </w:tr>
      <w:tr w:rsidR="004249FC" w:rsidRPr="00716B2F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16B2F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16B2F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16B2F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16B2F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</w:t>
            </w:r>
          </w:p>
        </w:tc>
      </w:tr>
      <w:tr w:rsidR="004249FC" w:rsidRPr="00716B2F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16B2F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16B2F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Дихлорэтан технический сорт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16B2F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16B2F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4249FC" w:rsidRPr="00716B2F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16B2F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16B2F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16B2F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16B2F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0,03409</w:t>
            </w:r>
          </w:p>
        </w:tc>
      </w:tr>
      <w:tr w:rsidR="004249FC" w:rsidRPr="00716B2F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16B2F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16B2F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16B2F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16B2F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4249FC" w:rsidRPr="00716B2F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16B2F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716B2F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16B2F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716B2F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0,114</w:t>
            </w:r>
          </w:p>
        </w:tc>
      </w:tr>
    </w:tbl>
    <w:p w:rsidR="004249FC" w:rsidRPr="00716B2F" w:rsidRDefault="004249FC" w:rsidP="004249FC">
      <w:pPr>
        <w:pStyle w:val="a5"/>
        <w:rPr>
          <w:rFonts w:ascii="Arial" w:hAnsi="Arial" w:cs="Arial"/>
          <w:b/>
          <w:sz w:val="2"/>
        </w:rPr>
      </w:pPr>
    </w:p>
    <w:p w:rsidR="004249FC" w:rsidRPr="00EF571B" w:rsidRDefault="004249F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Pr="008F50AE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6. Оборудование ферросплавного производства</w:t>
            </w: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Pr="008F50AE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16-281. Машина для разливки ферросплавов</w:t>
            </w: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249FC" w:rsidTr="003961B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249FC" w:rsidRDefault="004249FC" w:rsidP="003961B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4249FC" w:rsidRDefault="004249FC" w:rsidP="004249F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249FC" w:rsidRPr="008F50AE" w:rsidTr="003961B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8F50AE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8F50AE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8F50AE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9FC" w:rsidRPr="008F50AE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249FC" w:rsidRPr="008F50A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F50AE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F50AE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F50AE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F50AE" w:rsidRDefault="004249FC" w:rsidP="003961B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249FC" w:rsidRPr="008F50A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F50A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Ц16-281-1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одноленточная для разливки ферросплавов длиной 40 м</w:t>
            </w:r>
          </w:p>
          <w:p w:rsidR="004249FC" w:rsidRPr="008F50A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F50A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8F50A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F50A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F50A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8F50A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F50A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F50A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F50A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F50A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4249FC" w:rsidRPr="008F50A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F50A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F50A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F50A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F50A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3066</w:t>
            </w:r>
          </w:p>
        </w:tc>
      </w:tr>
      <w:tr w:rsidR="004249FC" w:rsidRPr="008F50A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F50A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F50A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F50A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F50A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213,43</w:t>
            </w:r>
          </w:p>
        </w:tc>
      </w:tr>
      <w:tr w:rsidR="004249FC" w:rsidRPr="008F50A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F50A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F50A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8F50A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F50A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F50A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F50A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F50A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86,47</w:t>
            </w:r>
          </w:p>
        </w:tc>
      </w:tr>
      <w:tr w:rsidR="004249FC" w:rsidRPr="008F50A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F50A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F50A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F50A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F50A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63,15</w:t>
            </w:r>
          </w:p>
        </w:tc>
      </w:tr>
      <w:tr w:rsidR="004249FC" w:rsidRPr="008F50A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F50A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F50A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F50A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F50A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4249FC" w:rsidRPr="008F50A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F50A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F50A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F50A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F50A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299,87</w:t>
            </w:r>
          </w:p>
        </w:tc>
      </w:tr>
      <w:tr w:rsidR="004249FC" w:rsidRPr="008F50A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F50A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F50A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F50A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F50A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119</w:t>
            </w:r>
          </w:p>
        </w:tc>
      </w:tr>
      <w:tr w:rsidR="004249FC" w:rsidRPr="008F50A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F50A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F50A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F50A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F50A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7,14</w:t>
            </w:r>
          </w:p>
        </w:tc>
      </w:tr>
      <w:tr w:rsidR="004249FC" w:rsidRPr="008F50A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F50A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F50A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8F50A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F50A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F50A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8F50A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F50A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F50A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8F50A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F50A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F50A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F50A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F50A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F50A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4249FC" w:rsidRPr="008F50A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F50A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F50A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F50A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F50A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0,005777</w:t>
            </w:r>
          </w:p>
        </w:tc>
      </w:tr>
      <w:tr w:rsidR="004249FC" w:rsidRPr="008F50A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F50A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F50A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F50A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F50A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F50A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37,4</w:t>
            </w:r>
          </w:p>
        </w:tc>
      </w:tr>
      <w:tr w:rsidR="004249FC" w:rsidRPr="008F50A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F50A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F50A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F50A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F50A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27,3</w:t>
            </w:r>
          </w:p>
        </w:tc>
      </w:tr>
      <w:tr w:rsidR="004249FC" w:rsidRPr="008F50A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F50A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F50A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Дихлорэтан технический сорт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F50A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F50A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4249FC" w:rsidRPr="008F50A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F50A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F50A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F50A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F50A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0,0952</w:t>
            </w:r>
          </w:p>
        </w:tc>
      </w:tr>
      <w:tr w:rsidR="004249FC" w:rsidRPr="008F50A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F50A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F50A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F50A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F50A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4249FC" w:rsidRPr="008F50A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F50A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F50A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F50A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F50A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0,134</w:t>
            </w:r>
          </w:p>
        </w:tc>
      </w:tr>
      <w:tr w:rsidR="004249FC" w:rsidRPr="008F50A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F50A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F50A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F50A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F50A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0,0542</w:t>
            </w:r>
          </w:p>
        </w:tc>
      </w:tr>
      <w:tr w:rsidR="004249FC" w:rsidRPr="008F50AE" w:rsidTr="003961B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F50A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Ц16-281-2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249FC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двухленточная для разливки ферросплавов длиной 70 м</w:t>
            </w:r>
          </w:p>
          <w:p w:rsidR="004249FC" w:rsidRPr="008F50A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F50A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249FC" w:rsidRPr="008F50A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F50A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F50A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249FC" w:rsidRPr="008F50A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F50A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F50A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F50A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F50A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4249FC" w:rsidRPr="008F50A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F50A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F50A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F50A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F50A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8843</w:t>
            </w:r>
          </w:p>
        </w:tc>
      </w:tr>
      <w:tr w:rsidR="004249FC" w:rsidRPr="008F50A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F50A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F50A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F50A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F50A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801,46</w:t>
            </w:r>
          </w:p>
        </w:tc>
      </w:tr>
      <w:tr w:rsidR="004249FC" w:rsidRPr="008F50A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F50A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F50A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249FC" w:rsidRPr="008F50A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F50A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F50A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F50A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F50A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184,05</w:t>
            </w:r>
          </w:p>
        </w:tc>
      </w:tr>
      <w:tr w:rsidR="004249FC" w:rsidRPr="008F50A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F50A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F50A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F50A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F50A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307,8</w:t>
            </w:r>
          </w:p>
        </w:tc>
      </w:tr>
      <w:tr w:rsidR="004249FC" w:rsidRPr="008F50A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F50A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F50A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F50A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F50A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1,81</w:t>
            </w:r>
          </w:p>
        </w:tc>
      </w:tr>
      <w:tr w:rsidR="004249FC" w:rsidRPr="008F50A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F50A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F50A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F50A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F50A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909,92</w:t>
            </w:r>
          </w:p>
        </w:tc>
      </w:tr>
      <w:tr w:rsidR="004249FC" w:rsidRPr="008F50A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F50A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F50A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F50A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F50A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392,68</w:t>
            </w:r>
          </w:p>
        </w:tc>
      </w:tr>
      <w:tr w:rsidR="004249FC" w:rsidRPr="008F50A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F50A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F50A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F50A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F50A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28,56</w:t>
            </w:r>
          </w:p>
        </w:tc>
      </w:tr>
      <w:tr w:rsidR="004249FC" w:rsidRPr="008F50A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F50A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F50A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249FC" w:rsidRPr="008F50A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F50A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F50A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249FC" w:rsidRPr="008F50A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F50A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F50AE" w:rsidRDefault="004249FC" w:rsidP="003961B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249FC" w:rsidRPr="008F50A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F50A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F50A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F50A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F50A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F50A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2,45</w:t>
            </w:r>
          </w:p>
        </w:tc>
      </w:tr>
      <w:tr w:rsidR="004249FC" w:rsidRPr="008F50A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F50A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F50A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F50A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F50A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0,01962</w:t>
            </w:r>
          </w:p>
        </w:tc>
      </w:tr>
      <w:tr w:rsidR="004249FC" w:rsidRPr="008F50A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F50A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F50A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F50A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F50A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F50A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126</w:t>
            </w:r>
          </w:p>
        </w:tc>
      </w:tr>
      <w:tr w:rsidR="004249FC" w:rsidRPr="008F50A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F50A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F50A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F50A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F50A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86,5</w:t>
            </w:r>
          </w:p>
        </w:tc>
      </w:tr>
      <w:tr w:rsidR="004249FC" w:rsidRPr="008F50A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F50A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F50A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Дихлорэтан технический сорт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F50A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F50A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4249FC" w:rsidRPr="008F50A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F50A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F50A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F50A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F50A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0,126</w:t>
            </w:r>
          </w:p>
        </w:tc>
      </w:tr>
      <w:tr w:rsidR="004249FC" w:rsidRPr="008F50A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F50A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F50A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F50A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F50A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4249FC" w:rsidRPr="008F50A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F50A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F50A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F50A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F50A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  <w:tr w:rsidR="004249FC" w:rsidRPr="008F50AE" w:rsidTr="00396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F50A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49FC" w:rsidRPr="008F50AE" w:rsidRDefault="004249FC" w:rsidP="003961B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F50AE" w:rsidRDefault="004249FC" w:rsidP="003961B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9FC" w:rsidRPr="008F50AE" w:rsidRDefault="004249FC" w:rsidP="003961B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0,131</w:t>
            </w:r>
          </w:p>
        </w:tc>
      </w:tr>
    </w:tbl>
    <w:p w:rsidR="004249FC" w:rsidRPr="008F50AE" w:rsidRDefault="004249FC" w:rsidP="004249FC">
      <w:pPr>
        <w:pStyle w:val="a5"/>
        <w:rPr>
          <w:rFonts w:ascii="Arial" w:hAnsi="Arial" w:cs="Arial"/>
          <w:b/>
          <w:sz w:val="2"/>
        </w:rPr>
      </w:pPr>
    </w:p>
    <w:p w:rsidR="00135B66" w:rsidRPr="00EF571B" w:rsidRDefault="00135B66" w:rsidP="0040791D">
      <w:pPr>
        <w:pStyle w:val="a5"/>
        <w:rPr>
          <w:rFonts w:ascii="Arial" w:hAnsi="Arial" w:cs="Arial"/>
          <w:b/>
          <w:sz w:val="2"/>
        </w:rPr>
      </w:pPr>
    </w:p>
    <w:sectPr w:rsidR="00135B66" w:rsidRPr="00EF571B" w:rsidSect="00EF571B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417" w:header="850" w:footer="850" w:gutter="0"/>
      <w:pgNumType w:start="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571B" w:rsidRDefault="00EF571B" w:rsidP="00EF571B">
      <w:r>
        <w:separator/>
      </w:r>
    </w:p>
  </w:endnote>
  <w:endnote w:type="continuationSeparator" w:id="0">
    <w:p w:rsidR="00EF571B" w:rsidRDefault="00EF571B" w:rsidP="00EF57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571B" w:rsidRDefault="00EF571B" w:rsidP="00F77391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 w:rsidR="00BD0D67">
      <w:rPr>
        <w:rStyle w:val="a4"/>
        <w:noProof/>
      </w:rPr>
      <w:t>14</w:t>
    </w:r>
    <w:r>
      <w:rPr>
        <w:rStyle w:val="a4"/>
      </w:rPr>
      <w:fldChar w:fldCharType="end"/>
    </w:r>
  </w:p>
  <w:p w:rsidR="00EF571B" w:rsidRDefault="00EF571B" w:rsidP="00EF571B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571B" w:rsidRDefault="00EF571B" w:rsidP="00F77391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 w:rsidR="00BD0D67">
      <w:rPr>
        <w:rStyle w:val="a4"/>
        <w:noProof/>
      </w:rPr>
      <w:t>13</w:t>
    </w:r>
    <w:r>
      <w:rPr>
        <w:rStyle w:val="a4"/>
      </w:rPr>
      <w:fldChar w:fldCharType="end"/>
    </w:r>
  </w:p>
  <w:p w:rsidR="00EF571B" w:rsidRDefault="00EF571B" w:rsidP="00EF571B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571B" w:rsidRDefault="00EF571B" w:rsidP="00EF571B">
      <w:r>
        <w:separator/>
      </w:r>
    </w:p>
  </w:footnote>
  <w:footnote w:type="continuationSeparator" w:id="0">
    <w:p w:rsidR="00EF571B" w:rsidRDefault="00EF571B" w:rsidP="00EF57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571B" w:rsidRDefault="00EF571B" w:rsidP="00EF571B">
    <w:pPr>
      <w:pStyle w:val="a3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8.03.216-2026</w:t>
    </w:r>
  </w:p>
  <w:p w:rsidR="00EF571B" w:rsidRPr="00EF571B" w:rsidRDefault="00EF571B" w:rsidP="00EF571B">
    <w:pPr>
      <w:pStyle w:val="a3"/>
      <w:rPr>
        <w:rFonts w:ascii="Arial" w:hAnsi="Arial" w:cs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571B" w:rsidRDefault="00EF571B" w:rsidP="00EF571B">
    <w:pPr>
      <w:pStyle w:val="a3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8.03.216-2026</w:t>
    </w:r>
  </w:p>
  <w:p w:rsidR="00EF571B" w:rsidRPr="00EF571B" w:rsidRDefault="00EF571B" w:rsidP="00EF571B">
    <w:pPr>
      <w:pStyle w:val="a3"/>
      <w:jc w:val="right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3CF873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76AD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8670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4A7F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B82C9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06BA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7E0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96633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D89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505D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F571B"/>
    <w:rsid w:val="00071661"/>
    <w:rsid w:val="00135B66"/>
    <w:rsid w:val="0040791D"/>
    <w:rsid w:val="004249FC"/>
    <w:rsid w:val="004A7AAA"/>
    <w:rsid w:val="00637FA0"/>
    <w:rsid w:val="006B207E"/>
    <w:rsid w:val="009D1DBB"/>
    <w:rsid w:val="00BD0D67"/>
    <w:rsid w:val="00EF571B"/>
    <w:rsid w:val="00F6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4546A1AE-E832-4A14-BBFF-659735190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B207E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B207E"/>
    <w:rPr>
      <w:rFonts w:ascii="Times New Roman" w:hAnsi="Times New Roman"/>
      <w:sz w:val="20"/>
    </w:rPr>
  </w:style>
  <w:style w:type="paragraph" w:styleId="a5">
    <w:name w:val="footer"/>
    <w:basedOn w:val="a"/>
    <w:rsid w:val="0040791D"/>
    <w:pPr>
      <w:tabs>
        <w:tab w:val="center" w:pos="4677"/>
        <w:tab w:val="right" w:pos="9355"/>
      </w:tabs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MainVB2022\my_norm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my_normal</Template>
  <TotalTime>1</TotalTime>
  <Pages>105</Pages>
  <Words>34296</Words>
  <Characters>195492</Characters>
  <Application>Microsoft Office Word</Application>
  <DocSecurity>0</DocSecurity>
  <Lines>1629</Lines>
  <Paragraphs>458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229330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Гордиенко Виктория Олеговна</dc:creator>
  <cp:keywords/>
  <dc:description/>
  <cp:lastModifiedBy>Гордиенко Виктория Олеговна</cp:lastModifiedBy>
  <cp:revision>3</cp:revision>
  <cp:lastPrinted>1899-12-31T21:00:00Z</cp:lastPrinted>
  <dcterms:created xsi:type="dcterms:W3CDTF">2025-09-26T09:18:00Z</dcterms:created>
  <dcterms:modified xsi:type="dcterms:W3CDTF">2026-02-02T09:13:00Z</dcterms:modified>
</cp:coreProperties>
</file>