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47863" w:rsidTr="00A4786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47863" w:rsidRPr="00A47863" w:rsidRDefault="00A47863" w:rsidP="00A4786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1. Оборудование для электрической очистки газов</w:t>
            </w:r>
          </w:p>
        </w:tc>
      </w:tr>
      <w:tr w:rsidR="00A47863" w:rsidTr="00A4786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47863" w:rsidRDefault="00A47863" w:rsidP="00A4786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47863" w:rsidTr="00A4786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47863" w:rsidRPr="00A47863" w:rsidRDefault="00A47863" w:rsidP="00A4786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15-1. Электрофильтры для очистки промышленных газов и аспирационного воздуха от золы и пыли</w:t>
            </w:r>
          </w:p>
        </w:tc>
      </w:tr>
      <w:tr w:rsidR="00A47863" w:rsidTr="00A4786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47863" w:rsidRDefault="00A47863" w:rsidP="00A4786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47863" w:rsidTr="00A4786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47863" w:rsidRDefault="00A47863" w:rsidP="00A4786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47863" w:rsidRDefault="00A4786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47863" w:rsidRPr="00A47863" w:rsidTr="00A4786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A4786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A4786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A4786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A4786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A4786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A4786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A4786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A4786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Ц15-1-1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Электрофильтры горизонтальные односекционные многопольные типа ЭГА, высота электродов 6 м</w:t>
            </w:r>
          </w:p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47863">
              <w:rPr>
                <w:rFonts w:ascii="Arial" w:hAnsi="Arial" w:cs="Arial"/>
              </w:rPr>
              <w:t>(единица измерения - т)</w:t>
            </w:r>
          </w:p>
        </w:tc>
      </w:tr>
      <w:tr w:rsidR="00A47863" w:rsidRPr="00A47863" w:rsidTr="00576B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CC7F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188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CC7F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30,91</w:t>
            </w:r>
          </w:p>
        </w:tc>
      </w:tr>
      <w:tr w:rsidR="00A47863" w:rsidRPr="00A47863" w:rsidTr="00E97F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28,94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CC7F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автоматической под слоем флюса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22,34</w:t>
            </w:r>
          </w:p>
        </w:tc>
      </w:tr>
      <w:tr w:rsidR="00A47863" w:rsidRPr="00A47863" w:rsidTr="00F91A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47863" w:rsidRPr="00A47863" w:rsidTr="00E6521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47863" w:rsidRPr="00A47863" w:rsidTr="005057F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CC7F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0,00842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Ц15-1-2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Электрофильтры горизонтальные односекционные многопольные типа ЭГА, высота электродов 7,5 м</w:t>
            </w:r>
          </w:p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47863">
              <w:rPr>
                <w:rFonts w:ascii="Arial" w:hAnsi="Arial" w:cs="Arial"/>
              </w:rPr>
              <w:t>(единица измерения - т)</w:t>
            </w:r>
          </w:p>
        </w:tc>
      </w:tr>
      <w:tr w:rsidR="00A47863" w:rsidRPr="00A47863" w:rsidTr="00D358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CC7F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195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CC7F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26,92</w:t>
            </w:r>
          </w:p>
        </w:tc>
      </w:tr>
      <w:tr w:rsidR="00A47863" w:rsidRPr="00A47863" w:rsidTr="00D86CE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25,14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CC7F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автоматической под слоем флюса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16,37</w:t>
            </w:r>
          </w:p>
        </w:tc>
      </w:tr>
      <w:tr w:rsidR="00A47863" w:rsidRPr="00A47863" w:rsidTr="00EA340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47863" w:rsidRPr="00A47863" w:rsidTr="00142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47863" w:rsidRPr="00A47863" w:rsidTr="008F4F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CC7F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0,00329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Ц15-1-3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Электрофильтры горизонтальные односекционные многопольные типа ЭГА, высота электродов 9 м</w:t>
            </w:r>
          </w:p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47863">
              <w:rPr>
                <w:rFonts w:ascii="Arial" w:hAnsi="Arial" w:cs="Arial"/>
              </w:rPr>
              <w:t>(единица измерения - т)</w:t>
            </w:r>
          </w:p>
        </w:tc>
      </w:tr>
      <w:tr w:rsidR="00A47863" w:rsidRPr="00A47863" w:rsidTr="00AE272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CC7F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178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CC7F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36,94</w:t>
            </w:r>
          </w:p>
        </w:tc>
      </w:tr>
      <w:tr w:rsidR="00A47863" w:rsidRPr="00A47863" w:rsidTr="00C01D4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33,18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CC7F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автоматической под слоем флюса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26,4</w:t>
            </w:r>
          </w:p>
        </w:tc>
      </w:tr>
      <w:tr w:rsidR="00A47863" w:rsidRPr="00A47863" w:rsidTr="007D1C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47863" w:rsidRPr="00A47863" w:rsidTr="003B4E1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47863" w:rsidRPr="00A47863" w:rsidTr="0026686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CC7F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0,00276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Ц15-1-4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Электрофильтры горизонтальные односекционные многопольные типа ЭГА, высота электродов 12 м</w:t>
            </w:r>
          </w:p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47863">
              <w:rPr>
                <w:rFonts w:ascii="Arial" w:hAnsi="Arial" w:cs="Arial"/>
              </w:rPr>
              <w:t>(единица измерения - т)</w:t>
            </w:r>
          </w:p>
        </w:tc>
      </w:tr>
      <w:tr w:rsidR="00A47863" w:rsidRPr="00A47863" w:rsidTr="00733BE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CC7F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CC7F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32,24</w:t>
            </w:r>
          </w:p>
        </w:tc>
      </w:tr>
      <w:tr w:rsidR="00A47863" w:rsidRPr="00A47863" w:rsidTr="00BC58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28,56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CC7F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автоматической под слоем флюса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17,26</w:t>
            </w:r>
          </w:p>
        </w:tc>
      </w:tr>
      <w:tr w:rsidR="00A47863" w:rsidRPr="00A47863" w:rsidTr="00E83D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47863" w:rsidRPr="00A47863" w:rsidTr="00390E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47863" w:rsidRPr="00A47863" w:rsidTr="00F7633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CC7F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0,00219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Ц15-1-5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Электрофильтры двухсекционные двухярусные типа ЭГД</w:t>
            </w:r>
          </w:p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47863">
              <w:rPr>
                <w:rFonts w:ascii="Arial" w:hAnsi="Arial" w:cs="Arial"/>
              </w:rPr>
              <w:t>(единица измерения - т)</w:t>
            </w:r>
          </w:p>
        </w:tc>
      </w:tr>
      <w:tr w:rsidR="00A47863" w:rsidRPr="00A47863" w:rsidTr="00CA27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CC7F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214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CC7F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45,65</w:t>
            </w:r>
          </w:p>
        </w:tc>
      </w:tr>
      <w:tr w:rsidR="00A47863" w:rsidRPr="00A47863" w:rsidTr="00D6020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20,44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CC7F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автоматической под слоем флюса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31,99</w:t>
            </w:r>
          </w:p>
        </w:tc>
      </w:tr>
      <w:tr w:rsidR="00A47863" w:rsidRPr="00A47863" w:rsidTr="006B26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47863" w:rsidRPr="00A47863" w:rsidTr="00E60E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47863" w:rsidRPr="00A47863" w:rsidTr="002F111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CC7F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Ц15-1-6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Электрофильтры вертикальные во взрывобезопасном исполнении ЭВВ1-6.1-8</w:t>
            </w:r>
          </w:p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47863">
              <w:rPr>
                <w:rFonts w:ascii="Arial" w:hAnsi="Arial" w:cs="Arial"/>
              </w:rPr>
              <w:t>(единица измерения - т)</w:t>
            </w:r>
          </w:p>
        </w:tc>
      </w:tr>
      <w:tr w:rsidR="00A47863" w:rsidRPr="00A47863" w:rsidTr="00E8206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CC7F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152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CC7F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24,25</w:t>
            </w:r>
          </w:p>
        </w:tc>
      </w:tr>
      <w:tr w:rsidR="00A47863" w:rsidRPr="00A47863" w:rsidTr="006378D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22,45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CC7F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автоматической под слоем флюса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22,09</w:t>
            </w:r>
          </w:p>
        </w:tc>
      </w:tr>
      <w:tr w:rsidR="00A47863" w:rsidRPr="00A47863" w:rsidTr="000C71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47863" w:rsidRPr="00A47863" w:rsidTr="00EC75F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47863" w:rsidRPr="00A47863" w:rsidTr="006F45C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CC7F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0,0065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Ц15-1-7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Электрофильтры высокотемпературные ЭГТВ-40-4</w:t>
            </w:r>
          </w:p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47863">
              <w:rPr>
                <w:rFonts w:ascii="Arial" w:hAnsi="Arial" w:cs="Arial"/>
              </w:rPr>
              <w:t>(единица измерения - т)</w:t>
            </w:r>
          </w:p>
        </w:tc>
      </w:tr>
      <w:tr w:rsidR="00A47863" w:rsidRPr="00A47863" w:rsidTr="00C00A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CC7F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97,9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CC7F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20,16</w:t>
            </w:r>
          </w:p>
        </w:tc>
      </w:tr>
      <w:tr w:rsidR="00A47863" w:rsidRPr="00A47863" w:rsidTr="009C3A8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18,43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CC7F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автоматической под слоем флюса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8,54</w:t>
            </w:r>
          </w:p>
        </w:tc>
      </w:tr>
      <w:tr w:rsidR="00A47863" w:rsidRPr="00A47863" w:rsidTr="00B3484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47863" w:rsidRPr="00A47863" w:rsidTr="00BD5F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47863" w:rsidRPr="00A47863" w:rsidTr="00226A2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47863" w:rsidRPr="00A47863" w:rsidTr="00A478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A478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7863" w:rsidRPr="00A47863" w:rsidRDefault="00A47863" w:rsidP="00CC7F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63" w:rsidRPr="00A47863" w:rsidRDefault="00A47863" w:rsidP="00CC7F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0,00305</w:t>
            </w:r>
          </w:p>
        </w:tc>
      </w:tr>
    </w:tbl>
    <w:p w:rsidR="00A47863" w:rsidRDefault="00A47863" w:rsidP="0040791D">
      <w:pPr>
        <w:pStyle w:val="a5"/>
        <w:rPr>
          <w:rFonts w:ascii="Arial" w:hAnsi="Arial" w:cs="Arial"/>
          <w:b/>
          <w:sz w:val="2"/>
        </w:rPr>
      </w:pPr>
    </w:p>
    <w:p w:rsidR="00EC554A" w:rsidRPr="00A47863" w:rsidRDefault="00A4786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C554A" w:rsidTr="00B821A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C554A" w:rsidRPr="00E53F7B" w:rsidRDefault="00EC554A" w:rsidP="00B821A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15-2. Электрофильтры для очистки от смолы, масляных туманов и пыли генераторных и коксохимических газов</w:t>
            </w:r>
          </w:p>
        </w:tc>
      </w:tr>
      <w:tr w:rsidR="00EC554A" w:rsidTr="00B821A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C554A" w:rsidRDefault="00EC554A" w:rsidP="00B821A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C554A" w:rsidTr="00B821A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C554A" w:rsidRDefault="00EC554A" w:rsidP="00B821A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C554A" w:rsidRDefault="00EC554A" w:rsidP="00EC554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C554A" w:rsidRPr="00E53F7B" w:rsidTr="00B821A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C554A" w:rsidRPr="00E53F7B" w:rsidRDefault="00EC554A" w:rsidP="00B821A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C554A" w:rsidRPr="00E53F7B" w:rsidRDefault="00EC554A" w:rsidP="00B821A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C554A" w:rsidRPr="00E53F7B" w:rsidRDefault="00EC554A" w:rsidP="00B821A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C554A" w:rsidRPr="00E53F7B" w:rsidRDefault="00EC554A" w:rsidP="00B821A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C554A" w:rsidRPr="00E53F7B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E53F7B" w:rsidRDefault="00EC554A" w:rsidP="00B821A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E53F7B" w:rsidRDefault="00EC554A" w:rsidP="00B821A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E53F7B" w:rsidRDefault="00EC554A" w:rsidP="00B821A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E53F7B" w:rsidRDefault="00EC554A" w:rsidP="00B821A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C554A" w:rsidRPr="00E53F7B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E53F7B" w:rsidRDefault="00EC554A" w:rsidP="00B821A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Ц15-2-1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Default="00EC554A" w:rsidP="00B821A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Электрофильтры вертикальные с трубчатыми осадительными электродами типа ПГ-8</w:t>
            </w:r>
          </w:p>
          <w:p w:rsidR="00EC554A" w:rsidRPr="00E53F7B" w:rsidRDefault="00EC554A" w:rsidP="00B821A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53F7B">
              <w:rPr>
                <w:rFonts w:ascii="Arial" w:hAnsi="Arial" w:cs="Arial"/>
              </w:rPr>
              <w:t>(единица измерения - т)</w:t>
            </w:r>
          </w:p>
        </w:tc>
      </w:tr>
      <w:tr w:rsidR="00EC554A" w:rsidRPr="00E53F7B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E53F7B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E53F7B" w:rsidRDefault="00EC554A" w:rsidP="00B821A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C554A" w:rsidRPr="00E53F7B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E53F7B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E53F7B" w:rsidRDefault="00EC554A" w:rsidP="00B821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E53F7B" w:rsidRDefault="00EC554A" w:rsidP="00B821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E53F7B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C554A" w:rsidRPr="00E53F7B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E53F7B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E53F7B" w:rsidRDefault="00EC554A" w:rsidP="00B821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E53F7B" w:rsidRDefault="00EC554A" w:rsidP="00B821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E53F7B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</w:tr>
      <w:tr w:rsidR="00EC554A" w:rsidRPr="00E53F7B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E53F7B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E53F7B" w:rsidRDefault="00EC554A" w:rsidP="00B821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E53F7B" w:rsidRDefault="00EC554A" w:rsidP="00B821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E53F7B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17,6</w:t>
            </w:r>
          </w:p>
        </w:tc>
      </w:tr>
      <w:tr w:rsidR="00EC554A" w:rsidRPr="00E53F7B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E53F7B" w:rsidRDefault="00EC554A" w:rsidP="00B821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E53F7B" w:rsidRDefault="00EC554A" w:rsidP="00B821A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C554A" w:rsidRPr="00E53F7B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E53F7B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E53F7B" w:rsidRDefault="00EC554A" w:rsidP="00B821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E53F7B" w:rsidRDefault="00EC554A" w:rsidP="00B821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E53F7B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15,91</w:t>
            </w:r>
          </w:p>
        </w:tc>
      </w:tr>
      <w:tr w:rsidR="00EC554A" w:rsidRPr="00E53F7B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E53F7B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E53F7B" w:rsidRDefault="00EC554A" w:rsidP="00B821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автоматической под слоем флюса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E53F7B" w:rsidRDefault="00EC554A" w:rsidP="00B821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E53F7B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EC554A" w:rsidRPr="00E53F7B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E53F7B" w:rsidRDefault="00EC554A" w:rsidP="00B821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E53F7B" w:rsidRDefault="00EC554A" w:rsidP="00B821A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C554A" w:rsidRPr="00E53F7B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E53F7B" w:rsidRDefault="00EC554A" w:rsidP="00B821A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E53F7B" w:rsidRDefault="00EC554A" w:rsidP="00B821A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C554A" w:rsidRPr="00E53F7B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E53F7B" w:rsidRDefault="00EC554A" w:rsidP="00B821A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E53F7B" w:rsidRDefault="00EC554A" w:rsidP="00B821A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C554A" w:rsidRPr="00E53F7B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E53F7B" w:rsidRDefault="00EC554A" w:rsidP="00B821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E53F7B" w:rsidRDefault="00EC554A" w:rsidP="00B821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E53F7B" w:rsidRDefault="00EC554A" w:rsidP="00B821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E53F7B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</w:t>
            </w:r>
          </w:p>
        </w:tc>
      </w:tr>
      <w:tr w:rsidR="00EC554A" w:rsidRPr="00E53F7B" w:rsidTr="00B821A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E53F7B" w:rsidRDefault="00EC554A" w:rsidP="00B821A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Ц15-2-2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C554A" w:rsidRDefault="00EC554A" w:rsidP="00B821A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Электрофильтры вертикальные с трубчатыми осадительными электродами типа С-7.2</w:t>
            </w:r>
          </w:p>
          <w:p w:rsidR="00EC554A" w:rsidRPr="00E53F7B" w:rsidRDefault="00EC554A" w:rsidP="00B821A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53F7B">
              <w:rPr>
                <w:rFonts w:ascii="Arial" w:hAnsi="Arial" w:cs="Arial"/>
              </w:rPr>
              <w:t>(единица измерения - т)</w:t>
            </w:r>
          </w:p>
        </w:tc>
      </w:tr>
      <w:tr w:rsidR="00EC554A" w:rsidRPr="00E53F7B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E53F7B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E53F7B" w:rsidRDefault="00EC554A" w:rsidP="00B821A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C554A" w:rsidRPr="00E53F7B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E53F7B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E53F7B" w:rsidRDefault="00EC554A" w:rsidP="00B821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E53F7B" w:rsidRDefault="00EC554A" w:rsidP="00B821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E53F7B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C554A" w:rsidRPr="00E53F7B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E53F7B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E53F7B" w:rsidRDefault="00EC554A" w:rsidP="00B821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E53F7B" w:rsidRDefault="00EC554A" w:rsidP="00B821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E53F7B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73,2</w:t>
            </w:r>
          </w:p>
        </w:tc>
      </w:tr>
      <w:tr w:rsidR="00EC554A" w:rsidRPr="00E53F7B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E53F7B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E53F7B" w:rsidRDefault="00EC554A" w:rsidP="00B821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E53F7B" w:rsidRDefault="00EC554A" w:rsidP="00B821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E53F7B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30,09</w:t>
            </w:r>
          </w:p>
        </w:tc>
      </w:tr>
      <w:tr w:rsidR="00EC554A" w:rsidRPr="00E53F7B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E53F7B" w:rsidRDefault="00EC554A" w:rsidP="00B821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E53F7B" w:rsidRDefault="00EC554A" w:rsidP="00B821A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C554A" w:rsidRPr="00E53F7B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E53F7B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E53F7B" w:rsidRDefault="00EC554A" w:rsidP="00B821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E53F7B" w:rsidRDefault="00EC554A" w:rsidP="00B821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E53F7B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28,38</w:t>
            </w:r>
          </w:p>
        </w:tc>
      </w:tr>
      <w:tr w:rsidR="00EC554A" w:rsidRPr="00E53F7B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E53F7B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E53F7B" w:rsidRDefault="00EC554A" w:rsidP="00B821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автоматической под слоем флюса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E53F7B" w:rsidRDefault="00EC554A" w:rsidP="00B821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E53F7B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EC554A" w:rsidRPr="00E53F7B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E53F7B" w:rsidRDefault="00EC554A" w:rsidP="00B821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E53F7B" w:rsidRDefault="00EC554A" w:rsidP="00B821A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C554A" w:rsidRPr="00E53F7B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E53F7B" w:rsidRDefault="00EC554A" w:rsidP="00B821A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E53F7B" w:rsidRDefault="00EC554A" w:rsidP="00B821A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C554A" w:rsidRPr="00E53F7B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E53F7B" w:rsidRDefault="00EC554A" w:rsidP="00B821A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E53F7B" w:rsidRDefault="00EC554A" w:rsidP="00B821A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C554A" w:rsidRPr="00E53F7B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E53F7B" w:rsidRDefault="00EC554A" w:rsidP="00B821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E53F7B" w:rsidRDefault="00EC554A" w:rsidP="00B821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E53F7B" w:rsidRDefault="00EC554A" w:rsidP="00B821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E53F7B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0,00071</w:t>
            </w:r>
          </w:p>
        </w:tc>
      </w:tr>
    </w:tbl>
    <w:p w:rsidR="00EC554A" w:rsidRPr="00E53F7B" w:rsidRDefault="00EC554A" w:rsidP="00EC554A">
      <w:pPr>
        <w:pStyle w:val="a5"/>
        <w:rPr>
          <w:rFonts w:ascii="Arial" w:hAnsi="Arial" w:cs="Arial"/>
          <w:b/>
          <w:sz w:val="2"/>
        </w:rPr>
      </w:pPr>
    </w:p>
    <w:p w:rsidR="00EC554A" w:rsidRPr="00A47863" w:rsidRDefault="00EC554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C554A" w:rsidTr="00B821A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C554A" w:rsidRPr="000C3B27" w:rsidRDefault="00EC554A" w:rsidP="00B821AC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Оборудование для механической очистки газов</w:t>
            </w:r>
          </w:p>
        </w:tc>
      </w:tr>
      <w:tr w:rsidR="00EC554A" w:rsidTr="00B821A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C554A" w:rsidRDefault="00EC554A" w:rsidP="00B821AC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C554A" w:rsidTr="00B821A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C554A" w:rsidRPr="000C3B27" w:rsidRDefault="00EC554A" w:rsidP="00B821A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15-80. Циклоны одиночные</w:t>
            </w:r>
          </w:p>
        </w:tc>
      </w:tr>
      <w:tr w:rsidR="00EC554A" w:rsidTr="00B821A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C554A" w:rsidRDefault="00EC554A" w:rsidP="00B821A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C554A" w:rsidTr="00B821A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C554A" w:rsidRDefault="00EC554A" w:rsidP="00B821A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C554A" w:rsidRDefault="00EC554A" w:rsidP="00EC554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C554A" w:rsidRPr="000C3B27" w:rsidTr="00B821A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C554A" w:rsidRPr="000C3B27" w:rsidRDefault="00EC554A" w:rsidP="00B821A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C554A" w:rsidRPr="000C3B27" w:rsidRDefault="00EC554A" w:rsidP="00B821A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C554A" w:rsidRPr="000C3B27" w:rsidRDefault="00EC554A" w:rsidP="00B821A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C554A" w:rsidRPr="000C3B27" w:rsidRDefault="00EC554A" w:rsidP="00B821A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C554A" w:rsidRPr="000C3B27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0C3B27" w:rsidRDefault="00EC554A" w:rsidP="00B821A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0C3B27" w:rsidRDefault="00EC554A" w:rsidP="00B821A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0C3B27" w:rsidRDefault="00EC554A" w:rsidP="00B821A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0C3B27" w:rsidRDefault="00EC554A" w:rsidP="00B821A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C554A" w:rsidRPr="000C3B27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0C3B27" w:rsidRDefault="00EC554A" w:rsidP="00B821A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Ц15-80-1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Default="00EC554A" w:rsidP="00B821A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Циклон типа ЦН-15 диаметром 600 мм</w:t>
            </w:r>
          </w:p>
          <w:p w:rsidR="00EC554A" w:rsidRPr="000C3B27" w:rsidRDefault="00EC554A" w:rsidP="00B821A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3B27">
              <w:rPr>
                <w:rFonts w:ascii="Arial" w:hAnsi="Arial" w:cs="Arial"/>
              </w:rPr>
              <w:t>(единица измерения - т)</w:t>
            </w:r>
          </w:p>
        </w:tc>
      </w:tr>
      <w:tr w:rsidR="00EC554A" w:rsidRPr="000C3B27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0C3B27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0C3B27" w:rsidRDefault="00EC554A" w:rsidP="00B821A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C554A" w:rsidRPr="000C3B27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0C3B27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0C3B27" w:rsidRDefault="00EC554A" w:rsidP="00B821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0C3B27" w:rsidRDefault="00EC554A" w:rsidP="00B821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0C3B27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C554A" w:rsidRPr="000C3B27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0C3B27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0C3B27" w:rsidRDefault="00EC554A" w:rsidP="00B821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0C3B27" w:rsidRDefault="00EC554A" w:rsidP="00B821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0C3B27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173</w:t>
            </w:r>
          </w:p>
        </w:tc>
      </w:tr>
      <w:tr w:rsidR="00EC554A" w:rsidRPr="000C3B27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0C3B27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0C3B27" w:rsidRDefault="00EC554A" w:rsidP="00B821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0C3B27" w:rsidRDefault="00EC554A" w:rsidP="00B821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0C3B27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29,26</w:t>
            </w:r>
          </w:p>
        </w:tc>
      </w:tr>
      <w:tr w:rsidR="00EC554A" w:rsidRPr="000C3B27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0C3B27" w:rsidRDefault="00EC554A" w:rsidP="00B821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0C3B27" w:rsidRDefault="00EC554A" w:rsidP="00B821A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C554A" w:rsidRPr="000C3B27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0C3B27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0C3B27" w:rsidRDefault="00EC554A" w:rsidP="00B821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0C3B27" w:rsidRDefault="00EC554A" w:rsidP="00B821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0C3B27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27,28</w:t>
            </w:r>
          </w:p>
        </w:tc>
      </w:tr>
      <w:tr w:rsidR="00EC554A" w:rsidRPr="000C3B27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0C3B27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0C3B27" w:rsidRDefault="00EC554A" w:rsidP="00B821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автоматической под слоем флюса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0C3B27" w:rsidRDefault="00EC554A" w:rsidP="00B821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0C3B27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74,51</w:t>
            </w:r>
          </w:p>
        </w:tc>
      </w:tr>
      <w:tr w:rsidR="00EC554A" w:rsidRPr="000C3B27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0C3B27" w:rsidRDefault="00EC554A" w:rsidP="00B821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0C3B27" w:rsidRDefault="00EC554A" w:rsidP="00B821A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C554A" w:rsidRPr="000C3B27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0C3B27" w:rsidRDefault="00EC554A" w:rsidP="00B821A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0C3B27" w:rsidRDefault="00EC554A" w:rsidP="00B821A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C554A" w:rsidRPr="000C3B27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0C3B27" w:rsidRDefault="00EC554A" w:rsidP="00B821A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0C3B27" w:rsidRDefault="00EC554A" w:rsidP="00B821A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C554A" w:rsidRPr="000C3B27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0C3B27" w:rsidRDefault="00EC554A" w:rsidP="00B821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0C3B27" w:rsidRDefault="00EC554A" w:rsidP="00B821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0C3B27" w:rsidRDefault="00EC554A" w:rsidP="00B821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0C3B27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0,0456</w:t>
            </w:r>
          </w:p>
        </w:tc>
      </w:tr>
    </w:tbl>
    <w:p w:rsidR="00EC554A" w:rsidRPr="000C3B27" w:rsidRDefault="00EC554A" w:rsidP="00EC554A">
      <w:pPr>
        <w:pStyle w:val="a5"/>
        <w:rPr>
          <w:rFonts w:ascii="Arial" w:hAnsi="Arial" w:cs="Arial"/>
          <w:b/>
          <w:sz w:val="2"/>
        </w:rPr>
      </w:pPr>
    </w:p>
    <w:p w:rsidR="00EC554A" w:rsidRPr="00A47863" w:rsidRDefault="00EC554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C554A" w:rsidTr="00B821A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C554A" w:rsidRPr="00F6132E" w:rsidRDefault="00EC554A" w:rsidP="00B821AC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Оборудование для очистки газов методом фильтрации</w:t>
            </w:r>
          </w:p>
        </w:tc>
      </w:tr>
      <w:tr w:rsidR="00EC554A" w:rsidTr="00B821A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C554A" w:rsidRDefault="00EC554A" w:rsidP="00B821AC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C554A" w:rsidTr="00B821A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C554A" w:rsidRPr="00F6132E" w:rsidRDefault="00EC554A" w:rsidP="00B821A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15-100. Рукавные фильтры с обратной продувкой</w:t>
            </w:r>
          </w:p>
        </w:tc>
      </w:tr>
      <w:tr w:rsidR="00EC554A" w:rsidTr="00B821A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C554A" w:rsidRDefault="00EC554A" w:rsidP="00B821A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C554A" w:rsidTr="00B821A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C554A" w:rsidRDefault="00EC554A" w:rsidP="00B821A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C554A" w:rsidRDefault="00EC554A" w:rsidP="00EC554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C554A" w:rsidRPr="00F6132E" w:rsidTr="00B821A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C554A" w:rsidRPr="00F6132E" w:rsidRDefault="00EC554A" w:rsidP="00B821A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C554A" w:rsidRPr="00F6132E" w:rsidRDefault="00EC554A" w:rsidP="00B821A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C554A" w:rsidRPr="00F6132E" w:rsidRDefault="00EC554A" w:rsidP="00B821A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C554A" w:rsidRPr="00F6132E" w:rsidRDefault="00EC554A" w:rsidP="00B821A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C554A" w:rsidRPr="00F6132E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F6132E" w:rsidRDefault="00EC554A" w:rsidP="00B821A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F6132E" w:rsidRDefault="00EC554A" w:rsidP="00B821A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F6132E" w:rsidRDefault="00EC554A" w:rsidP="00B821A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F6132E" w:rsidRDefault="00EC554A" w:rsidP="00B821A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C554A" w:rsidRPr="00F6132E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F6132E" w:rsidRDefault="00EC554A" w:rsidP="00B821A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Ц15-100-1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Default="00EC554A" w:rsidP="00B821A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Рукавный фильтр для улавливания ценных продуктов из газов типа ФРОС-20-500</w:t>
            </w:r>
          </w:p>
          <w:p w:rsidR="00EC554A" w:rsidRPr="00F6132E" w:rsidRDefault="00EC554A" w:rsidP="00B821A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6132E">
              <w:rPr>
                <w:rFonts w:ascii="Arial" w:hAnsi="Arial" w:cs="Arial"/>
              </w:rPr>
              <w:t>(единица измерения - т)</w:t>
            </w:r>
          </w:p>
        </w:tc>
      </w:tr>
      <w:tr w:rsidR="00EC554A" w:rsidRPr="00F6132E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F6132E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F6132E" w:rsidRDefault="00EC554A" w:rsidP="00B821A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C554A" w:rsidRPr="00F6132E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F6132E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F6132E" w:rsidRDefault="00EC554A" w:rsidP="00B821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F6132E" w:rsidRDefault="00EC554A" w:rsidP="00B821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F6132E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C554A" w:rsidRPr="00F6132E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F6132E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F6132E" w:rsidRDefault="00EC554A" w:rsidP="00B821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F6132E" w:rsidRDefault="00EC554A" w:rsidP="00B821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F6132E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246</w:t>
            </w:r>
          </w:p>
        </w:tc>
      </w:tr>
      <w:tr w:rsidR="00EC554A" w:rsidRPr="00F6132E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F6132E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F6132E" w:rsidRDefault="00EC554A" w:rsidP="00B821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F6132E" w:rsidRDefault="00EC554A" w:rsidP="00B821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F6132E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11,97</w:t>
            </w:r>
          </w:p>
        </w:tc>
      </w:tr>
      <w:tr w:rsidR="00EC554A" w:rsidRPr="00F6132E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F6132E" w:rsidRDefault="00EC554A" w:rsidP="00B821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F6132E" w:rsidRDefault="00EC554A" w:rsidP="00B821A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C554A" w:rsidRPr="00F6132E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F6132E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F6132E" w:rsidRDefault="00EC554A" w:rsidP="00B821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F6132E" w:rsidRDefault="00EC554A" w:rsidP="00B821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F6132E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9,99</w:t>
            </w:r>
          </w:p>
        </w:tc>
      </w:tr>
      <w:tr w:rsidR="00EC554A" w:rsidRPr="00F6132E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F6132E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F6132E" w:rsidRDefault="00EC554A" w:rsidP="00B821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автоматической под слоем флюса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F6132E" w:rsidRDefault="00EC554A" w:rsidP="00B821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F6132E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56,23</w:t>
            </w:r>
          </w:p>
        </w:tc>
      </w:tr>
      <w:tr w:rsidR="00EC554A" w:rsidRPr="00F6132E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F6132E" w:rsidRDefault="00EC554A" w:rsidP="00B821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F6132E" w:rsidRDefault="00EC554A" w:rsidP="00B821A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C554A" w:rsidRPr="00F6132E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F6132E" w:rsidRDefault="00EC554A" w:rsidP="00B821A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F6132E" w:rsidRDefault="00EC554A" w:rsidP="00B821A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C554A" w:rsidRPr="00F6132E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F6132E" w:rsidRDefault="00EC554A" w:rsidP="00B821A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F6132E" w:rsidRDefault="00EC554A" w:rsidP="00B821A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C554A" w:rsidRPr="00F6132E" w:rsidTr="00B8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F6132E" w:rsidRDefault="00EC554A" w:rsidP="00B821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554A" w:rsidRPr="00F6132E" w:rsidRDefault="00EC554A" w:rsidP="00B821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F6132E" w:rsidRDefault="00EC554A" w:rsidP="00B821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54A" w:rsidRPr="00F6132E" w:rsidRDefault="00EC554A" w:rsidP="00B821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0,0384</w:t>
            </w:r>
          </w:p>
        </w:tc>
      </w:tr>
    </w:tbl>
    <w:p w:rsidR="00EC554A" w:rsidRPr="00F6132E" w:rsidRDefault="00EC554A" w:rsidP="00EC554A">
      <w:pPr>
        <w:pStyle w:val="a5"/>
        <w:rPr>
          <w:rFonts w:ascii="Arial" w:hAnsi="Arial" w:cs="Arial"/>
          <w:b/>
          <w:sz w:val="2"/>
        </w:rPr>
      </w:pPr>
    </w:p>
    <w:p w:rsidR="00135B66" w:rsidRPr="00A47863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A47863" w:rsidSect="00A47863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7863" w:rsidRDefault="00A47863" w:rsidP="00A47863">
      <w:r>
        <w:separator/>
      </w:r>
    </w:p>
  </w:endnote>
  <w:endnote w:type="continuationSeparator" w:id="0">
    <w:p w:rsidR="00A47863" w:rsidRDefault="00A47863" w:rsidP="00A47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863" w:rsidRDefault="00A47863" w:rsidP="00F5535E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EC554A">
      <w:rPr>
        <w:rStyle w:val="a4"/>
        <w:noProof/>
      </w:rPr>
      <w:t>8</w:t>
    </w:r>
    <w:r>
      <w:rPr>
        <w:rStyle w:val="a4"/>
      </w:rPr>
      <w:fldChar w:fldCharType="end"/>
    </w:r>
  </w:p>
  <w:p w:rsidR="00A47863" w:rsidRDefault="00A47863" w:rsidP="00A47863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863" w:rsidRDefault="00A47863" w:rsidP="00F5535E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EC554A">
      <w:rPr>
        <w:rStyle w:val="a4"/>
        <w:noProof/>
      </w:rPr>
      <w:t>7</w:t>
    </w:r>
    <w:r>
      <w:rPr>
        <w:rStyle w:val="a4"/>
      </w:rPr>
      <w:fldChar w:fldCharType="end"/>
    </w:r>
  </w:p>
  <w:p w:rsidR="00A47863" w:rsidRDefault="00A47863" w:rsidP="00A47863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7863" w:rsidRDefault="00A47863" w:rsidP="00A47863">
      <w:r>
        <w:separator/>
      </w:r>
    </w:p>
  </w:footnote>
  <w:footnote w:type="continuationSeparator" w:id="0">
    <w:p w:rsidR="00A47863" w:rsidRDefault="00A47863" w:rsidP="00A478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863" w:rsidRDefault="00A47863" w:rsidP="00A47863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8.03.215-2026</w:t>
    </w:r>
  </w:p>
  <w:p w:rsidR="00A47863" w:rsidRPr="00A47863" w:rsidRDefault="00A47863" w:rsidP="00A47863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863" w:rsidRDefault="00A47863" w:rsidP="00A47863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8.03.215-2026</w:t>
    </w:r>
  </w:p>
  <w:p w:rsidR="00A47863" w:rsidRPr="00A47863" w:rsidRDefault="00A47863" w:rsidP="00A47863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7863"/>
    <w:rsid w:val="00071661"/>
    <w:rsid w:val="00135B66"/>
    <w:rsid w:val="0040791D"/>
    <w:rsid w:val="004A7AAA"/>
    <w:rsid w:val="00637FA0"/>
    <w:rsid w:val="006B207E"/>
    <w:rsid w:val="009D1DBB"/>
    <w:rsid w:val="00A47863"/>
    <w:rsid w:val="00EC554A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AB856A7F-7BEB-43DF-99F4-D18DCDA99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5</Pages>
  <Words>1154</Words>
  <Characters>6580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7719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Гордиенко Виктория Олеговна</dc:creator>
  <cp:keywords/>
  <dc:description/>
  <cp:lastModifiedBy>Гордиенко Виктория Олеговна</cp:lastModifiedBy>
  <cp:revision>2</cp:revision>
  <cp:lastPrinted>1899-12-31T21:00:00Z</cp:lastPrinted>
  <dcterms:created xsi:type="dcterms:W3CDTF">2025-09-26T08:23:00Z</dcterms:created>
  <dcterms:modified xsi:type="dcterms:W3CDTF">2025-09-26T08:23:00Z</dcterms:modified>
</cp:coreProperties>
</file>