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B6D80" w:rsidTr="004B6D8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6D80" w:rsidRPr="004B6D80" w:rsidRDefault="004B6D80" w:rsidP="004B6D8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14-116. Узлы среднелистовых и тонколистовых станов холодной прокатки черных и цветных металлов</w:t>
            </w:r>
          </w:p>
        </w:tc>
      </w:tr>
      <w:tr w:rsidR="004B6D80" w:rsidTr="004B6D8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6D80" w:rsidRDefault="004B6D80" w:rsidP="004B6D8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B6D80" w:rsidTr="004B6D8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B6D80" w:rsidRDefault="004B6D80" w:rsidP="004B6D8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B6D80" w:rsidRDefault="004B6D8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B6D80" w:rsidRPr="004B6D80" w:rsidTr="004B6D8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861A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7,41</w:t>
            </w:r>
          </w:p>
        </w:tc>
      </w:tr>
      <w:tr w:rsidR="004B6D80" w:rsidRPr="004B6D80" w:rsidTr="00970B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E42F2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4908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2579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CA08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5509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565E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1D683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8707D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DC23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0A78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D9384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A54BE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Задаватель полосы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B170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B6D80" w:rsidRPr="004B6D80" w:rsidTr="00301E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0409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89290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7421A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A37E8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2E79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AD16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4F26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7A7EE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9874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E673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9724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6670A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Кантователь рулонов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D20B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4B6D80" w:rsidRPr="004B6D80" w:rsidTr="00E254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D97C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9824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43788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E646A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8231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4528A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7B137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3B753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3F09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172E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6071B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BC4F3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Клеть рабочая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C21E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4B6D80" w:rsidRPr="004B6D80" w:rsidTr="00230A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5A20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E2520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4923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DE474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382E9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F137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FE54D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9E63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4A0EC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ED7BE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0F7F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D104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Ц14-116-5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Клеть шестеренная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E23C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4B6D80" w:rsidRPr="004B6D80" w:rsidTr="0046700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DD0B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9115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D1016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6D3F2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B94C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B876F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4D13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1062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233D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3950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6E2D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A774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F96D6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4B6D80" w:rsidRPr="004B6D80" w:rsidTr="002E6A2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D77D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355F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F24D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443A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4C716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E55B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360B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E156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9321A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E46A5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F707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5733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обвязки рулонов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F8792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4B6D80" w:rsidRPr="004B6D80" w:rsidTr="001B2D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924E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B6539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A24F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2F0F3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173CF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2E30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FE0D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1B7A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91125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B321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2D32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1C74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правильная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1849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4B6D80" w:rsidRPr="004B6D80" w:rsidTr="009727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6144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E60A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1610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7152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203D4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AB08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601C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9C2A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5864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0C312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5B76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A84CA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стыкосварочная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C907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4B6D80" w:rsidRPr="004B6D80" w:rsidTr="00FD08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617F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EF6A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E348B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B646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167C8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6D24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6426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B139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3346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7E10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E038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A379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для перевалки валков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0A56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4B6D80" w:rsidRPr="004B6D80" w:rsidTr="00232B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A75EA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554C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666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6039A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024A6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CB783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5854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E72A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4F211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6F5E2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1C0D3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0D04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Моталка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1B0D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4B6D80" w:rsidRPr="004B6D80" w:rsidTr="00CD08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762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B949E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1B0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0E7F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E9113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8651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CA43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E433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11544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C135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9C4E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13238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Ножницы гильотинные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B31F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4B6D80" w:rsidRPr="004B6D80" w:rsidTr="00B047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D134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090DF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E0250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2F3B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46179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6B30D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D5771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3B6C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E946C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F7123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357B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D17C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Ножницы поперечной резки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7903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4B6D80" w:rsidRPr="004B6D80" w:rsidTr="00235E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AC6F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8E18A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5548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9723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BA6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8B33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EB2EF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2559A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9C42E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713F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8C5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39044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C02C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4B6D80" w:rsidRPr="004B6D80" w:rsidTr="008C7C8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2253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6870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4B38D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6F08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6F43C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E0596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111AF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853EE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1B35A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1337C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565D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1E10B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Разматыватель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D304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4B6D80" w:rsidRPr="004B6D80" w:rsidTr="00612D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8669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FD75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1832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B331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767C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F708F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640EA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5E36C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5909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6155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6558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9A1CE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Ролик прижимной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7531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4B6D80" w:rsidRPr="004B6D80" w:rsidTr="00B12F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DE6E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2176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D33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B724F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A33D9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6D477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A15B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9817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1101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CE31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4740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FA47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Ролик тянущий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10013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4B6D80" w:rsidRPr="004B6D80" w:rsidTr="008553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9B61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B90C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D7318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FA10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5551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7226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BA26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6C2BD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2908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9206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7718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4720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Сортировщик листов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74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4B6D80" w:rsidRPr="004B6D80" w:rsidTr="007476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906C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210A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C56F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7D61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5B48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B86C5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D323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991E1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0121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B57D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1518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D17E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передаточная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3F42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4B6D80" w:rsidRPr="004B6D80" w:rsidTr="00087D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7B6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4A7E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0C5A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DB220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9065B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5C0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4056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2628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C03B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C734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9727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916B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цепной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2B7E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4B6D80" w:rsidRPr="004B6D80" w:rsidTr="00C014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E17D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90280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E518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BD7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0A5F3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EF7B5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617A3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0166C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041D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5934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736C2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5B30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маркировки рулонов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C961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4,31</w:t>
            </w:r>
          </w:p>
        </w:tc>
      </w:tr>
      <w:tr w:rsidR="004B6D80" w:rsidRPr="004B6D80" w:rsidTr="001E57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61298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0349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450E4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4149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AF303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31306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F56E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AD3D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DC20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304D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6A4D2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1F0B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Ц14-116-22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передаточное</w:t>
            </w:r>
          </w:p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6D80">
              <w:rPr>
                <w:rFonts w:ascii="Arial" w:hAnsi="Arial" w:cs="Arial"/>
              </w:rPr>
              <w:t>(единица измерения - т)</w:t>
            </w:r>
          </w:p>
        </w:tc>
      </w:tr>
      <w:tr w:rsidR="004B6D80" w:rsidRPr="004B6D80" w:rsidTr="006759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4B6D80" w:rsidRPr="004B6D80" w:rsidTr="00460D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B6D80" w:rsidRPr="004B6D80" w:rsidTr="003A77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B6D80" w:rsidRPr="004B6D80" w:rsidTr="007011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1279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6D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4B6D80" w:rsidRPr="004B6D80" w:rsidTr="00371DB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4B6D80" w:rsidRPr="004B6D80" w:rsidTr="000731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4B6D80" w:rsidRPr="004B6D80" w:rsidTr="00A00FA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4B6D80" w:rsidRPr="004B6D80" w:rsidTr="00BB3D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4B6D80" w:rsidRPr="004B6D80" w:rsidTr="00BF313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4B6D8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4B6D80" w:rsidRPr="004B6D80" w:rsidTr="00997E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4B6D80" w:rsidRPr="004B6D80" w:rsidTr="00290D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B6D80" w:rsidRPr="004B6D80" w:rsidTr="00807C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B6D80" w:rsidRPr="004B6D80" w:rsidTr="000727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B6D80" w:rsidRPr="004B6D80" w:rsidTr="004B6D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4B6D8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6D80" w:rsidRPr="004B6D80" w:rsidRDefault="004B6D80" w:rsidP="00AD27C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6D80" w:rsidRPr="004B6D80" w:rsidRDefault="004B6D80" w:rsidP="00AD27C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</w:tbl>
    <w:p w:rsidR="004B6D80" w:rsidRDefault="004B6D80" w:rsidP="0040791D">
      <w:pPr>
        <w:pStyle w:val="a5"/>
        <w:rPr>
          <w:rFonts w:ascii="Arial" w:hAnsi="Arial" w:cs="Arial"/>
          <w:b/>
          <w:sz w:val="2"/>
        </w:rPr>
      </w:pPr>
    </w:p>
    <w:p w:rsidR="005B4628" w:rsidRPr="004B6D80" w:rsidRDefault="004B6D8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Pr="00713001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Узлы цехов покрытий листов</w:t>
            </w: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Pr="00713001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14-131. Узлы цехов покрытий листов</w:t>
            </w: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B4628" w:rsidRDefault="005B4628" w:rsidP="005B462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4628" w:rsidRPr="00713001" w:rsidTr="0016105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Ванна охлаждения оправок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платформенные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Захлестыватель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алюминирования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листоправильная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обвязки рулонов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правки полос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Ц14-131-8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промасливающая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Моталка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Ножницы гильотинные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Ножницы дисковые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Ножницы летучие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Разматыватель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Ролик подающий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Ролик прижимной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Ролик тянущий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Ролик обводной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Ролик центрирующий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роликовый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передаточная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выравнивающее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загрузочное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Ц14-131-23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задающее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петлевое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уборочное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Ц14-131-27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Центрователь</w:t>
            </w:r>
          </w:p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001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30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4,5 до 6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71300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713001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713001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713001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</w:tbl>
    <w:p w:rsidR="005B4628" w:rsidRPr="00713001" w:rsidRDefault="005B4628" w:rsidP="005B4628">
      <w:pPr>
        <w:pStyle w:val="a5"/>
        <w:rPr>
          <w:rFonts w:ascii="Arial" w:hAnsi="Arial" w:cs="Arial"/>
          <w:b/>
          <w:sz w:val="2"/>
        </w:rPr>
      </w:pPr>
    </w:p>
    <w:p w:rsidR="005B4628" w:rsidRPr="004B6D80" w:rsidRDefault="005B462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Pr="00017EC0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Узлы трубопрокатных и трубосварочных цехов</w:t>
            </w: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Pr="00017EC0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14-146. Узлы агрегатов, станов и цехов по производству труб</w:t>
            </w: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B4628" w:rsidRDefault="005B4628" w:rsidP="005B462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4628" w:rsidRPr="00017EC0" w:rsidTr="0016105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закалочный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Ванна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Выбрасыватель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Ц14-146-5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Клеймитель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Клеть рабочая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Клеть шестеренная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уборки обрезков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правильная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промасливающая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Ножницы холодной и горячей резки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Пила холодной и горячей резки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Рольганг рабочий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 индукционный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 калибровочный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 обкатной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 прошивной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 холодной прокатки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Упор опускающийся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Упор передвижной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Упор стационарный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задающее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закалочное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передаточное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сбива окалины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Ц14-146-29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Холодильник</w:t>
            </w:r>
          </w:p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7EC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20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7E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0,1995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017EC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017EC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017EC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017EC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0,014375</w:t>
            </w:r>
          </w:p>
        </w:tc>
      </w:tr>
    </w:tbl>
    <w:p w:rsidR="005B4628" w:rsidRPr="00017EC0" w:rsidRDefault="005B4628" w:rsidP="005B4628">
      <w:pPr>
        <w:pStyle w:val="a5"/>
        <w:rPr>
          <w:rFonts w:ascii="Arial" w:hAnsi="Arial" w:cs="Arial"/>
          <w:b/>
          <w:sz w:val="2"/>
        </w:rPr>
      </w:pPr>
    </w:p>
    <w:p w:rsidR="005B4628" w:rsidRPr="004B6D80" w:rsidRDefault="005B462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Pr="00D31520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14-147. Узлы агрегатов, станов и цехов трубосварочных</w:t>
            </w: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B4628" w:rsidRDefault="005B4628" w:rsidP="005B462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4628" w:rsidRPr="00D31520" w:rsidTr="0016105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Выбрасыватель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Гратосниматель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Клеймитель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листоправильная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Охлаждающее устройство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Петлеобразователь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Пила для резки труб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Разматыватель рулонов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Ролик тянущий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Рольганг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 правильный валковый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 редукционный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 формовочный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 холодной калибровки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передаточная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Упор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загрузочное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Холодильник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Ц14-147-25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Шлеппер</w:t>
            </w:r>
          </w:p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520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15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0,000402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D315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0,0473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3152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3152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3152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0,015625</w:t>
            </w:r>
          </w:p>
        </w:tc>
      </w:tr>
    </w:tbl>
    <w:p w:rsidR="005B4628" w:rsidRPr="00D31520" w:rsidRDefault="005B4628" w:rsidP="005B4628">
      <w:pPr>
        <w:pStyle w:val="a5"/>
        <w:rPr>
          <w:rFonts w:ascii="Arial" w:hAnsi="Arial" w:cs="Arial"/>
          <w:b/>
          <w:sz w:val="2"/>
        </w:rPr>
      </w:pPr>
    </w:p>
    <w:p w:rsidR="005B4628" w:rsidRPr="004B6D80" w:rsidRDefault="005B462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Pr="00965CE2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Узлы станов особых видов проката</w:t>
            </w: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Pr="00965CE2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14-162. Узлы станов особых видов проката</w:t>
            </w: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B4628" w:rsidRDefault="005B4628" w:rsidP="005B462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4628" w:rsidRPr="00965CE2" w:rsidTr="0016105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Ванны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 платформенные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Гратосниматель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Кантователь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Клеймитель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Клеть рабочая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листоправильная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промасливающая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стыкосварочная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Моталка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Накопитель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Ножницы холодной и горячей резки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Отгибатель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Петлеобразователь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Пила холодной и горячей резки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Разматыватель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Рольганг рабочий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 формовочный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подъемно-поворотный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передаточная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Толкатель, сталкиватель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Упор опускающийся, передвижной, стационарный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загрузочное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передаточное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Холодильник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Ц14-162-30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Штабеллер</w:t>
            </w:r>
          </w:p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CE2">
              <w:rPr>
                <w:rFonts w:ascii="Arial" w:hAnsi="Arial" w:cs="Arial"/>
              </w:rPr>
              <w:t>(единица измерения - т)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АП-31,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65C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тканевой основе водостойкая 240 х 170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5/10-10-20-6/71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марки АСБГ 3 х 70-1 с алюминиевыми жилами, с пропитанной бумажной изоляцией, бронированный стальными лентами в свинцовой оболочке, с тремя жилами сечением 70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1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1х50, с резиновой изоляцией в резиновой оболочке, с одной основной жилой номинальным сечением 50 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965C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Полосы латунные марки Л63 холоднокатаные, твердые, немерной длины, нормальной точности, шириной 40-100 мм, толщиной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Баббиты оловянные и свинцовые в чушках, марки Б83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965CE2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965CE2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965CE2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</w:tbl>
    <w:p w:rsidR="005B4628" w:rsidRPr="00965CE2" w:rsidRDefault="005B4628" w:rsidP="005B4628">
      <w:pPr>
        <w:pStyle w:val="a5"/>
        <w:rPr>
          <w:rFonts w:ascii="Arial" w:hAnsi="Arial" w:cs="Arial"/>
          <w:b/>
          <w:sz w:val="2"/>
        </w:rPr>
      </w:pPr>
    </w:p>
    <w:p w:rsidR="005B4628" w:rsidRPr="004B6D80" w:rsidRDefault="005B462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Pr="00F40055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Сборка подшипников жидкостного трения</w:t>
            </w: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Pr="00F40055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14-177. Сборка подшипников жидкостного трения</w:t>
            </w: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B4628" w:rsidRDefault="005B4628" w:rsidP="005B462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4628" w:rsidRPr="00F40055" w:rsidTr="0016105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Ц14-177-1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Подшипники жидкостного трения комплектно с подушкой диаметром 1000 мм</w:t>
            </w:r>
          </w:p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005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27,74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24,37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4005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Ц14-177-2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Подшипники жидкостного трения комплектно с подушкой диаметром 1120 мм</w:t>
            </w:r>
          </w:p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005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33,35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26,02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4,53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4005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6,11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6,11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Ц14-177-3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Подшипники жидкостного трения комплектно с подушкой диаметром 1180 мм</w:t>
            </w:r>
          </w:p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005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31,58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26,78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4005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B4628" w:rsidRPr="00F40055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40055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40055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:rsidR="005B4628" w:rsidRPr="00F40055" w:rsidRDefault="005B4628" w:rsidP="005B4628">
      <w:pPr>
        <w:pStyle w:val="a5"/>
        <w:rPr>
          <w:rFonts w:ascii="Arial" w:hAnsi="Arial" w:cs="Arial"/>
          <w:b/>
          <w:sz w:val="2"/>
        </w:rPr>
      </w:pPr>
    </w:p>
    <w:p w:rsidR="005B4628" w:rsidRPr="004B6D80" w:rsidRDefault="005B462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Pr="00FB0037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3. Системы густой и жидкой смазок</w:t>
            </w: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Pr="00FB0037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Системы густой смазки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Pr="00FB0037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4628" w:rsidRPr="00FB0037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Pr="00FB0037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14-211. Системы густой смазки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4628" w:rsidRPr="00FB0037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B4628" w:rsidRDefault="005B4628" w:rsidP="005B462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4628" w:rsidRPr="00FB0037" w:rsidTr="0016105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Смазка автоматическая централизованная</w:t>
            </w:r>
          </w:p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0037">
              <w:rPr>
                <w:rFonts w:ascii="Arial" w:hAnsi="Arial" w:cs="Arial"/>
              </w:rPr>
              <w:t>(единица измерения - точка)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0,558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B003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воды, содержащей твердые частицы подача 45 м</w:t>
            </w:r>
            <w:r w:rsidRPr="00FB003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55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00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0,000065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00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0,555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3/12-30-20/10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Рукава резинотканевые напорновсасывающие для воды давлением 1 МПа (10 кгс/см</w:t>
            </w:r>
            <w:r w:rsidRPr="00FB003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6/20-140-70/11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76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5B4628" w:rsidRPr="00FB0037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B0037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B0037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</w:tbl>
    <w:p w:rsidR="005B4628" w:rsidRPr="00FB0037" w:rsidRDefault="005B4628" w:rsidP="005B4628">
      <w:pPr>
        <w:pStyle w:val="a5"/>
        <w:rPr>
          <w:rFonts w:ascii="Arial" w:hAnsi="Arial" w:cs="Arial"/>
          <w:b/>
          <w:sz w:val="2"/>
        </w:rPr>
      </w:pPr>
    </w:p>
    <w:p w:rsidR="005B4628" w:rsidRPr="004B6D80" w:rsidRDefault="005B462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Pr="00CB26DA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Узлы систем жидкой смазки</w:t>
            </w: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Pr="00CB26DA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14-226. Станции систем жидкой смазки с трубопроводами в пределах масляного подвала</w:t>
            </w: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B4628" w:rsidRDefault="005B4628" w:rsidP="005B462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4628" w:rsidRPr="00CB26DA" w:rsidTr="0016105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системы жидкой смазки с фильтром, резервуаром и теплообменником производительностью до 50 л/мин</w:t>
            </w:r>
          </w:p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6D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воды, содержащей твердые частицы подача 45 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55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41,63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0,001341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0,1824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0,03993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Ц14-226-2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системы жидкой смазки с фильтром, резервуаром производительностью до 100 л/мин</w:t>
            </w:r>
          </w:p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6D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5,56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воды, содержащей твердые частицы подача 45 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55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44,3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0,001155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0,1596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0,03449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системы жидкой смазки с фильтром, резервуаром и теплообменником производительностью до 100 л/мин</w:t>
            </w:r>
          </w:p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6D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546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воды, содержащей твердые частицы подача 45 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55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44,3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0,002017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8,68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0,2774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системы жидкой смазки с фильтром, резервуаром и теплообменником производительностью до 250 л/мин</w:t>
            </w:r>
          </w:p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6D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4657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160,82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567,37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15,36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воды, содержащей твердые частицы подача 45 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55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46,58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55,85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56,23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0,005069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21,83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0,6954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6/20-140-90/11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102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0,15065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системы жидкой смазки с фильтром, резервуаром и теплообменником производительностью до 600 л/мин</w:t>
            </w:r>
          </w:p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6D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99,64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13,07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355,4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воды, содержащей твердые частицы подача 45 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55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49,12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33,13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33,76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0,00714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30,77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28,08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0,9766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6/20-140-115/15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133 мм, толщиной стенки 10,0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0,21236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системы жидкой смазки с фильтром, резервуаром и теплообменником производительностью до 1320 л/мин</w:t>
            </w:r>
          </w:p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6D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4254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133,82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472,17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воды, содержащей твердые частицы подача 45 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55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53,31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45,31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45,69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0,013244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57,07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52,08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9,55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1,8126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6/20-140-135/15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159 мм, толщиной стенки 10,0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0,39386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системы жидкой смазки с фильтром, резервуаром и теплообменником производительностью до 3000 л/мин</w:t>
            </w:r>
          </w:p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26D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9864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304,76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38,21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1288,32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27,04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воды, содержащей твердые частицы подача 45 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55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53,31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106,49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106,75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0,017887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26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77,06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70,32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12,89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2,451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6/20-140-135/15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159 мм, толщиной стенки 10,0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0,5318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5B4628" w:rsidRPr="00CB26DA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CB26DA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CB26DA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</w:tbl>
    <w:p w:rsidR="005B4628" w:rsidRPr="00CB26DA" w:rsidRDefault="005B4628" w:rsidP="005B4628">
      <w:pPr>
        <w:pStyle w:val="a5"/>
        <w:rPr>
          <w:rFonts w:ascii="Arial" w:hAnsi="Arial" w:cs="Arial"/>
          <w:b/>
          <w:sz w:val="2"/>
        </w:rPr>
      </w:pPr>
    </w:p>
    <w:p w:rsidR="005B4628" w:rsidRPr="004B6D80" w:rsidRDefault="005B462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Pr="00DC174F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14-227. Машины маслоочистительные с подогревателем и обслуживающими трубопроводами</w:t>
            </w: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B4628" w:rsidRDefault="005B4628" w:rsidP="005B462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4628" w:rsidRPr="00DC174F" w:rsidTr="0016105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маслоочистительные с подогревателем типа СЦ-1,5А</w:t>
            </w:r>
          </w:p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174F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88,6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6,98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C174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17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17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0,000305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17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0,0418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DC174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DC174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DC174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0,00908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маслоочистительные с подогревателем типа СЦ-3А</w:t>
            </w:r>
          </w:p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174F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451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17,77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44,17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DC174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6,47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17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17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0,000676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17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0,0912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DC174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DC174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DC174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0,01997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5B4628" w:rsidRPr="00DC174F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DC174F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DC174F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</w:tbl>
    <w:p w:rsidR="005B4628" w:rsidRPr="00DC174F" w:rsidRDefault="005B4628" w:rsidP="005B4628">
      <w:pPr>
        <w:pStyle w:val="a5"/>
        <w:rPr>
          <w:rFonts w:ascii="Arial" w:hAnsi="Arial" w:cs="Arial"/>
          <w:b/>
          <w:sz w:val="2"/>
        </w:rPr>
      </w:pPr>
    </w:p>
    <w:p w:rsidR="005B4628" w:rsidRPr="004B6D80" w:rsidRDefault="005B462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Pr="00F93DF0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14-228. Резервуары дополнительные</w:t>
            </w: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B4628" w:rsidRDefault="005B4628" w:rsidP="005B462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4628" w:rsidRPr="00F93DF0" w:rsidTr="0016105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Резервуары дополнительные для станций системы смазки объемом до 1 м</w:t>
            </w:r>
            <w:r w:rsidRPr="00F93DF0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3DF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воды, содержащей твердые частицы подача 45 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55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0,000185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6/20-140-45/11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6/20-140-90/11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102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0,00545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Резервуары дополнительные для станций системы смазки объемом до 3,15 м</w:t>
            </w:r>
            <w:r w:rsidRPr="00F93DF0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3DF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воды, содержащей твердые частицы подача 45 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55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0,000545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6/20-140-90/11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102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0,01634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Резервуары дополнительные для станций системы смазки объемом до 6,5 м</w:t>
            </w:r>
            <w:r w:rsidRPr="00F93DF0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3DF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воды, содержащей твердые частицы подача 45 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55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0,000796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0,1102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6/20-140-90/11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102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Резервуары дополнительные для станций системы смазки объемом до 10 м</w:t>
            </w:r>
            <w:r w:rsidRPr="00F93DF0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3DF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воды, содержащей твердые частицы подача 45 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55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0,001221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0,1672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6/20-140-90/11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102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Резервуары дополнительные для станций системы смазки объемом до 16 м</w:t>
            </w:r>
            <w:r w:rsidRPr="00F93DF0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3DF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440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56,74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воды, содержащей твердые частицы подача 45 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55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0,002017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0,2774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6/20-140-90/11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102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0,0599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Резервуары дополнительные для станций системы смазки объемом до 25 м</w:t>
            </w:r>
            <w:r w:rsidRPr="00F93DF0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3DF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35,54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воды, содержащей твердые частицы подача 45 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55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0,003172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0,4332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6/20-140-90/11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102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0,09438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Резервуары дополнительные для станций системы смазки объемом до 31,5 м</w:t>
            </w:r>
            <w:r w:rsidRPr="00F93DF0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3DF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35,54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воды, содержащей твердые частицы подача 45 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55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0,003662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0,5016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6/20-140-90/11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102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0,1089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Резервуары дополнительные для станций системы смазки объемом до 40 м</w:t>
            </w:r>
            <w:r w:rsidRPr="00F93DF0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3DF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48,49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воды, содержащей твердые частицы подача 45 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55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0,004088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4,49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0,5586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6/20-140-90/11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102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0,12161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Резервуары дополнительные для станций системы смазки объемом до 50 м</w:t>
            </w:r>
            <w:r w:rsidRPr="00F93DF0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3DF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воды, содержащей твердые частицы подача 45 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55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10,65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0,005188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3D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0,7106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F93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6/20-140-45/11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57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6/20-140-90/11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горячедеформированные из стали марок 15, 20, 25, наружным диаметром 102 мм, толщиной стенки 6,0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0,15428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5B4628" w:rsidRPr="00F93DF0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F93DF0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F93DF0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</w:tbl>
    <w:p w:rsidR="005B4628" w:rsidRPr="00F93DF0" w:rsidRDefault="005B4628" w:rsidP="005B4628">
      <w:pPr>
        <w:pStyle w:val="a5"/>
        <w:rPr>
          <w:rFonts w:ascii="Arial" w:hAnsi="Arial" w:cs="Arial"/>
          <w:b/>
          <w:sz w:val="2"/>
        </w:rPr>
      </w:pPr>
    </w:p>
    <w:p w:rsidR="005B4628" w:rsidRPr="004B6D80" w:rsidRDefault="005B462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Pr="001E5004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14-229. Разводка трубопроводов смазки по оборудованию</w:t>
            </w: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B4628" w:rsidRDefault="005B4628" w:rsidP="005B462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4628" w:rsidRPr="001E5004" w:rsidTr="0016105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Разводка трубопроводов по рабочим клетям</w:t>
            </w:r>
          </w:p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5004">
              <w:rPr>
                <w:rFonts w:ascii="Arial" w:hAnsi="Arial" w:cs="Arial"/>
              </w:rPr>
              <w:t>(единица измерения - точка)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Разводка трубопроводов по рабочим клетям с подшипниками жидкостного трения</w:t>
            </w:r>
          </w:p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5004">
              <w:rPr>
                <w:rFonts w:ascii="Arial" w:hAnsi="Arial" w:cs="Arial"/>
              </w:rPr>
              <w:t>(единица измерения - точка)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Разводка трубопроводов по шестеренным клетям</w:t>
            </w:r>
          </w:p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5004">
              <w:rPr>
                <w:rFonts w:ascii="Arial" w:hAnsi="Arial" w:cs="Arial"/>
              </w:rPr>
              <w:t>(единица измерения - точка)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Разводка трубопроводов по рольгангам с групповым приводом роликов</w:t>
            </w:r>
          </w:p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5004">
              <w:rPr>
                <w:rFonts w:ascii="Arial" w:hAnsi="Arial" w:cs="Arial"/>
              </w:rPr>
              <w:t>(единица измерения - 10 точек)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297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23,99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0,001635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Разводка трубопроводов по рольгангам с индивидуальным приводом роликов</w:t>
            </w:r>
          </w:p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5004">
              <w:rPr>
                <w:rFonts w:ascii="Arial" w:hAnsi="Arial" w:cs="Arial"/>
              </w:rPr>
              <w:t>(единица измерения - точка)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Разводка трубопроводов по электрическим машинам</w:t>
            </w:r>
          </w:p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5004">
              <w:rPr>
                <w:rFonts w:ascii="Arial" w:hAnsi="Arial" w:cs="Arial"/>
              </w:rPr>
              <w:t>(единица измерения - точка)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Разводка трубопроводов по крупным редукторам (рабочих клетей, ножниц, качающихся столов и др.)</w:t>
            </w:r>
          </w:p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5004">
              <w:rPr>
                <w:rFonts w:ascii="Arial" w:hAnsi="Arial" w:cs="Arial"/>
              </w:rPr>
              <w:t>(единица измерения - точка)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Разводка трубопроводов по средним и мелким редукторам</w:t>
            </w:r>
          </w:p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5004">
              <w:rPr>
                <w:rFonts w:ascii="Arial" w:hAnsi="Arial" w:cs="Arial"/>
              </w:rPr>
              <w:t>(единица измерения - точка)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Ц14-229-9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Разводка трубопроводов по другим мелким механизмам</w:t>
            </w:r>
          </w:p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5004">
              <w:rPr>
                <w:rFonts w:ascii="Arial" w:hAnsi="Arial" w:cs="Arial"/>
              </w:rPr>
              <w:t>(единица измерения - точка)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0,000164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50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5/10-10-50-1/32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марки КГ 3 х 6, с резиновой изоляцией в резиновой оболочке, с тремя основными жилами номинальным сечением 6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АПВ с алюминиевой жилой, с поливинилхлоридной изоляцией, на напряжение 0,45 кВ, сечением 2,5 мм</w:t>
            </w:r>
            <w:r w:rsidRPr="001E500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1E5004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1E5004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кислородный резинотканевый диаметром 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1E5004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5B4628" w:rsidRPr="001E5004" w:rsidRDefault="005B4628" w:rsidP="005B4628">
      <w:pPr>
        <w:pStyle w:val="a5"/>
        <w:rPr>
          <w:rFonts w:ascii="Arial" w:hAnsi="Arial" w:cs="Arial"/>
          <w:b/>
          <w:sz w:val="2"/>
        </w:rPr>
      </w:pPr>
    </w:p>
    <w:p w:rsidR="005B4628" w:rsidRPr="004B6D80" w:rsidRDefault="005B462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Pr="0038493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14-230. Трубопроводы магистральные</w:t>
            </w: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4628" w:rsidTr="00161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4628" w:rsidRDefault="005B4628" w:rsidP="00161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B4628" w:rsidRDefault="005B4628" w:rsidP="005B462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4628" w:rsidRPr="00384938" w:rsidTr="0016105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Трубопроводы магистральные условным диаметром 25 мм</w:t>
            </w:r>
          </w:p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4938">
              <w:rPr>
                <w:rFonts w:ascii="Arial" w:hAnsi="Arial" w:cs="Arial"/>
              </w:rPr>
              <w:t>(единица измерения - 10 м)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0,01599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0,00699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0,00099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0,05799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Трубопроводы магистральные условным диаметром 40 мм</w:t>
            </w:r>
          </w:p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4938">
              <w:rPr>
                <w:rFonts w:ascii="Arial" w:hAnsi="Arial" w:cs="Arial"/>
              </w:rPr>
              <w:t>(единица измерения - 10 м)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0,02665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0,09665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Трубопроводы магистральные условным диаметром 50 мм</w:t>
            </w:r>
          </w:p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4938">
              <w:rPr>
                <w:rFonts w:ascii="Arial" w:hAnsi="Arial" w:cs="Arial"/>
              </w:rPr>
              <w:t>(единица измерения - 10 м)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0,03731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0,01631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0,13531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Ц14-230-4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Трубопроводы магистральные условным диаметром 70 мм</w:t>
            </w:r>
          </w:p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4938">
              <w:rPr>
                <w:rFonts w:ascii="Arial" w:hAnsi="Arial" w:cs="Arial"/>
              </w:rPr>
              <w:t>(единица измерения - 10 м)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0,04797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0,02097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0,17397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Ц14-230-5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Трубопроводы магистральные условным диаметром 80 мм</w:t>
            </w:r>
          </w:p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4938">
              <w:rPr>
                <w:rFonts w:ascii="Arial" w:hAnsi="Arial" w:cs="Arial"/>
              </w:rPr>
              <w:t>(единица измерения - 10 м)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0,1933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0,000107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Ц14-230-6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Трубопроводы магистральные условным диаметром 100 мм</w:t>
            </w:r>
          </w:p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4938">
              <w:rPr>
                <w:rFonts w:ascii="Arial" w:hAnsi="Arial" w:cs="Arial"/>
              </w:rPr>
              <w:t>(единица измерения - 10 м)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0,06929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0,03029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0,00429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0,25129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0,000139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Ц14-230-7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Трубопроводы магистральные условным диаметром 125 мм</w:t>
            </w:r>
          </w:p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4938">
              <w:rPr>
                <w:rFonts w:ascii="Arial" w:hAnsi="Arial" w:cs="Arial"/>
              </w:rPr>
              <w:t>(единица измерения - 10 м)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0,09061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0,03961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0,32861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Ц14-230-8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Трубопроводы магистральные условным диаметром 150 мм</w:t>
            </w:r>
          </w:p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4938">
              <w:rPr>
                <w:rFonts w:ascii="Arial" w:hAnsi="Arial" w:cs="Arial"/>
              </w:rPr>
              <w:t>(единица измерения - 10 м)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0,1066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0,3866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0,000213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Ц14-230-9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Трубопроводы магистральные условным диаметром 200 мм</w:t>
            </w:r>
          </w:p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4938">
              <w:rPr>
                <w:rFonts w:ascii="Arial" w:hAnsi="Arial" w:cs="Arial"/>
              </w:rPr>
              <w:t>(единица измерения - 10 м)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0,20787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0,09087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0,75387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0,000416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Ц14-230-10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Трубопроводы магистральные условным диаметром 250 мм</w:t>
            </w:r>
          </w:p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4938">
              <w:rPr>
                <w:rFonts w:ascii="Arial" w:hAnsi="Arial" w:cs="Arial"/>
              </w:rPr>
              <w:t>(единица измерения - 10 м)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34,14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0,29315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0,12815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0,01815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1,06315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0,000597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Ц14-230-11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Трубопроводы магистральные условным диаметром 300 мм</w:t>
            </w:r>
          </w:p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4938">
              <w:rPr>
                <w:rFonts w:ascii="Arial" w:hAnsi="Arial" w:cs="Arial"/>
              </w:rPr>
              <w:t>(единица измерения - 10 м)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45,52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0,44239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0,19339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0,02739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1,60439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0,0369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0,000886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Ц14-230-12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462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Трубопроводы магистральные условным диаметром 350 мм</w:t>
            </w:r>
          </w:p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4938">
              <w:rPr>
                <w:rFonts w:ascii="Arial" w:hAnsi="Arial" w:cs="Arial"/>
              </w:rPr>
              <w:t>(единица измерения - 10 м)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56,9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6,37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Коксовая мелочь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0,6396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49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0,2796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ортофосфорная термическая техническая марки А сорт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2,3196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 из полиэтилентерефталата (ПЭТ) листовой прозрачный, размером 1250 х 2050 х 2,0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0,0534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4628" w:rsidRPr="00384938" w:rsidTr="00161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4628" w:rsidRPr="00384938" w:rsidRDefault="005B4628" w:rsidP="00161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628" w:rsidRPr="00384938" w:rsidRDefault="005B4628" w:rsidP="00161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0,00128</w:t>
            </w:r>
          </w:p>
        </w:tc>
      </w:tr>
    </w:tbl>
    <w:p w:rsidR="005B4628" w:rsidRPr="00384938" w:rsidRDefault="005B4628" w:rsidP="005B4628">
      <w:pPr>
        <w:pStyle w:val="a5"/>
        <w:rPr>
          <w:rFonts w:ascii="Arial" w:hAnsi="Arial" w:cs="Arial"/>
          <w:b/>
          <w:sz w:val="2"/>
        </w:rPr>
      </w:pPr>
    </w:p>
    <w:p w:rsidR="00135B66" w:rsidRPr="004B6D80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4B6D80" w:rsidSect="004B6D80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D80" w:rsidRDefault="004B6D80" w:rsidP="004B6D80">
      <w:r>
        <w:separator/>
      </w:r>
    </w:p>
  </w:endnote>
  <w:endnote w:type="continuationSeparator" w:id="0">
    <w:p w:rsidR="004B6D80" w:rsidRDefault="004B6D80" w:rsidP="004B6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D80" w:rsidRDefault="004B6D80" w:rsidP="009E3BF8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5B4628">
      <w:rPr>
        <w:rStyle w:val="a4"/>
        <w:noProof/>
      </w:rPr>
      <w:t>212</w:t>
    </w:r>
    <w:r>
      <w:rPr>
        <w:rStyle w:val="a4"/>
      </w:rPr>
      <w:fldChar w:fldCharType="end"/>
    </w:r>
  </w:p>
  <w:p w:rsidR="004B6D80" w:rsidRDefault="004B6D80" w:rsidP="004B6D80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D80" w:rsidRDefault="004B6D80" w:rsidP="009E3BF8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5B4628">
      <w:rPr>
        <w:rStyle w:val="a4"/>
        <w:noProof/>
      </w:rPr>
      <w:t>211</w:t>
    </w:r>
    <w:r>
      <w:rPr>
        <w:rStyle w:val="a4"/>
      </w:rPr>
      <w:fldChar w:fldCharType="end"/>
    </w:r>
  </w:p>
  <w:p w:rsidR="004B6D80" w:rsidRDefault="004B6D80" w:rsidP="004B6D80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D80" w:rsidRDefault="004B6D80" w:rsidP="004B6D80">
      <w:r>
        <w:separator/>
      </w:r>
    </w:p>
  </w:footnote>
  <w:footnote w:type="continuationSeparator" w:id="0">
    <w:p w:rsidR="004B6D80" w:rsidRDefault="004B6D80" w:rsidP="004B6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D80" w:rsidRDefault="004B6D80" w:rsidP="004B6D80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8.03.214-2026</w:t>
    </w:r>
  </w:p>
  <w:p w:rsidR="004B6D80" w:rsidRPr="004B6D80" w:rsidRDefault="004B6D80" w:rsidP="004B6D80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D80" w:rsidRDefault="004B6D80" w:rsidP="004B6D80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8.03.214-2026</w:t>
    </w:r>
  </w:p>
  <w:p w:rsidR="004B6D80" w:rsidRPr="004B6D80" w:rsidRDefault="004B6D80" w:rsidP="004B6D80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6D80"/>
    <w:rsid w:val="00071661"/>
    <w:rsid w:val="00135B66"/>
    <w:rsid w:val="0040791D"/>
    <w:rsid w:val="004A7AAA"/>
    <w:rsid w:val="004B6D80"/>
    <w:rsid w:val="005B4628"/>
    <w:rsid w:val="00637FA0"/>
    <w:rsid w:val="006B207E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B3DF80A-BEF0-4806-8164-BDEEC1EBD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205</Pages>
  <Words>83685</Words>
  <Characters>477005</Characters>
  <Application>Microsoft Office Word</Application>
  <DocSecurity>0</DocSecurity>
  <Lines>3975</Lines>
  <Paragraphs>1119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559571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2025-09-26T08:00:00Z</dcterms:created>
  <dcterms:modified xsi:type="dcterms:W3CDTF">2025-09-26T08:00:00Z</dcterms:modified>
</cp:coreProperties>
</file>