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657C2" w:rsidTr="009657C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657C2" w:rsidRPr="009657C2" w:rsidRDefault="009657C2" w:rsidP="009657C2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1. Конструкции для установки приборов и средств автоматизации</w:t>
            </w:r>
          </w:p>
        </w:tc>
      </w:tr>
      <w:tr w:rsidR="009657C2" w:rsidTr="009657C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657C2" w:rsidRDefault="009657C2" w:rsidP="009657C2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9657C2" w:rsidTr="009657C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657C2" w:rsidRPr="009657C2" w:rsidRDefault="009657C2" w:rsidP="009657C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11-1. Конструкции для установки приборов и средств автоматизации</w:t>
            </w:r>
          </w:p>
        </w:tc>
      </w:tr>
      <w:tr w:rsidR="009657C2" w:rsidTr="009657C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657C2" w:rsidRDefault="009657C2" w:rsidP="009657C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657C2" w:rsidTr="009657C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657C2" w:rsidRDefault="009657C2" w:rsidP="009657C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657C2" w:rsidRDefault="009657C2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657C2" w:rsidRPr="009657C2" w:rsidTr="009657C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Конструкции для установки приборов и средств автоматизации, массой до 1 кг</w:t>
            </w:r>
          </w:p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7C2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9657C2" w:rsidRPr="009657C2" w:rsidTr="003D45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5,84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0,408</w:t>
            </w:r>
          </w:p>
        </w:tc>
      </w:tr>
      <w:tr w:rsidR="009657C2" w:rsidRPr="009657C2" w:rsidTr="005223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монтажный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Ножницы листовые кривошипные (гильотиновые)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М350461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кривошипный простого действия, 25 (2,5) кт (тс)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листогибочный кривошипный, 1000 (100) кН (тс)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657C2" w:rsidRPr="009657C2" w:rsidTr="00CD056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657C2" w:rsidRPr="009657C2" w:rsidTr="003A11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657C2" w:rsidRPr="009657C2" w:rsidTr="005832D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Патрон строительный Д-4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0,0244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перхлорвиниловая ХВ-16, красная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657C2" w:rsidRPr="009657C2" w:rsidTr="0067003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657C2" w:rsidRPr="009657C2" w:rsidTr="00D7182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5/20-10-10/17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перфорированный марки 35У1 размером 1000х35х35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</w:t>
            </w:r>
          </w:p>
        </w:tc>
      </w:tr>
      <w:tr w:rsidR="009657C2" w:rsidRPr="009657C2" w:rsidTr="0027489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У656 У3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Конструкции для установки приборов и средств автоматизации, массой до 2 кг</w:t>
            </w:r>
          </w:p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7C2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9657C2" w:rsidRPr="009657C2" w:rsidTr="00363CF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5,84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0,408</w:t>
            </w:r>
          </w:p>
        </w:tc>
      </w:tr>
      <w:tr w:rsidR="009657C2" w:rsidRPr="009657C2" w:rsidTr="004C36F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монтажный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Ножницы листовые кривошипные (гильотиновые)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М350461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кривошипный простого действия, 25 (2,5) кт (тс)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листогибочный кривошипный, 1000 (100) кН (тс)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657C2" w:rsidRPr="009657C2" w:rsidTr="00D338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657C2" w:rsidRPr="009657C2" w:rsidTr="00F43A6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657C2" w:rsidRPr="009657C2" w:rsidTr="00E5101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1/10-170-50/5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Патрон строительный Д-4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0,0244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перхлорвиниловая ХВ-16, красная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657C2" w:rsidRPr="009657C2" w:rsidTr="003674C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657C2" w:rsidRPr="009657C2" w:rsidTr="00BE457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5/20-10-10/16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Полоса перфорированная тип 40У1 размером 1000х40х4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5/20-10-10/17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перфорированный марки 35У1 размером 1000х35х35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</w:t>
            </w:r>
          </w:p>
        </w:tc>
      </w:tr>
      <w:tr w:rsidR="009657C2" w:rsidRPr="009657C2" w:rsidTr="00B17C4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У656 У3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Конструкции для установки приборов и средств автоматизации, массой до 3 кг</w:t>
            </w:r>
          </w:p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7C2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9657C2" w:rsidRPr="009657C2" w:rsidTr="008A6D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11,36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9657C2" w:rsidRPr="009657C2" w:rsidTr="00280F1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монтажный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Ножницы листовые кривошипные (гильотиновые)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М350461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кривошипный простого действия, 25 (2,5) кт (тс)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листогибочный кривошипный, 1000 (100) кН (тс)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9657C2" w:rsidRPr="009657C2" w:rsidTr="00E66AE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657C2" w:rsidRPr="009657C2" w:rsidTr="00756DB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657C2" w:rsidRPr="009657C2" w:rsidTr="001430F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Патрон строительный Д-4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0,0244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перхлорвиниловая ХВ-16, красная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657C2" w:rsidRPr="009657C2" w:rsidTr="0047395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657C2" w:rsidRPr="009657C2" w:rsidTr="00740F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5/20-10-10/17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перфорированный марки 35У1 размером 1000х35х35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9657C2" w:rsidRPr="009657C2" w:rsidTr="006532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У656 У3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Конструкции для установки приборов и средств автоматизации, массой до 5 кг</w:t>
            </w:r>
          </w:p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7C2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9657C2" w:rsidRPr="009657C2" w:rsidTr="00E15B4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11,36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9657C2" w:rsidRPr="009657C2" w:rsidTr="00AA7A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монтажный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Ножницы листовые кривошипные (гильотиновые)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М350461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кривошипный простого действия, 25 (2,5) кт (тс)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листогибочный кривошипный, 1000 (100) кН (тс)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9657C2" w:rsidRPr="009657C2" w:rsidTr="00432E3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657C2" w:rsidRPr="009657C2" w:rsidTr="00E8470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657C2" w:rsidRPr="009657C2" w:rsidTr="001561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Патрон строительный Д-4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0,0244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перхлорвиниловая ХВ-16, красная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657C2" w:rsidRPr="009657C2" w:rsidTr="006D2A0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657C2" w:rsidRPr="009657C2" w:rsidTr="005C786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5/20-10-10/14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(швеллер) монтажный, типа К235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5/20-10-10/17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перфорированный марки 35У1 размером 1000х35х35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</w:t>
            </w:r>
          </w:p>
        </w:tc>
      </w:tr>
      <w:tr w:rsidR="009657C2" w:rsidRPr="009657C2" w:rsidTr="001D15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У656 У3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Конструкции для установки приборов и средств автоматизации, массой до 10 кг</w:t>
            </w:r>
          </w:p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7C2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9657C2" w:rsidRPr="009657C2" w:rsidTr="00FA08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11,36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9657C2" w:rsidRPr="009657C2" w:rsidTr="0021643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монтажный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Ножницы листовые кривошипные (гильотиновые)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М350461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кривошипный простого действия, 25 (2,5) кт (тс)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листогибочный кривошипный, 1000 (100) кН (тс)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9657C2" w:rsidRPr="009657C2" w:rsidTr="00290AA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657C2" w:rsidRPr="009657C2" w:rsidTr="002704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657C2" w:rsidRPr="009657C2" w:rsidTr="00DE1C1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Патрон строительный Д-4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0,0244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перхлорвиниловая ХВ-16, красная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657C2" w:rsidRPr="009657C2" w:rsidTr="00C2374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657C2" w:rsidRPr="009657C2" w:rsidTr="00F9775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5/20-10-10/14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(швеллер) монтажный, типа К235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5/20-10-10/17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перфорированный марки 35У1 размером 1000х35х35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</w:t>
            </w:r>
          </w:p>
        </w:tc>
      </w:tr>
      <w:tr w:rsidR="009657C2" w:rsidRPr="009657C2" w:rsidTr="000348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5/90-10/3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У656 У3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Конструкции для установки приборов и средств автоматизации, массой до 25 кг</w:t>
            </w:r>
          </w:p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7C2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9657C2" w:rsidRPr="009657C2" w:rsidTr="0093225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3,02</w:t>
            </w:r>
          </w:p>
        </w:tc>
      </w:tr>
      <w:tr w:rsidR="009657C2" w:rsidRPr="009657C2" w:rsidTr="00FB46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монтажный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Ножницы листовые кривошипные (гильотиновые)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М350461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кривошипный простого действия, 25 (2,5) кт (тс)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листогибочный кривошипный, 1000 (100) кН (тс)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9657C2" w:rsidRPr="009657C2" w:rsidTr="00CF374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657C2" w:rsidRPr="009657C2" w:rsidTr="00A608E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657C2" w:rsidRPr="009657C2" w:rsidTr="008F02F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0,0094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Патрон строительный Д-4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0,0244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перхлорвиниловая ХВ-16, красная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0,0038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5 из стали углеродистой обыкновенного качества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9657C2" w:rsidRPr="009657C2" w:rsidTr="00D22FB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657C2" w:rsidRPr="009657C2" w:rsidTr="00A032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5/20-10-10/14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(швеллер) монтажный, типа К235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5/20-10-10/17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перфорированный марки 35У1 размером 1000х35х35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9657C2" w:rsidRPr="009657C2" w:rsidTr="000211A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У656 У3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Конструкции для установки приборов и средств автоматизации, массой до 40 кг</w:t>
            </w:r>
          </w:p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7C2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9657C2" w:rsidRPr="009657C2" w:rsidTr="000470F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9657C2" w:rsidRPr="009657C2" w:rsidTr="002A7FE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монтажный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Ножницы листовые кривошипные (гильотиновые)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М350461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кривошипный простого действия, 25 (2,5) кт (тс)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листогибочный кривошипный, 1000 (100) кН (тс)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9657C2" w:rsidRPr="009657C2" w:rsidTr="004F65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657C2" w:rsidRPr="009657C2" w:rsidTr="001E233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657C2" w:rsidRPr="009657C2" w:rsidTr="00FF5F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0,0121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Патрон строительный Д-4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0,0244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1/10-230-45-10/485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перхлорвиниловая ХВ-16, красная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0,0111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1/10-260-170-4/1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Швеллеры горячекатаные N 5 из стали углеродистой обыкновенного качества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657C2" w:rsidRPr="009657C2" w:rsidTr="00BF738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657C2" w:rsidRPr="009657C2" w:rsidTr="00543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5/20-10-10/14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(швеллер) монтажный, типа К235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5/20-10-10/17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перфорированный марки 35У1 размером 1000х35х35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9657C2" w:rsidRPr="009657C2" w:rsidTr="000D460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У656 У3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10 кг свыше 40 кг</w:t>
            </w:r>
          </w:p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7C2">
              <w:rPr>
                <w:rFonts w:ascii="Arial" w:hAnsi="Arial" w:cs="Arial"/>
              </w:rPr>
              <w:t>(единица измерения - 10 кг)</w:t>
            </w:r>
          </w:p>
        </w:tc>
      </w:tr>
      <w:tr w:rsidR="009657C2" w:rsidRPr="009657C2" w:rsidTr="004F4D0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0,128</w:t>
            </w:r>
          </w:p>
        </w:tc>
      </w:tr>
      <w:tr w:rsidR="009657C2" w:rsidRPr="009657C2" w:rsidTr="00714C0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монтажный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Ножницы листовые кривошипные (гильотиновые)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М350461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кривошипный простого действия, 25 (2,5) кт (тс)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листогибочный кривошипный, 1000 (100) кН (тс)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657C2" w:rsidRPr="009657C2" w:rsidTr="00696E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657C2" w:rsidRPr="009657C2" w:rsidTr="002057C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657C2" w:rsidRPr="009657C2" w:rsidTr="007A68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Патрон строительный Д-4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0,00244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перхлорвиниловая ХВ-16, красная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9657C2" w:rsidRPr="009657C2" w:rsidTr="003107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657C2" w:rsidRPr="009657C2" w:rsidTr="00866CF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5/20-10-10/14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(швеллер) монтажный, типа К235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5/20-10-10/17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перфорированный марки 35У1 размером 1000х35х35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9657C2" w:rsidRPr="009657C2" w:rsidTr="00524EA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У656 У3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0,244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Конструкции для исполнительных механизмов, устанавливаемых на стене, массой до 20 кг</w:t>
            </w:r>
          </w:p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7C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657C2" w:rsidRPr="009657C2" w:rsidTr="00A60D1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0,488</w:t>
            </w:r>
          </w:p>
        </w:tc>
      </w:tr>
      <w:tr w:rsidR="009657C2" w:rsidRPr="009657C2" w:rsidTr="003A2B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монтажный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Ножницы листовые кривошипные (гильотиновые)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М350461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кривошипный простого действия, 25 (2,5) кт (тс)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листогибочный кривошипный, 1000 (100) кН (тс)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9657C2" w:rsidRPr="009657C2" w:rsidTr="00AB718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657C2" w:rsidRPr="009657C2" w:rsidTr="008F5F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657C2" w:rsidRPr="009657C2" w:rsidTr="000B077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Патрон строительный Д-4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перхлорвиниловая ХВ-16, красная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размерами 63 х 63 х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657C2" w:rsidRPr="009657C2" w:rsidTr="003A0CB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657C2" w:rsidRPr="009657C2" w:rsidTr="006B0CA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Конструкции для исполнительных механизмов, устанавливаемых на стене, массой до 25 кг</w:t>
            </w:r>
          </w:p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7C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657C2" w:rsidRPr="009657C2" w:rsidTr="000679C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9657C2" w:rsidRPr="009657C2" w:rsidTr="0030201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монтажный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Ножницы листовые кривошипные (гильотиновые)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М350461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кривошипный простого действия, 25 (2,5) кт (тс)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листогибочный кривошипный, 1000 (100) кН (тс)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9657C2" w:rsidRPr="009657C2" w:rsidTr="00CB6D2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657C2" w:rsidRPr="009657C2" w:rsidTr="00A33C2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657C2" w:rsidRPr="009657C2" w:rsidTr="00E5212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Патрон строительный Д-4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перхлорвиниловая ХВ-16, красная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0,00084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размерами 63 х 63 х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657C2" w:rsidRPr="009657C2" w:rsidTr="00EF225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657C2" w:rsidRPr="009657C2" w:rsidTr="00FA404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Конструкции для исполнительных механизмов, устанавливаемых на стене, массой до 35 кг</w:t>
            </w:r>
          </w:p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7C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657C2" w:rsidRPr="009657C2" w:rsidTr="00910D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9657C2" w:rsidRPr="009657C2" w:rsidTr="00F74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монтажный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Ножницы листовые кривошипные (гильотиновые)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М350461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кривошипный простого действия, 25 (2,5) кт (тс)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листогибочный кривошипный, 1000 (100) кН (тс)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9657C2" w:rsidRPr="009657C2" w:rsidTr="00CA30A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657C2" w:rsidRPr="009657C2" w:rsidTr="00FE640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657C2" w:rsidRPr="009657C2" w:rsidTr="00C8738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Патрон строительный Д-4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перхлорвиниловая ХВ-16, красная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0,00113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Шпильки оцинкованные стяжные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размерами 63 х 63 х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657C2" w:rsidRPr="009657C2" w:rsidTr="007A262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657C2" w:rsidRPr="009657C2" w:rsidTr="00FA50B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Конструкции для исполнительных механизмов, устанавливаемых на полу, массой до 20 кг</w:t>
            </w:r>
          </w:p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7C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657C2" w:rsidRPr="009657C2" w:rsidTr="000D6D7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0,848</w:t>
            </w:r>
          </w:p>
        </w:tc>
      </w:tr>
      <w:tr w:rsidR="009657C2" w:rsidRPr="009657C2" w:rsidTr="00047E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монтажный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Ножницы листовые кривошипные (гильотиновые)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М350461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кривошипный простого действия, 25 (2,5) кт (тс)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листогибочный кривошипный, 1000 (100) кН (тс)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9657C2" w:rsidRPr="009657C2" w:rsidTr="002A499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657C2" w:rsidRPr="009657C2" w:rsidTr="00672A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657C2" w:rsidRPr="009657C2" w:rsidTr="007F7B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0,00072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Патрон строительный Д-4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перхлорвиниловая ХВ-16, красная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размерами 63 х 63 х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657C2" w:rsidRPr="009657C2" w:rsidTr="006236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657C2" w:rsidRPr="009657C2" w:rsidTr="00AA00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5/20-10-10/14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(швеллер) монтажный, типа К235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5/20-10-10/17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перфорированный марки 35У1 размером 1000х35х35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9657C2" w:rsidRPr="009657C2" w:rsidTr="00987EA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Конструкции для исполнительных механизмов, устанавливаемых на полу, массой до 25 кг</w:t>
            </w:r>
          </w:p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7C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657C2" w:rsidRPr="009657C2" w:rsidTr="00AA4BB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9657C2" w:rsidRPr="009657C2" w:rsidTr="00A4622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монтажный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Ножницы листовые кривошипные (гильотиновые)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М350461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кривошипный простого действия, 25 (2,5) кт (тс)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листогибочный кривошипный, 1000 (100) кН (тс)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9657C2" w:rsidRPr="009657C2" w:rsidTr="00F322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657C2" w:rsidRPr="009657C2" w:rsidTr="00B960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657C2" w:rsidRPr="009657C2" w:rsidTr="00D0431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0,00072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Патрон строительный Д-4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перхлорвиниловая ХВ-16, красная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размерами 63 х 63 х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657C2" w:rsidRPr="009657C2" w:rsidTr="002A2A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657C2" w:rsidRPr="009657C2" w:rsidTr="000E55A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5/20-10-10/14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(швеллер) монтажный, типа К235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5/20-10-10/17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перфорированный марки 35У1 размером 1000х35х35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9657C2" w:rsidRPr="009657C2" w:rsidTr="00C436B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Конструкции для исполнительных механизмов, устанавливаемых на полу, массой до 35 кг</w:t>
            </w:r>
          </w:p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57C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657C2" w:rsidRPr="009657C2" w:rsidTr="0017346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9657C2" w:rsidRPr="009657C2" w:rsidTr="00CB7D6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Пистолет монтажный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Ножницы листовые кривошипные (гильотиновые)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М350461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кривошипный простого действия, 25 (2,5) кт (тс)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М350471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Пресс листогибочный кривошипный, 1000 (100) кН (тс)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9657C2" w:rsidRPr="009657C2" w:rsidTr="008510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657C2" w:rsidRPr="009657C2" w:rsidTr="00A35B2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657C2" w:rsidRPr="009657C2" w:rsidTr="00D547F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0,00072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Патрон строительный Д-4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перхлорвиниловая ХВ-16, красная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размерами 63 х 63 х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657C2" w:rsidRPr="009657C2" w:rsidTr="00874F3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657C2" w:rsidRPr="009657C2" w:rsidTr="00A97AE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5/20-10-10/14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Профиль (швеллер) монтажный, типа К235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5/20-10-10/17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перфорированный марки 35У1 размером 1000х35х35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9657C2" w:rsidRPr="009657C2" w:rsidTr="00F52FA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9657C2" w:rsidRPr="009657C2" w:rsidTr="009657C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9657C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657C2" w:rsidRPr="009657C2" w:rsidRDefault="009657C2" w:rsidP="00BD7000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657C2" w:rsidRPr="009657C2" w:rsidRDefault="009657C2" w:rsidP="00BD7000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9657C2" w:rsidRDefault="009657C2" w:rsidP="0040791D">
      <w:pPr>
        <w:pStyle w:val="a5"/>
        <w:rPr>
          <w:rFonts w:ascii="Arial" w:hAnsi="Arial" w:cs="Arial"/>
          <w:b/>
          <w:sz w:val="2"/>
        </w:rPr>
      </w:pPr>
    </w:p>
    <w:p w:rsidR="0098729A" w:rsidRPr="009657C2" w:rsidRDefault="009657C2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Pr="00433E38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2. Приборы и средства автоматизации</w:t>
            </w: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Pr="00433E38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11-30. Приборы, устанавливаемые на технологическом оборудовании и трубопроводах на закладных устройствах</w:t>
            </w: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8729A" w:rsidRDefault="0098729A" w:rsidP="0098729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8729A" w:rsidRPr="00433E38" w:rsidTr="00D87D7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433E38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433E38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433E38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433E38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8729A" w:rsidRPr="00433E38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33E38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33E38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33E38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33E38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8729A" w:rsidRPr="00433E38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33E38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Ц11-30-1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Приборы, устанавливаемые на резьбовых соединениях</w:t>
            </w:r>
          </w:p>
          <w:p w:rsidR="0098729A" w:rsidRPr="00433E38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33E3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8729A" w:rsidRPr="00433E38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33E38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33E38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433E38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33E38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33E38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33E38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33E38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8729A" w:rsidRPr="00433E38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33E38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33E38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33E38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33E38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98729A" w:rsidRPr="00433E38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33E38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33E38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433E38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33E38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33E38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433E38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33E38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33E38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433E38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33E38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33E38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98729A" w:rsidRPr="00433E38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33E38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33E38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ИЛЮТ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33E38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33E38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8729A" w:rsidRPr="00433E38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33E38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Ц11-30-2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Приборы, устанавливаемые на фланцевых соединениях</w:t>
            </w:r>
          </w:p>
          <w:p w:rsidR="0098729A" w:rsidRPr="00433E38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33E3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8729A" w:rsidRPr="00433E38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33E38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33E38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433E38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33E38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33E38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33E38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33E38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8729A" w:rsidRPr="00433E38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33E38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33E38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33E38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33E38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3,05</w:t>
            </w:r>
          </w:p>
        </w:tc>
      </w:tr>
      <w:tr w:rsidR="0098729A" w:rsidRPr="00433E38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33E38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33E38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433E38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33E38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33E38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433E38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33E38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33E38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433E38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33E38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33E38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98729A" w:rsidRPr="00433E38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33E38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33E38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ИЛЮТ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33E38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33E38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8729A" w:rsidRPr="00433E38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33E38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Ц11-30-3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Преобразователь термоэлектрический многозонный</w:t>
            </w:r>
          </w:p>
          <w:p w:rsidR="0098729A" w:rsidRPr="00433E38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33E3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8729A" w:rsidRPr="00433E38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33E38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33E38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433E38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33E38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33E38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33E38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33E38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8729A" w:rsidRPr="00433E38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33E38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33E38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33E38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33E38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3,05</w:t>
            </w:r>
          </w:p>
        </w:tc>
      </w:tr>
      <w:tr w:rsidR="0098729A" w:rsidRPr="00433E38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33E38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33E38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433E38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33E38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33E38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433E38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33E38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33E38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433E38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33E38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1/25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33E38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 и сооружений связи</w:t>
            </w:r>
          </w:p>
        </w:tc>
      </w:tr>
      <w:tr w:rsidR="0098729A" w:rsidRPr="00433E38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33E38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П1/25-250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33E38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ИЛЮТ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33E38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33E38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</w:tbl>
    <w:p w:rsidR="0098729A" w:rsidRPr="00433E38" w:rsidRDefault="0098729A" w:rsidP="0098729A">
      <w:pPr>
        <w:pStyle w:val="a5"/>
        <w:rPr>
          <w:rFonts w:ascii="Arial" w:hAnsi="Arial" w:cs="Arial"/>
          <w:b/>
          <w:sz w:val="2"/>
        </w:rPr>
      </w:pPr>
    </w:p>
    <w:p w:rsidR="0098729A" w:rsidRPr="009657C2" w:rsidRDefault="0098729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Pr="0021052C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11-31. Приборы, устанавливаемые на металлоконструкциях, щитах и пультах</w:t>
            </w: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8729A" w:rsidRDefault="0098729A" w:rsidP="0098729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8729A" w:rsidRPr="0021052C" w:rsidTr="00D87D7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8729A" w:rsidRPr="0021052C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8729A" w:rsidRPr="0021052C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Приборы, устанавливаемые на металлоконструкциях, щитах и пультах, масса до 5 кг</w:t>
            </w:r>
          </w:p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1052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8729A" w:rsidRPr="0021052C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21052C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8729A" w:rsidRPr="0021052C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98729A" w:rsidRPr="0021052C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21052C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21052C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21052C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0,000028</w:t>
            </w:r>
          </w:p>
        </w:tc>
      </w:tr>
      <w:tr w:rsidR="0098729A" w:rsidRPr="0021052C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0,000008</w:t>
            </w:r>
          </w:p>
        </w:tc>
      </w:tr>
      <w:tr w:rsidR="0098729A" w:rsidRPr="0021052C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8729A" w:rsidRPr="0021052C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Ц11-31-2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Приборы, устанавливаемые на металлоконструкциях, щитах и пультах, масса до 10 кг</w:t>
            </w:r>
          </w:p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1052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8729A" w:rsidRPr="0021052C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21052C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8729A" w:rsidRPr="0021052C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98729A" w:rsidRPr="0021052C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21052C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21052C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21052C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0,000056</w:t>
            </w:r>
          </w:p>
        </w:tc>
      </w:tr>
      <w:tr w:rsidR="0098729A" w:rsidRPr="0021052C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0,000016</w:t>
            </w:r>
          </w:p>
        </w:tc>
      </w:tr>
      <w:tr w:rsidR="0098729A" w:rsidRPr="0021052C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98729A" w:rsidRPr="0021052C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Ц11-31-3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Добавлять на каждые 5 кг свыше 10 кг к норме Ц11-31-2</w:t>
            </w:r>
          </w:p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1052C">
              <w:rPr>
                <w:rFonts w:ascii="Arial" w:hAnsi="Arial" w:cs="Arial"/>
              </w:rPr>
              <w:t>(единица измерения - 5 кг)</w:t>
            </w:r>
          </w:p>
        </w:tc>
      </w:tr>
      <w:tr w:rsidR="0098729A" w:rsidRPr="0021052C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21052C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8729A" w:rsidRPr="0021052C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98729A" w:rsidRPr="0021052C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21052C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21052C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21052C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0,000042</w:t>
            </w:r>
          </w:p>
        </w:tc>
      </w:tr>
      <w:tr w:rsidR="0098729A" w:rsidRPr="0021052C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0,000012</w:t>
            </w:r>
          </w:p>
        </w:tc>
      </w:tr>
      <w:tr w:rsidR="0098729A" w:rsidRPr="0021052C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1052C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1052C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</w:tbl>
    <w:p w:rsidR="0098729A" w:rsidRPr="0021052C" w:rsidRDefault="0098729A" w:rsidP="0098729A">
      <w:pPr>
        <w:pStyle w:val="a5"/>
        <w:rPr>
          <w:rFonts w:ascii="Arial" w:hAnsi="Arial" w:cs="Arial"/>
          <w:b/>
          <w:sz w:val="2"/>
        </w:rPr>
      </w:pPr>
    </w:p>
    <w:p w:rsidR="0098729A" w:rsidRPr="009657C2" w:rsidRDefault="0098729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Pr="00396151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11-32. Уровнемеры</w:t>
            </w: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8729A" w:rsidRDefault="0098729A" w:rsidP="0098729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8729A" w:rsidRPr="00396151" w:rsidTr="00D87D7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Уровнемер поплавковый с мерной лентой (типа УДУ) для наземных резервуаров</w:t>
            </w:r>
          </w:p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96151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112,33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6,11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0,55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3/13-80/10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Штуцер уплотнительный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5/20-10-10/18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перфорированный марки 60У1 размером 1000х60х60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50 мм, толщиной стенки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Ц11-32-2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Уровнемер поплавковый с мерной лентой (типа УДУ) для подземных резервуаров</w:t>
            </w:r>
          </w:p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96151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78,63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0,00074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1/10-260-210-1/15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оцинкованная, диаметром 0,55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3/13-80/10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Штуцер уплотнительный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5/20-10-10/18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перфорированный марки 60У1 размером 1000х60х60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50 мм, толщиной стенки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98729A" w:rsidRPr="0039615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П6/20-350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39615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Муфты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39615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</w:tbl>
    <w:p w:rsidR="0098729A" w:rsidRPr="00396151" w:rsidRDefault="0098729A" w:rsidP="0098729A">
      <w:pPr>
        <w:pStyle w:val="a5"/>
        <w:rPr>
          <w:rFonts w:ascii="Arial" w:hAnsi="Arial" w:cs="Arial"/>
          <w:b/>
          <w:sz w:val="2"/>
        </w:rPr>
      </w:pPr>
    </w:p>
    <w:p w:rsidR="0098729A" w:rsidRPr="009657C2" w:rsidRDefault="0098729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Pr="00DE7236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3. Приборы для анализа физико-химического состава вещества и специальные приборы</w:t>
            </w: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Pr="00DE7236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11-60. Приборы для анализа физико-химического состава вещества</w:t>
            </w: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8729A" w:rsidRDefault="0098729A" w:rsidP="0098729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8729A" w:rsidRPr="00DE7236" w:rsidTr="00D87D7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8729A" w:rsidRPr="00DE723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8729A" w:rsidRPr="00DE723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Ц11-60-1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Приборы для анализа физико-химического состава вещества, I категория сложности</w:t>
            </w:r>
          </w:p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7236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8729A" w:rsidRPr="00DE723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DE723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8729A" w:rsidRPr="00DE723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4,49</w:t>
            </w:r>
          </w:p>
        </w:tc>
      </w:tr>
      <w:tr w:rsidR="0098729A" w:rsidRPr="00DE723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98729A" w:rsidRPr="00DE723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DE723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98729A" w:rsidRPr="00DE723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98729A" w:rsidRPr="00DE723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DE723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DE723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DE723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0,00028</w:t>
            </w:r>
          </w:p>
        </w:tc>
      </w:tr>
      <w:tr w:rsidR="0098729A" w:rsidRPr="00DE723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98729A" w:rsidRPr="00DE723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8729A" w:rsidRPr="00DE7236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Ц11-60-2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Приборы для анализа физико-химического состава вещества, II категория сложности</w:t>
            </w:r>
          </w:p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7236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8729A" w:rsidRPr="00DE723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DE723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8729A" w:rsidRPr="00DE723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8,98</w:t>
            </w:r>
          </w:p>
        </w:tc>
      </w:tr>
      <w:tr w:rsidR="0098729A" w:rsidRPr="00DE723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8729A" w:rsidRPr="00DE723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DE723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8729A" w:rsidRPr="00DE723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8729A" w:rsidRPr="00DE723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DE723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DE723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DE723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0,00049</w:t>
            </w:r>
          </w:p>
        </w:tc>
      </w:tr>
      <w:tr w:rsidR="0098729A" w:rsidRPr="00DE723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</w:t>
            </w:r>
          </w:p>
        </w:tc>
      </w:tr>
      <w:tr w:rsidR="0098729A" w:rsidRPr="00DE723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98729A" w:rsidRPr="00DE7236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Ц11-60-3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Приборы для анализа физико-химического состава вещества, III категория сложности</w:t>
            </w:r>
          </w:p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7236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8729A" w:rsidRPr="00DE723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DE723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8729A" w:rsidRPr="00DE723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98729A" w:rsidRPr="00DE723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98729A" w:rsidRPr="00DE723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DE723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98729A" w:rsidRPr="00DE723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98729A" w:rsidRPr="00DE723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DE723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DE723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DE723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0,00056</w:t>
            </w:r>
          </w:p>
        </w:tc>
      </w:tr>
      <w:tr w:rsidR="0098729A" w:rsidRPr="00DE723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</w:t>
            </w:r>
          </w:p>
        </w:tc>
      </w:tr>
      <w:tr w:rsidR="0098729A" w:rsidRPr="00DE723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E723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E723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</w:tbl>
    <w:p w:rsidR="0098729A" w:rsidRPr="00DE7236" w:rsidRDefault="0098729A" w:rsidP="0098729A">
      <w:pPr>
        <w:pStyle w:val="a5"/>
        <w:rPr>
          <w:rFonts w:ascii="Arial" w:hAnsi="Arial" w:cs="Arial"/>
          <w:b/>
          <w:sz w:val="2"/>
        </w:rPr>
      </w:pPr>
    </w:p>
    <w:p w:rsidR="0098729A" w:rsidRPr="009657C2" w:rsidRDefault="0098729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Pr="009B6504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4. Аппаратура автоматизированных систем управления</w:t>
            </w: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Pr="009B6504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Аппаратура информационно-логических комплексов специализированных систем управления, вычислительной техники и телемеханики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Pr="009B6504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8729A" w:rsidRPr="009B6504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Pr="009B6504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11-90. Рамы под аппаратуру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8729A" w:rsidRPr="009B6504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8729A" w:rsidRDefault="0098729A" w:rsidP="0098729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8729A" w:rsidRPr="009B6504" w:rsidTr="00D87D7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Ц11-90-1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Рама под аппаратуру, площадь основания оборудования до 0,25 м</w:t>
            </w:r>
            <w:r w:rsidRPr="009B6504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6504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22,47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ПФ-1217ВЭ,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0,000325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12-14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Ц11-90-2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Рама под аппаратуру, площадь основания оборудования до 0,5 м</w:t>
            </w:r>
            <w:r w:rsidRPr="009B6504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6504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33,7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ПФ-1217ВЭ,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0,00049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12-14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Ц11-90-3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Рама под аппаратуру, площадь основания оборудования до 0,75 м</w:t>
            </w:r>
            <w:r w:rsidRPr="009B6504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6504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44,93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ПФ-1217ВЭ,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12-14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Ц11-90-4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Рама под аппаратуру, площадь основания оборудования до 1 м</w:t>
            </w:r>
            <w:r w:rsidRPr="009B6504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6504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56,17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ПФ-1217ВЭ,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0,00105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12-14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Ц11-90-5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Рама под аппаратуру, площадь основания оборудования до 1,5 м</w:t>
            </w:r>
            <w:r w:rsidRPr="009B6504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6504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63,19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ПФ-1217ВЭ,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12-14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Ц11-90-6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Рама под аппаратуру, площадь основания оборудования до 2 м</w:t>
            </w:r>
            <w:r w:rsidRPr="009B6504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6504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78,63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ПФ-1217ВЭ,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12-14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Ц11-90-7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Рама под аппаратуру, площадь основания оборудования до 2,5 м</w:t>
            </w:r>
            <w:r w:rsidRPr="009B6504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6504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Б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ПФ-1217ВЭ,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98729A" w:rsidRPr="009B6504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B6504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12-14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B6504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</w:tbl>
    <w:p w:rsidR="0098729A" w:rsidRPr="009B6504" w:rsidRDefault="0098729A" w:rsidP="0098729A">
      <w:pPr>
        <w:pStyle w:val="a5"/>
        <w:rPr>
          <w:rFonts w:ascii="Arial" w:hAnsi="Arial" w:cs="Arial"/>
          <w:b/>
          <w:sz w:val="2"/>
        </w:rPr>
      </w:pPr>
    </w:p>
    <w:p w:rsidR="0098729A" w:rsidRPr="009657C2" w:rsidRDefault="0098729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Pr="000F1F56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11-91. Аппаратура настольная</w:t>
            </w: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8729A" w:rsidRDefault="0098729A" w:rsidP="0098729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8729A" w:rsidRPr="000F1F56" w:rsidTr="00D87D7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Ц11-91-1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Аппаратура настольная, масса до 0,015 т</w:t>
            </w:r>
          </w:p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F1F56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109,42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12,69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12,69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Ц11-91-2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Аппаратура настольная, масса до 0,03 т</w:t>
            </w:r>
          </w:p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F1F56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309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31,73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31,73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Ц11-91-3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Аппаратура настольная, масса до 0,06 т</w:t>
            </w:r>
          </w:p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F1F56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898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65,84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31,41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33,32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34,43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Ц11-91-4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Аппаратура настольная, масса до 0,1 т</w:t>
            </w:r>
          </w:p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F1F56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1120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65,84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31,41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33,32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34,43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0F1F5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0F1F5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0F1F5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</w:tbl>
    <w:p w:rsidR="0098729A" w:rsidRPr="000F1F56" w:rsidRDefault="0098729A" w:rsidP="0098729A">
      <w:pPr>
        <w:pStyle w:val="a5"/>
        <w:rPr>
          <w:rFonts w:ascii="Arial" w:hAnsi="Arial" w:cs="Arial"/>
          <w:b/>
          <w:sz w:val="2"/>
        </w:rPr>
      </w:pPr>
    </w:p>
    <w:p w:rsidR="0098729A" w:rsidRPr="009657C2" w:rsidRDefault="0098729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Pr="00863E02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11-92. Аппаратура напольная</w:t>
            </w: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8729A" w:rsidRDefault="0098729A" w:rsidP="0098729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8729A" w:rsidRPr="00863E02" w:rsidTr="00D87D7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Ц11-92-1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Аппаратура напольная, масса до 0,2 т</w:t>
            </w:r>
          </w:p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63E02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1120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65,84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31,41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33,32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34,43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ПФ-1217ВЭ,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Ц11-92-2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Аппаратура напольная, масса до 0,3 т</w:t>
            </w:r>
          </w:p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63E02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1690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68,6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32,73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34,71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35,87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ПФ-1217ВЭ,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0,00065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Ц11-92-3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Аппаратура напольная, масса до 0,5 т</w:t>
            </w:r>
          </w:p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63E02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2350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65,84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31,41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52,36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34,43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ПФ-1217ВЭ,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Ц11-92-4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Аппаратура напольная, масса до 0,8 т</w:t>
            </w:r>
          </w:p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63E02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2350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68,85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31,41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52,36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37,44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ПФ-1217ВЭ,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0,00075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Ц11-92-5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Аппаратура напольная, масса до 2 т</w:t>
            </w:r>
          </w:p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63E02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2920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68,85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31,41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52,36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37,44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1/10-230-45-10/225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ПФ-1217ВЭ,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863E0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863E0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863E0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</w:t>
            </w:r>
          </w:p>
        </w:tc>
      </w:tr>
    </w:tbl>
    <w:p w:rsidR="0098729A" w:rsidRPr="00863E02" w:rsidRDefault="0098729A" w:rsidP="0098729A">
      <w:pPr>
        <w:pStyle w:val="a5"/>
        <w:rPr>
          <w:rFonts w:ascii="Arial" w:hAnsi="Arial" w:cs="Arial"/>
          <w:b/>
          <w:sz w:val="2"/>
        </w:rPr>
      </w:pPr>
    </w:p>
    <w:p w:rsidR="0098729A" w:rsidRPr="009657C2" w:rsidRDefault="0098729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Pr="00506CD7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11-93. Аппаратура настенная</w:t>
            </w: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8729A" w:rsidRDefault="0098729A" w:rsidP="0098729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8729A" w:rsidRPr="00506CD7" w:rsidTr="00D87D7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506CD7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506CD7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506CD7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506CD7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8729A" w:rsidRPr="00506CD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06CD7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06CD7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06CD7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06CD7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8729A" w:rsidRPr="00506CD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06CD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Ц11-93-1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Аппаратура настенная массой от 0,15 до 0,2 т</w:t>
            </w:r>
          </w:p>
          <w:p w:rsidR="0098729A" w:rsidRPr="00506CD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06CD7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8729A" w:rsidRPr="00506CD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06CD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06CD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506CD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06CD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06CD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06CD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06CD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8729A" w:rsidRPr="00506CD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06CD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06CD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06CD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06CD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1010</w:t>
            </w:r>
          </w:p>
        </w:tc>
      </w:tr>
      <w:tr w:rsidR="0098729A" w:rsidRPr="00506CD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06CD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06CD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06CD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06CD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65,84</w:t>
            </w:r>
          </w:p>
        </w:tc>
      </w:tr>
      <w:tr w:rsidR="0098729A" w:rsidRPr="00506CD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06CD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06CD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506CD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06CD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06CD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06CD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06CD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31,41</w:t>
            </w:r>
          </w:p>
        </w:tc>
      </w:tr>
      <w:tr w:rsidR="0098729A" w:rsidRPr="00506CD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06CD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06CD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06CD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06CD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34,43</w:t>
            </w:r>
          </w:p>
        </w:tc>
      </w:tr>
      <w:tr w:rsidR="0098729A" w:rsidRPr="00506CD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06CD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06CD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506CD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06CD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06CD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506CD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06CD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06CD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506CD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06CD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06CD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06CD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06CD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98729A" w:rsidRPr="00506CD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06CD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06CD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Эмаль пентафталевая ПФ-115, белая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06CD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06CD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98729A" w:rsidRPr="00506CD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06CD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06CD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Г-4 нормальнотвердеющее (Б), среднего помола (II) (фасованное)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06CD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06CD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8729A" w:rsidRPr="00506CD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06CD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06CD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06CD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06CD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98729A" w:rsidRPr="00506CD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06CD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06CD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12-14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06CD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06CD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0,0062</w:t>
            </w:r>
          </w:p>
        </w:tc>
      </w:tr>
      <w:tr w:rsidR="0098729A" w:rsidRPr="00506CD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06CD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06CD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506CD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06CD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06CD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506CD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06CD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06CD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06CD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06CD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98729A" w:rsidRPr="00506CD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06CD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06CD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506CD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06CD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06CD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506CD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06CD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06CD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506CD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06CD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06CD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06CD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06CD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</w:tbl>
    <w:p w:rsidR="0098729A" w:rsidRPr="00506CD7" w:rsidRDefault="0098729A" w:rsidP="0098729A">
      <w:pPr>
        <w:pStyle w:val="a5"/>
        <w:rPr>
          <w:rFonts w:ascii="Arial" w:hAnsi="Arial" w:cs="Arial"/>
          <w:b/>
          <w:sz w:val="2"/>
        </w:rPr>
      </w:pPr>
    </w:p>
    <w:p w:rsidR="0098729A" w:rsidRPr="009657C2" w:rsidRDefault="0098729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Pr="00AD4F39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11-94. Пульты и рабочие места</w:t>
            </w: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8729A" w:rsidRDefault="0098729A" w:rsidP="0098729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8729A" w:rsidRPr="00AD4F39" w:rsidTr="00D87D7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Ц11-94-1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Пульт, рабочее место, масса до 0,3 т</w:t>
            </w:r>
          </w:p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D4F39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2020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68,93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31,41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43,31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37,52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0,0136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3/12-30-30/20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резиновый ОПР 30/25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Ц11-94-2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Пульт, рабочее место, масса до 0,5 т</w:t>
            </w:r>
          </w:p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D4F39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2810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70,52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31,41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43,31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39,11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0,0146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3/12-30-30/20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резиновый ОПР 30/25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400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Ц11-94-3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Пульт, рабочее место, масса до 0,8 т</w:t>
            </w:r>
          </w:p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D4F39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5950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135,65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62,67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85,68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72,98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0,0272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системы пожаротушения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3/12-30-30/20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Рукав резиновый ОПР 30/25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D4F3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D4F3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D4F3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</w:tr>
    </w:tbl>
    <w:p w:rsidR="0098729A" w:rsidRPr="00AD4F39" w:rsidRDefault="0098729A" w:rsidP="0098729A">
      <w:pPr>
        <w:pStyle w:val="a5"/>
        <w:rPr>
          <w:rFonts w:ascii="Arial" w:hAnsi="Arial" w:cs="Arial"/>
          <w:b/>
          <w:sz w:val="2"/>
        </w:rPr>
      </w:pPr>
    </w:p>
    <w:p w:rsidR="0098729A" w:rsidRPr="009657C2" w:rsidRDefault="0098729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Pr="00427E53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11-95. Аппаратура визуального отображения информации</w:t>
            </w: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8729A" w:rsidRDefault="0098729A" w:rsidP="0098729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8729A" w:rsidRPr="00427E53" w:rsidTr="00D87D7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Ц11-95-1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Проектор информационный с поворотной плитой</w:t>
            </w:r>
          </w:p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27E53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1200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65,84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31,41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34,43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12-(14)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0,038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12-14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0,00915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Ц11-95-2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управления пишущим механизмом проектора, отдельно устанавливаемое</w:t>
            </w:r>
          </w:p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27E53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202,19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6,58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3,14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3,44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размерами 25 х 25 х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Ц11-95-3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Блок питания проектора стабилизированный, отдельно устанавливаемый</w:t>
            </w:r>
          </w:p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27E53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89,87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6,58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3,14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3,44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размерами 25 х 25 х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Ц11-95-4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Табло с электронно-лучевыми трубками, количество трубок до 4</w:t>
            </w:r>
          </w:p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27E53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1110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41,88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19,83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22,05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0,00656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размерами 25 х 25 х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Ц11-95-5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Табло с электронно-лучевыми трубками, количество трубок до 6</w:t>
            </w:r>
          </w:p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27E53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1490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65,84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31,41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34,43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0,00656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размерами 25 х 25 х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Ц11-95-6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Табло с электронно-лучевыми трубками, количество трубок до 8</w:t>
            </w:r>
          </w:p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27E53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1830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79,57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37,68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41,89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0,00686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0,083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размерами 25 х 25 х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0,000065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Ц11-95-7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Экран проекционный с алюминированным полотном, размер 4 х 4 м</w:t>
            </w:r>
          </w:p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27E53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1560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46,09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21,97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24,12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0,0067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0,0135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0,081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размерами 25 х 25 х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0,000062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Ц11-95-8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Экран проекционный с алюминированным полотном, размер 4 х 8 м</w:t>
            </w:r>
          </w:p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27E53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3280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46,64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21,97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24,67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размерами 25 х 25 х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Ц11-95-9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Экран-табло отображения цифровой информации с люминисцентным подсветом до 500 знакомест</w:t>
            </w:r>
          </w:p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27E53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1160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52,68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25,15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27,53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1/10-240-10-15/22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1/10-260-50-5/9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тонколистовая оцинкованная углеродистая толщиной 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1/10-260-150-1/3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Уголок равнополочный горячекатаный из стали углеродистой обыкновенного качества марки Ст3сп, Ст3пс, размерами 25 х 25 х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427E5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427E5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427E5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</w:tbl>
    <w:p w:rsidR="0098729A" w:rsidRPr="00427E53" w:rsidRDefault="0098729A" w:rsidP="0098729A">
      <w:pPr>
        <w:pStyle w:val="a5"/>
        <w:rPr>
          <w:rFonts w:ascii="Arial" w:hAnsi="Arial" w:cs="Arial"/>
          <w:b/>
          <w:sz w:val="2"/>
        </w:rPr>
      </w:pPr>
    </w:p>
    <w:p w:rsidR="0098729A" w:rsidRPr="009657C2" w:rsidRDefault="0098729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Pr="00E03B62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11-96. Съемные и выдвижные блоки (модули, ячейки, ТЭЗы)</w:t>
            </w: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8729A" w:rsidRDefault="0098729A" w:rsidP="0098729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8729A" w:rsidRPr="00E03B62" w:rsidTr="00D87D7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Ц11-96-1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Съемные и выдвижные блоки (модули, ячейки, ТЭЗы), масса до 0,005 т</w:t>
            </w:r>
          </w:p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3B62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11,23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Ц11-96-2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Съемные и выдвижные блоки (модули, ячейки, ТЭЗы), масса до 0,01 т</w:t>
            </w:r>
          </w:p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3B62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22,47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Ц11-96-3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Съемные и выдвижные блоки (модули, ячейки, ТЭЗы), масса до 0,02 т</w:t>
            </w:r>
          </w:p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3B62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33,7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Ц11-96-4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Съемные и выдвижные блоки (модули, ячейки, ТЭЗы), масса до 0,03 т</w:t>
            </w:r>
          </w:p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3B62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33,7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Ц11-96-5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Съемные и выдвижные блоки (модули, ячейки, ТЭЗы), масса до 0,05 т</w:t>
            </w:r>
          </w:p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3B62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44,9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6,58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3,14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3,44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Ц11-96-6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Съемные и выдвижные блоки (модули, ячейки, ТЭЗы), масса до 0,075 т</w:t>
            </w:r>
          </w:p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3B62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44,9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6,58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3,14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3,44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Ц11-96-7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Съемные и выдвижные блоки (модули, ячейки, ТЭЗы), масса до 0,1 т</w:t>
            </w:r>
          </w:p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3B62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67,4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6,58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3,14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12,26 (1,25)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98729A" w:rsidRPr="00E03B62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03B62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03B62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3,44</w:t>
            </w:r>
          </w:p>
        </w:tc>
      </w:tr>
    </w:tbl>
    <w:p w:rsidR="0098729A" w:rsidRPr="00E03B62" w:rsidRDefault="0098729A" w:rsidP="0098729A">
      <w:pPr>
        <w:pStyle w:val="a5"/>
        <w:rPr>
          <w:rFonts w:ascii="Arial" w:hAnsi="Arial" w:cs="Arial"/>
          <w:b/>
          <w:sz w:val="2"/>
        </w:rPr>
      </w:pPr>
    </w:p>
    <w:p w:rsidR="0098729A" w:rsidRPr="009657C2" w:rsidRDefault="0098729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Pr="00AF1A4B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Разделка кабелей и проводов в разъемы</w:t>
            </w: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Pr="00AF1A4B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11-106. Разъемы штепсельные</w:t>
            </w: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8729A" w:rsidRDefault="0098729A" w:rsidP="0098729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8729A" w:rsidRPr="00AF1A4B" w:rsidTr="00D87D7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Разъем штепсельный с разделкой и включением экранированного кабеля, сечение жилы до 1 мм</w:t>
            </w:r>
            <w:r w:rsidRPr="00AF1A4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количество подключаемых жил до 14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214,42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1/10-235-20/681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Изолента ПВХ (размером 15 ммх20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F1A4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0,00011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0,00024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ФПНТ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Разъем штепсельный с разделкой и включением экранированного кабеля, сечение жилы до 1 мм</w:t>
            </w:r>
            <w:r w:rsidRPr="00AF1A4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количество подключаемых жил до 24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321,63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1/10-235-20/681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Изолента ПВХ (размером 15 ммх20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F1A4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ФПНТ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Разъем штепсельный с разделкой и включением экранированного кабеля, сечение жилы до 1 мм</w:t>
            </w:r>
            <w:r w:rsidRPr="00AF1A4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количество подключаемых жил до 37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428,83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1/10-235-20/681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Изолента ПВХ (размером 15 ммх20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F1A4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ФПНТ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3774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Разъем штепсельный с разделкой и включением экранированного кабеля, сечение жилы до 1 мм</w:t>
            </w:r>
            <w:r w:rsidRPr="00AF1A4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количество подключаемых жил до 52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536,03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1/10-235-20/681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Изолента ПВХ (размером 15 ммх20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F1A4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0,00024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ФПНТ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5304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Разъем штепсельный с разделкой и включением экранированного кабеля, сечение жилы до 1 мм</w:t>
            </w:r>
            <w:r w:rsidRPr="00AF1A4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количество подключаемых жил до 61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643,24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1/10-235-20/681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Изолента ПВХ (размером 15 ммх20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F1A4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0,00024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ФПНТ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6222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Разъем штепсельный с разделкой и включением экранированного кабеля, сечение жилы до 1 мм</w:t>
            </w:r>
            <w:r w:rsidRPr="00AF1A4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количество подключаемых жил до 91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964,87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1/10-235-20/681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Изолента ПВХ (размером 15 ммх20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F1A4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0,00024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0,00146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ФПНТ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9282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Ц11-106-7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Разъем штепсельный с разделкой и включением экранированного кабеля, сечение жилы до 1 мм</w:t>
            </w:r>
            <w:r w:rsidRPr="00AF1A4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количество подключаемых жил до 108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1179,28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1/10-235-20/681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Изолента ПВХ (размером 15 ммх20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F1A4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0,00024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ФПНТ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11016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экранированный, сечение жилы до 1 мм</w:t>
            </w:r>
            <w:r w:rsidRPr="00AF1A4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дополнительно подключаемый в штепсельный разъем, к норме Ц11-106-1, количество жил до 14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214,42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0,00024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ФКСП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экранированный, сечение жилы до 1 мм</w:t>
            </w:r>
            <w:r w:rsidRPr="00AF1A4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дополнительно подключаемый в штепсельный разъем, к норме Ц11-106-2, количество жил до 24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214,42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ФКСП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экранированный, сечение жилы до 1 мм</w:t>
            </w:r>
            <w:r w:rsidRPr="00AF1A4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дополнительно подключаемый в штепсельный разъем, к норме Ц11-106-3, количество жил до 37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428,83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ФКСП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3774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экранированный, сечение жилы до 1 мм</w:t>
            </w:r>
            <w:r w:rsidRPr="00AF1A4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дополнительно подключаемый в штепсельный разъем, к норме Ц11-106-4, количество жил до 52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536,03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ФКСП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5304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Ц11-106-12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экранированный, сечение жилы до 1 мм</w:t>
            </w:r>
            <w:r w:rsidRPr="00AF1A4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дополнительно подключаемый в штепсельный разъем, к норме Ц11-106-5, количество жил до 61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643,24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ФКСП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6222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экранированный, сечение жилы до 1 мм</w:t>
            </w:r>
            <w:r w:rsidRPr="00AF1A4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дополнительно подключаемый в штепсельный разъем, к норме Ц11-106-6, количество жил до 91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964,87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0,00146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ФКСП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9282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экранированный, сечение жилы до 1 мм</w:t>
            </w:r>
            <w:r w:rsidRPr="00AF1A4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дополнительно подключаемый в штепсельный разъем, к норме Ц11-106-7, количество жил до 108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1072,08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4,86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ФКСП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11016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Разъем штепсельный с разделкой кабеля с экранированными жилами, сечение жилы до 1 мм</w:t>
            </w:r>
            <w:r w:rsidRPr="00AF1A4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количество подключаемых жил до 14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214,42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1/10-235-20/681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Изолента ПВХ (размером 15 ммх20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F1A4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ФПНТ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ФКСП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Разъем штепсельный с разделкой кабеля с экранированными жилами, сечение жилы до 1 мм</w:t>
            </w:r>
            <w:r w:rsidRPr="00AF1A4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количество подключаемых жил до 24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321,63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1/10-235-20/681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Изолента ПВХ (размером 15 ммх20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F1A4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ФПНТ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ФКСП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Разъем штепсельный с разделкой кабеля с экранированными жилами, сечение жилы до 1 мм</w:t>
            </w:r>
            <w:r w:rsidRPr="00AF1A4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количество подключаемых жил до 37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536,03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1/10-235-20/681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Изолента ПВХ (размером 15 ммх20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F1A4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ФПНТ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ФКСП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3774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Разъем штепсельный с разделкой кабеля с экранированными жилами, сечение жилы до 1 мм</w:t>
            </w:r>
            <w:r w:rsidRPr="00AF1A4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количество подключаемых жил до 52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643,24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1/10-235-20/681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Изолента ПВХ (размером 15 ммх20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F1A4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ФПНТ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ФКСП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5304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Разъем штепсельный с разделкой кабеля с экранированными жилами, сечение жилы до 1 мм</w:t>
            </w:r>
            <w:r w:rsidRPr="00AF1A4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количество подключаемых жил до 61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750,45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1/10-235-20/681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Изолента ПВХ (размером 15 ммх20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F1A4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ФПНТ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ФКСП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6222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Разъем штепсельный с разделкой кабеля с экранированными жилами, сечение жилы до 1 мм</w:t>
            </w:r>
            <w:r w:rsidRPr="00AF1A4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количество подключаемых жил до 91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1072,08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1/10-235-20/681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Изолента ПВХ (размером 15 ммх20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F1A4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ФПНТ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ФКСП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9282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Разъем штепсельный с разделкой кабеля с экранированными жилами, сечение жилы до 1 мм</w:t>
            </w:r>
            <w:r w:rsidRPr="00AF1A4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количество подключаемых жил до 108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1286,48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1/10-235-20/681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Изолента ПВХ (размером 15 ммх20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F1A4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ФПНТ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ФКСП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11016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с экранированными жилами, сечение жилы до 1 мм</w:t>
            </w:r>
            <w:r w:rsidRPr="00AF1A4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дополнительно подключаемый в штепсельный разъем, к норме Ц11-106-15, количество жил до 14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214,42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ФКСП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с экранированными жилами, сечение жилы до 1 мм</w:t>
            </w:r>
            <w:r w:rsidRPr="00AF1A4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дополнительно подключаемый в штепсельный разъем, к норме Ц11-106-16, количество жил до 24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321,63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ФКСП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с экранированными жилами, сечение жилы до 1 мм</w:t>
            </w:r>
            <w:r w:rsidRPr="00AF1A4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дополнительно подключаемый в штепсельный разъем, к норме Ц11-106-17, количество жил до 37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536,03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ФКСП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3774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с экранированными жилами, сечение жилы до 1 мм</w:t>
            </w:r>
            <w:r w:rsidRPr="00AF1A4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дополнительно подключаемый в штепсельный разъем, к норме Ц11-106-18, количество жил до 52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643,24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0,00107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ФКСП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5304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с экранированными жилами, сечение жилы до 1 мм</w:t>
            </w:r>
            <w:r w:rsidRPr="00AF1A4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дополнительно подключаемый в штепсельный разъем, к норме Ц11-106-19, количество жил до 61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750,45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ФКСП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6222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с экранированными жилами, сечение жилы до 1 мм</w:t>
            </w:r>
            <w:r w:rsidRPr="00AF1A4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дополнительно подключаемый в штепсельный разъем, к норме Ц11-106-20, количество жил до 91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1072,08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ФКСП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9282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Ц11-106-28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с экранированными жилами, сечение жилы до 1 мм</w:t>
            </w:r>
            <w:r w:rsidRPr="00AF1A4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дополнительно подключаемый в штепсельный разъем, к норме Ц11-106-21, количество жил до 108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1286,48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ФКСП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11016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Разъем штепсельный с разделкой и включением экранированного кабеля с экранированными жилами, сечение жилы до 1 мм</w:t>
            </w:r>
            <w:r w:rsidRPr="00AF1A4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количество подключаемых жил до 14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321,63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1/10-235-20/681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Изолента ПВХ (размером 15 ммх20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F1A4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0,00024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ФПНТ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ФКСП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Разъем штепсельный с разделкой и включением экранированного кабеля с экранированными жилами, сечение жилы до 1 мм</w:t>
            </w:r>
            <w:r w:rsidRPr="00AF1A4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количество подключаемых жил до 24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428,83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1/10-235-20/681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Изолента ПВХ (размером 15 ммх20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F1A4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0,00036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ФПНТ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ФКСП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Разъем штепсельный с разделкой и включением экранированного кабеля с экранированными жилами, сечение жилы до 1 мм</w:t>
            </w:r>
            <w:r w:rsidRPr="00AF1A4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количество подключаемых жил до 37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643,24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1/10-235-20/681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Изолента ПВХ (размером 15 ммх20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F1A4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0,00036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ФПНТ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ФКСП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3774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Разъем штепсельный с разделкой и включением экранированного кабеля с экранированными жилами, сечение жилы до 1 мм</w:t>
            </w:r>
            <w:r w:rsidRPr="00AF1A4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количество подключаемых жил до 52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750,45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1/10-235-20/681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Изолента ПВХ (размером 15 ммх20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F1A4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0,00036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ФПНТ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ФКСП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5304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Ц11-106-33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Разъем штепсельный с разделкой и включением экранированного кабеля с экранированными жилами, сечение жилы до 1 мм</w:t>
            </w:r>
            <w:r w:rsidRPr="00AF1A4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количество подключаемых жил до 61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857,66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1/10-235-20/681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Изолента ПВХ (размером 15 ммх20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F1A4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0,00049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ФПНТ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ФКСП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6222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Ц11-106-34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Разъем штепсельный с разделкой и включением экранированного кабеля с экранированными жилами, сечение жилы до 1 мм</w:t>
            </w:r>
            <w:r w:rsidRPr="00AF1A4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количество подключаемых жил до 91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1286,48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1/10-235-20/681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Изолента ПВХ (размером 15 ммх20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F1A4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0,00049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0,00146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ФПНТ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ФКСП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9282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Ц11-106-35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Разъем штепсельный с разделкой и включением экранированного кабеля с экранированными жилами, сечение жилы до 1 мм</w:t>
            </w:r>
            <w:r w:rsidRPr="00AF1A4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количество подключаемых жил до 108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1500,9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1/10-235-20/681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Изолента ПВХ (размером 15 ммх20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F1A4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0,00049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ФПНТ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1016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Ц11-106-36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экранированный с экранированными жилами, сечение жилы до 1 мм</w:t>
            </w:r>
            <w:r w:rsidRPr="00AF1A4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дополнительно подключаемый в штепсельный разъем, к норме Ц11-106-29, количество жил до 14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214,42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0,00024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ФКСП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Ц11-106-37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экранированный с экранированными жилами, сечение жилы до 1 мм</w:t>
            </w:r>
            <w:r w:rsidRPr="00AF1A4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дополнительно подключаемый в штепсельный разъем, к норме Ц11-106-30, количество жил до 24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428,83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ФКСП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Ц11-106-38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экранированный с экранированными жилами, сечение жилы до 1 мм</w:t>
            </w:r>
            <w:r w:rsidRPr="00AF1A4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дополнительно подключаемый в штепсельный разъем, к нормам Ц11-106-31, количество жил до 37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643,24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ФКСП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3774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Ц11-106-39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экранированный с экранированными жилами, сечение жилы до 1 мм</w:t>
            </w:r>
            <w:r w:rsidRPr="00AF1A4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дополнительно подключаемый в штепсельный разъем, к нормам Ц11-106-32, количество жил до 52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750,45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ФКСП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5304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Ц11-106-40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экранированный с экранированными жилами, сечение жилы до 1 мм</w:t>
            </w:r>
            <w:r w:rsidRPr="00AF1A4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дополнительно подключаемый в штепсельный разъем, к нормам Ц11-106-33, количество жил до 61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857,66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ФКСП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6222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Ц11-106-41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экранированный с экранированными жилами, сечение жилы до 1 мм</w:t>
            </w:r>
            <w:r w:rsidRPr="00AF1A4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дополнительно подключаемый в штепсельный разъем, к норме Ц11-106-34, количество жил до 91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1286,48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0,00196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ФКСП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9282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Ц11-106-42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экранированный с экранированными жилами, сечение жилы до 1 мм</w:t>
            </w:r>
            <w:r w:rsidRPr="00AF1A4B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дополнительно подключаемый в штепсельный разъем, к норме Ц11-106-35, количество жил до 108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1500,9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4,86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ФКСП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11016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Ц11-106-43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Разъем штепсельный с разделкой и включением кабеля с экранированными парами, емкость 5 х 2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107,21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ФПНТ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ФКСП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1020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Ц11-106-44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Разъем штепсельный с разделкой и включением кабеля с экранированными парами, емкость 10 х 2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107,21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ФПНТ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ФКСП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2040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Ц11-106-45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с экранированными парами, дополнительно подключаемый в штепсельный разъем, к норме Ц11-106-43, емкость 5 х 2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47,18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ФПНТ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1020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Ц11-106-46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с экранированными парами, дополнительно подключаемый в штепсельный разъем, к норме Ц11-106-44, емкость 10 х 2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107,21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5/50-20-3/1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медная круглая электротехническая марки ММ (мягкая) диаметром 1-3 мм и выше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ФКСП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2040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Ц11-106-47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Разъем штепсельный с разделкой и включением радиочастотного коаксиального импульсного кабеля, диаметр оболочки до 6 мм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107,21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1/10-230-35/89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ВК-2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1/10-235-20/681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Изолента ПВХ (размером 15 ммх20 м)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F1A4B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ПОСК50-18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ФПНТ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Ц11-106-48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радиочастотный коаксиальный импульсный, дополнительно подключаемый в штепсельный разъем, к норме Ц11-106-47, диаметр оболочки до 6 мм</w:t>
            </w:r>
          </w:p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F1A4B">
              <w:rPr>
                <w:rFonts w:ascii="Arial" w:hAnsi="Arial" w:cs="Arial"/>
              </w:rPr>
              <w:t>(единица измерения - 100 концов кабеля)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107,21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1/10-230-35/89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Клей ВК-2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малосурьмянистый в чушках, марки ПОССУ61-0,5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ПОСК50-18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5/50-70-4/8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Флюс ФПНТ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F1A4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F1A4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F1A4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</w:t>
            </w:r>
          </w:p>
        </w:tc>
      </w:tr>
    </w:tbl>
    <w:p w:rsidR="0098729A" w:rsidRPr="00AF1A4B" w:rsidRDefault="0098729A" w:rsidP="0098729A">
      <w:pPr>
        <w:pStyle w:val="a5"/>
        <w:rPr>
          <w:rFonts w:ascii="Arial" w:hAnsi="Arial" w:cs="Arial"/>
          <w:b/>
          <w:sz w:val="2"/>
        </w:rPr>
      </w:pPr>
    </w:p>
    <w:p w:rsidR="0098729A" w:rsidRPr="009657C2" w:rsidRDefault="0098729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Pr="00C30461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11-107. Включение штепсельных разъемов в аппаратуру</w:t>
            </w: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8729A" w:rsidRDefault="0098729A" w:rsidP="0098729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8729A" w:rsidRPr="00C30461" w:rsidTr="00D87D7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C30461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C30461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C30461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C30461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8729A" w:rsidRPr="00C3046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30461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30461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30461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30461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8729A" w:rsidRPr="00C3046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3046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Включение в аппаратуру разъемов, количество контактов в разъеме до 14</w:t>
            </w:r>
          </w:p>
          <w:p w:rsidR="0098729A" w:rsidRPr="00C3046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046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8729A" w:rsidRPr="00C3046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3046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3046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C3046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3046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3046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3046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3046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98729A" w:rsidRPr="00C3046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3046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3046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3046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3046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98729A" w:rsidRPr="00C30461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3046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Включение в аппаратуру разъемов, количество контактов в разъеме до 24</w:t>
            </w:r>
          </w:p>
          <w:p w:rsidR="0098729A" w:rsidRPr="00C3046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046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8729A" w:rsidRPr="00C3046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3046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3046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C3046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3046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3046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3046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3046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8729A" w:rsidRPr="00C3046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3046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3046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3046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3046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98729A" w:rsidRPr="00C30461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3046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Включение в аппаратуру разъемов, количество контактов в разъеме до 37</w:t>
            </w:r>
          </w:p>
          <w:p w:rsidR="0098729A" w:rsidRPr="00C3046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046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8729A" w:rsidRPr="00C3046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3046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3046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C3046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3046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3046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3046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3046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98729A" w:rsidRPr="00C3046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3046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3046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3046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3046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98729A" w:rsidRPr="00C30461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3046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Включение в аппаратуру разъемов, количество контактов в разъеме до 52</w:t>
            </w:r>
          </w:p>
          <w:p w:rsidR="0098729A" w:rsidRPr="00C3046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046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8729A" w:rsidRPr="00C3046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3046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3046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C3046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3046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3046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3046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3046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8729A" w:rsidRPr="00C3046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3046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3046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3046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3046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98729A" w:rsidRPr="00C30461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3046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Включение в аппаратуру разъемов, количество контактов в разъеме до 61</w:t>
            </w:r>
          </w:p>
          <w:p w:rsidR="0098729A" w:rsidRPr="00C3046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046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8729A" w:rsidRPr="00C3046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3046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3046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C3046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3046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3046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3046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3046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8729A" w:rsidRPr="00C3046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3046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3046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3046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3046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98729A" w:rsidRPr="00C30461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3046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Включение в аппаратуру разъемов, количество контактов в разъеме до 91</w:t>
            </w:r>
          </w:p>
          <w:p w:rsidR="0098729A" w:rsidRPr="00C3046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046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8729A" w:rsidRPr="00C3046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3046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3046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C3046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3046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3046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3046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3046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8729A" w:rsidRPr="00C3046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3046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3046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3046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3046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98729A" w:rsidRPr="00C30461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3046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Включение в аппаратуру разъемов, количество контактов в разъеме до 108</w:t>
            </w:r>
          </w:p>
          <w:p w:rsidR="0098729A" w:rsidRPr="00C3046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046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8729A" w:rsidRPr="00C3046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3046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30461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C3046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3046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3046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3046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3046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98729A" w:rsidRPr="00C30461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3046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30461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30461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30461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</w:tbl>
    <w:p w:rsidR="0098729A" w:rsidRPr="00C30461" w:rsidRDefault="0098729A" w:rsidP="0098729A">
      <w:pPr>
        <w:pStyle w:val="a5"/>
        <w:rPr>
          <w:rFonts w:ascii="Arial" w:hAnsi="Arial" w:cs="Arial"/>
          <w:b/>
          <w:sz w:val="2"/>
        </w:rPr>
      </w:pPr>
    </w:p>
    <w:p w:rsidR="0098729A" w:rsidRPr="009657C2" w:rsidRDefault="0098729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Pr="00D3461F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11-108. Разные работы</w:t>
            </w: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8729A" w:rsidRDefault="0098729A" w:rsidP="0098729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8729A" w:rsidRPr="00D3461F" w:rsidTr="00D87D7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сборный многожильный в пластикатной трубке, внутренний диаметр до 10 мм</w:t>
            </w:r>
          </w:p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461F">
              <w:rPr>
                <w:rFonts w:ascii="Arial" w:hAnsi="Arial" w:cs="Arial"/>
              </w:rPr>
              <w:t>(единица измерения - м)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или кабель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сборный многожильный в пластикатной трубке, внутренний диаметр до 20 мм</w:t>
            </w:r>
          </w:p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461F">
              <w:rPr>
                <w:rFonts w:ascii="Arial" w:hAnsi="Arial" w:cs="Arial"/>
              </w:rPr>
              <w:t>(единица измерения - м)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или кабель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сборный многожильный в пластикатной трубке, внутренний диаметр до 30 мм</w:t>
            </w:r>
          </w:p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461F">
              <w:rPr>
                <w:rFonts w:ascii="Arial" w:hAnsi="Arial" w:cs="Arial"/>
              </w:rPr>
              <w:t>(единица измерения - м)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0,109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П5/10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или кабель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сборный многожильный в пластикатной трубке, внутренний диаметр до 40 мм</w:t>
            </w:r>
          </w:p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461F">
              <w:rPr>
                <w:rFonts w:ascii="Arial" w:hAnsi="Arial" w:cs="Arial"/>
              </w:rPr>
              <w:t>(единица измерения - м)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0,145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или кабель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сборный многожильный в пластикатной трубке, внутренний диаметр до 50 мм</w:t>
            </w:r>
          </w:p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461F">
              <w:rPr>
                <w:rFonts w:ascii="Arial" w:hAnsi="Arial" w:cs="Arial"/>
              </w:rPr>
              <w:t>(единица измерения - м)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3,18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0,185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или кабель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сборный многожильный с надеванием экранной оплетки, внутренний диаметр до 10 мм</w:t>
            </w:r>
          </w:p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461F">
              <w:rPr>
                <w:rFonts w:ascii="Arial" w:hAnsi="Arial" w:cs="Arial"/>
              </w:rPr>
              <w:t>(единица измерения - м)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0,034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Оплетка экранная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или кабель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Ц11-108-7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сборный многожильный с надеванием экранной оплетки, внутренний диаметр до 20 мм</w:t>
            </w:r>
          </w:p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461F">
              <w:rPr>
                <w:rFonts w:ascii="Arial" w:hAnsi="Arial" w:cs="Arial"/>
              </w:rPr>
              <w:t>(единица измерения - м)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Оплетка экранная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или кабель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сборный многожильный с надеванием экранной оплетки, внутренний диаметр до 30 мм</w:t>
            </w:r>
          </w:p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461F">
              <w:rPr>
                <w:rFonts w:ascii="Arial" w:hAnsi="Arial" w:cs="Arial"/>
              </w:rPr>
              <w:t>(единица измерения - м)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0,109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Оплетка экранная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или кабель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Ц11-108-9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сборный многожильный с надеванием экранной оплетки, внутренний диаметр до 40 мм</w:t>
            </w:r>
          </w:p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461F">
              <w:rPr>
                <w:rFonts w:ascii="Arial" w:hAnsi="Arial" w:cs="Arial"/>
              </w:rPr>
              <w:t>(единица измерения - м)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0,145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Оплетка экранная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или кабель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Ц11-108-10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Кабель сборный многожильный с надеванием экранной оплетки, внутренний диаметр до 50 мм</w:t>
            </w:r>
          </w:p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3461F">
              <w:rPr>
                <w:rFonts w:ascii="Arial" w:hAnsi="Arial" w:cs="Arial"/>
              </w:rPr>
              <w:t>(единица измерения - м)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3,18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1/10-230-40-20/136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Краска масляная МА-15, сурик железный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1/10-235-3/47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Льняная прядь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5/20-20-3-4/4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Трубка марки ТВ-40 внутренним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0,185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Оплетка экранная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98729A" w:rsidRPr="00D3461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3461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или кабель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3461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98729A" w:rsidRPr="00D3461F" w:rsidRDefault="0098729A" w:rsidP="0098729A">
      <w:pPr>
        <w:pStyle w:val="a5"/>
        <w:rPr>
          <w:rFonts w:ascii="Arial" w:hAnsi="Arial" w:cs="Arial"/>
          <w:b/>
          <w:sz w:val="2"/>
        </w:rPr>
      </w:pPr>
    </w:p>
    <w:p w:rsidR="0098729A" w:rsidRPr="009657C2" w:rsidRDefault="0098729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Pr="00C42457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5. Механизмы исполнительные</w:t>
            </w: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Pr="00C42457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11-138. Механизмы исполнительные и узлы сочленения</w:t>
            </w: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8729A" w:rsidRDefault="0098729A" w:rsidP="0098729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8729A" w:rsidRPr="00C42457" w:rsidTr="00D87D7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Ц11-138-1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Механизмы исполнительные, масса до 20 кг</w:t>
            </w:r>
          </w:p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245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Вышки телескопические 0,35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0,00029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Ц11-138-2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Механизмы исполнительные, масса до 50 кг</w:t>
            </w:r>
          </w:p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245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Вышки телескопические 0,35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0,00029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Ц11-138-3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Механизмы исполнительные, масса до 100 кг</w:t>
            </w:r>
          </w:p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245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2,33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Вышки телескопические 0,35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0,00044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Ц11-138-4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Механизмы исполнительные, масса до 200 кг</w:t>
            </w:r>
          </w:p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245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Вышки телескопические 0,35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0,00065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0,00021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Ц11-138-5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Механизмы исполнительные, масса до 300 кг</w:t>
            </w:r>
          </w:p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245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3,46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Вышки телескопические 0,35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1/10-240-10-15/46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20-(22)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0,00065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шестигранные диаметром резьбы 20-22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0,00021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Шайба плоская оцинкованная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Ц11-138-6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Узел сочленения для исполнительных механизмов массой до 20 кг</w:t>
            </w:r>
          </w:p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245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1/10-260-10-1/13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из стали углеродистой обыкновенного качества марки Ст3сп, Ст3пс, диаметром 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из стали углеродистой обыкновенного качества марки Ст3сп, Ст3пс, диаметром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1/10-260-10-1/55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из стали углеродистой обыкновенного качества марки Ст3сп, Ст3пс, диаметром 55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6/20-20-10/11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20 мм, толщиной стенки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Ц11-138-7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Узел сочленения для исполнительных механизмов массой до 200 кг</w:t>
            </w:r>
          </w:p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245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1/10-260-10-1/13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из стали углеродистой обыкновенного качества марки Ст3сп, Ст3пс, диаметром 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из стали углеродистой обыкновенного качества марки Ст3сп, Ст3пс, диаметром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1/10-260-10-1/55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из стали углеродистой обыкновенного качества марки Ст3сп, Ст3пс, диаметром 55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6/20-20-10/11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20 мм, толщиной стенки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Ц11-138-8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Узел сочленения для исполнительных механизмов массой до 300 кг</w:t>
            </w:r>
          </w:p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245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3,52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М331005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Станок трубоотрезной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1/10-260-10-1/13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из стали углеродистой обыкновенного качества марки Ст3сп, Ст3пс, диаметром 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1/10-260-10-1/30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из стали углеродистой обыкновенного качества марки Ст3сп, Ст3пс, диаметром 30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1/10-260-10-1/55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круглый из стали углеродистой обыкновенного качества марки Ст3сп, Ст3пс, диаметром 55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98729A" w:rsidRPr="00C4245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6/20-20-10/11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4245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20 мм, толщиной стенки 2,5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4245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</w:tbl>
    <w:p w:rsidR="0098729A" w:rsidRPr="00C42457" w:rsidRDefault="0098729A" w:rsidP="0098729A">
      <w:pPr>
        <w:pStyle w:val="a5"/>
        <w:rPr>
          <w:rFonts w:ascii="Arial" w:hAnsi="Arial" w:cs="Arial"/>
          <w:b/>
          <w:sz w:val="2"/>
        </w:rPr>
      </w:pPr>
    </w:p>
    <w:p w:rsidR="0098729A" w:rsidRPr="009657C2" w:rsidRDefault="0098729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Pr="00A352A9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6. Комплекты технических средств операторских (диспетчерских) помещений и помещений датчиков, щиты и пульты автоматики</w:t>
            </w: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Pr="00A352A9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11-168. Щиты и пульты</w:t>
            </w: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8729A" w:rsidRDefault="0098729A" w:rsidP="0098729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8729A" w:rsidRPr="00A352A9" w:rsidTr="00D87D7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Ц11-168-1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Щиты, пульты массой до 50 кг</w:t>
            </w:r>
          </w:p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52A9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56,17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0,00121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У661 У3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Ц11-168-2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Щиты, пульты массой до 100 кг</w:t>
            </w:r>
          </w:p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52A9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78,6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0,00242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5/90-10/2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У661 У3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Ц11-168-3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Щиты, пульты массой до 150 кг</w:t>
            </w:r>
          </w:p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52A9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0,00303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У661 У3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Ц11-168-4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Щиты, пульты массой до 250 кг</w:t>
            </w:r>
          </w:p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52A9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146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3,46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3,46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0,00509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У661 У3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Ц11-168-5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Щиты, пульты массой до 350 кг</w:t>
            </w:r>
          </w:p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52A9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191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4,85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2,77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0,00713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1/10-260-30-31/5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толщиной 10 - 80 мм при ширине 100 - 200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5/90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Прочие материалы для монтажных и специальных строительных работ</w:t>
            </w:r>
          </w:p>
        </w:tc>
      </w:tr>
      <w:tr w:rsidR="0098729A" w:rsidRPr="00A352A9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5/90-10/2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352A9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Дюбель монтажный У661 У3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352A9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</w:tbl>
    <w:p w:rsidR="0098729A" w:rsidRPr="00A352A9" w:rsidRDefault="0098729A" w:rsidP="0098729A">
      <w:pPr>
        <w:pStyle w:val="a5"/>
        <w:rPr>
          <w:rFonts w:ascii="Arial" w:hAnsi="Arial" w:cs="Arial"/>
          <w:b/>
          <w:sz w:val="2"/>
        </w:rPr>
      </w:pPr>
    </w:p>
    <w:p w:rsidR="0098729A" w:rsidRPr="009657C2" w:rsidRDefault="0098729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Pr="00CE586D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11-169. Проводки в щитах и пультах</w:t>
            </w: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8729A" w:rsidRDefault="0098729A" w:rsidP="0098729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8729A" w:rsidRPr="00CE586D" w:rsidTr="00D87D7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Ц11-169-1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Электрические проводки в щитах и пультах: шкафных и панельных</w:t>
            </w:r>
          </w:p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586D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5/20-30-3/40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Полоска К404 и пряжка К407 для крепления 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или кабель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280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Ц11-169-2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Электрические проводки в щитах и пультах: малогабаритных</w:t>
            </w:r>
          </w:p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586D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5/20-30-3/40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Полоска К404 и пряжка К407 для крепления проводов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Кабели, провода, муфты кабельные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Провод или кабель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Скобы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280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Ц11-169-3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Трубные проводки в щитах и пультах: из цветных металлов</w:t>
            </w:r>
          </w:p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586D">
              <w:rPr>
                <w:rFonts w:ascii="Arial" w:hAnsi="Arial" w:cs="Arial"/>
              </w:rPr>
              <w:t>(единица измерения - 1000 м)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441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38,6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CE586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5/20-30-3/38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Скоба монтажная марки СБ-10У2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цинково-оловянный ЦОП-40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Ц11-169-4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Трубные проводки в щитах и пультах из стальных труб</w:t>
            </w:r>
          </w:p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586D">
              <w:rPr>
                <w:rFonts w:ascii="Arial" w:hAnsi="Arial" w:cs="Arial"/>
              </w:rPr>
              <w:t>(единица измерения - 1000 м)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639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56,29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CE586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 диаметром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Ц11-169-5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Трубные проводки в щитах и пультах из пластмассовых труб</w:t>
            </w:r>
          </w:p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586D">
              <w:rPr>
                <w:rFonts w:ascii="Arial" w:hAnsi="Arial" w:cs="Arial"/>
              </w:rPr>
              <w:t>(единица измерения - 1000 м)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137,44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CE586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12,62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5/20-30-3/38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Скоба монтажная марки СБ-10У2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98729A" w:rsidRPr="00CE586D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CE586D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CE586D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</w:tbl>
    <w:p w:rsidR="0098729A" w:rsidRPr="00CE586D" w:rsidRDefault="0098729A" w:rsidP="0098729A">
      <w:pPr>
        <w:pStyle w:val="a5"/>
        <w:rPr>
          <w:rFonts w:ascii="Arial" w:hAnsi="Arial" w:cs="Arial"/>
          <w:b/>
          <w:sz w:val="2"/>
        </w:rPr>
      </w:pPr>
    </w:p>
    <w:p w:rsidR="0098729A" w:rsidRPr="009657C2" w:rsidRDefault="0098729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Pr="005C1C87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7. Вспомогательная аппаратура и вспомогательные устройства</w:t>
            </w: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Pr="005C1C87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11-200. Сосуды</w:t>
            </w: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8729A" w:rsidRDefault="0098729A" w:rsidP="0098729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8729A" w:rsidRPr="005C1C87" w:rsidTr="00D87D7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5C1C87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5C1C87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5C1C87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5C1C87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8729A" w:rsidRPr="005C1C8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C1C87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C1C87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C1C87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C1C87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8729A" w:rsidRPr="005C1C8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C1C8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Ц11-200-1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Сосуд влагоотделительный, разделительный, конденсационный, уравнительный</w:t>
            </w:r>
          </w:p>
          <w:p w:rsidR="0098729A" w:rsidRPr="005C1C8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C1C87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98729A" w:rsidRPr="005C1C8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C1C8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C1C8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5C1C8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C1C8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C1C8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C1C8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C1C8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98729A" w:rsidRPr="005C1C8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C1C8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C1C8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C1C8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C1C8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</w:t>
            </w:r>
          </w:p>
        </w:tc>
      </w:tr>
      <w:tr w:rsidR="0098729A" w:rsidRPr="005C1C8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C1C8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C1C8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C1C8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C1C8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8,18</w:t>
            </w:r>
          </w:p>
        </w:tc>
      </w:tr>
      <w:tr w:rsidR="0098729A" w:rsidRPr="005C1C8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C1C8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C1C8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5C1C8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C1C8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C1C8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C1C8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C1C8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2,66</w:t>
            </w:r>
          </w:p>
        </w:tc>
      </w:tr>
      <w:tr w:rsidR="0098729A" w:rsidRPr="005C1C8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C1C8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C1C8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5C1C8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C1C8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C1C8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8,09</w:t>
            </w:r>
          </w:p>
        </w:tc>
      </w:tr>
      <w:tr w:rsidR="0098729A" w:rsidRPr="005C1C8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C1C8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C1C8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5C1C8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C1C8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C1C8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5C1C8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C1C8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C1C87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5C1C87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C1C8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5C1C87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C1C87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5C1C87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</w:tbl>
    <w:p w:rsidR="0098729A" w:rsidRPr="005C1C87" w:rsidRDefault="0098729A" w:rsidP="0098729A">
      <w:pPr>
        <w:pStyle w:val="a5"/>
        <w:rPr>
          <w:rFonts w:ascii="Arial" w:hAnsi="Arial" w:cs="Arial"/>
          <w:b/>
          <w:sz w:val="2"/>
        </w:rPr>
      </w:pPr>
    </w:p>
    <w:p w:rsidR="0098729A" w:rsidRPr="009657C2" w:rsidRDefault="0098729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Pr="009D073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11-201. Вспомогательная аппаратура средств автоматизации</w:t>
            </w: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8729A" w:rsidRDefault="0098729A" w:rsidP="0098729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8729A" w:rsidRPr="009D073A" w:rsidTr="00D87D7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9D073A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9D073A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9D073A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9D073A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8729A" w:rsidRPr="009D073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D073A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D073A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D073A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D073A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8729A" w:rsidRPr="009D073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D073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Ц11-201-1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Блок питания воздухом</w:t>
            </w:r>
          </w:p>
          <w:p w:rsidR="0098729A" w:rsidRPr="009D073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073A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98729A" w:rsidRPr="009D073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D073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D073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9D073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D073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D073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D073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D073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98729A" w:rsidRPr="009D073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D073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D073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D073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D073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</w:t>
            </w:r>
          </w:p>
        </w:tc>
      </w:tr>
      <w:tr w:rsidR="0098729A" w:rsidRPr="009D073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D073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D073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D073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D073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98729A" w:rsidRPr="009D073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D073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D073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9D073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D073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D073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D073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D073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98729A" w:rsidRPr="009D073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D073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D073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D073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D073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98729A" w:rsidRPr="009D073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D073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D073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9D073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D073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D073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9D073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D073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D073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9D073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D073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D073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D073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D073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</w:tbl>
    <w:p w:rsidR="0098729A" w:rsidRPr="009D073A" w:rsidRDefault="0098729A" w:rsidP="0098729A">
      <w:pPr>
        <w:pStyle w:val="a5"/>
        <w:rPr>
          <w:rFonts w:ascii="Arial" w:hAnsi="Arial" w:cs="Arial"/>
          <w:b/>
          <w:sz w:val="2"/>
        </w:rPr>
      </w:pPr>
    </w:p>
    <w:p w:rsidR="0098729A" w:rsidRPr="009657C2" w:rsidRDefault="0098729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Pr="009271CB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11-202. Узлы обвязки приборов</w:t>
            </w: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8729A" w:rsidRDefault="0098729A" w:rsidP="0098729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8729A" w:rsidRPr="009271CB" w:rsidTr="00D87D7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9271CB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9271CB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9271CB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9271CB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8729A" w:rsidRPr="009271C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271CB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271CB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271CB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271CB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8729A" w:rsidRPr="009271C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271C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Ц11-202-1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Узел обвязки приборов</w:t>
            </w:r>
          </w:p>
          <w:p w:rsidR="0098729A" w:rsidRPr="009271C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71CB">
              <w:rPr>
                <w:rFonts w:ascii="Arial" w:hAnsi="Arial" w:cs="Arial"/>
              </w:rPr>
              <w:t>(единица измерения - узел)</w:t>
            </w:r>
          </w:p>
        </w:tc>
      </w:tr>
      <w:tr w:rsidR="0098729A" w:rsidRPr="009271C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271C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271C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9271C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271C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271C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271C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271C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98729A" w:rsidRPr="009271C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271C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271C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271C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271C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1,09</w:t>
            </w:r>
          </w:p>
        </w:tc>
      </w:tr>
      <w:tr w:rsidR="0098729A" w:rsidRPr="009271C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271C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271C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271C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271C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98729A" w:rsidRPr="009271C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271C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271C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9271C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271C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271C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271C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271C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8729A" w:rsidRPr="009271C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271C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271C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271C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271C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98729A" w:rsidRPr="009271C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271C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271C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9271C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271C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271C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9271C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271C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271C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9271C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271C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9271C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271C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9271C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</w:tbl>
    <w:p w:rsidR="0098729A" w:rsidRPr="009271CB" w:rsidRDefault="0098729A" w:rsidP="0098729A">
      <w:pPr>
        <w:pStyle w:val="a5"/>
        <w:rPr>
          <w:rFonts w:ascii="Arial" w:hAnsi="Arial" w:cs="Arial"/>
          <w:b/>
          <w:sz w:val="2"/>
        </w:rPr>
      </w:pPr>
    </w:p>
    <w:p w:rsidR="0098729A" w:rsidRPr="009657C2" w:rsidRDefault="0098729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Pr="00AC68E6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11-203. Разные работы</w:t>
            </w: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8729A" w:rsidRDefault="0098729A" w:rsidP="0098729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8729A" w:rsidRPr="00AC68E6" w:rsidTr="00D87D7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AC68E6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AC68E6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AC68E6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AC68E6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8729A" w:rsidRPr="00AC68E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C68E6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C68E6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C68E6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C68E6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8729A" w:rsidRPr="00AC68E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C68E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Ц11-203-1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Прокладка капилляров манометрических термометров</w:t>
            </w:r>
          </w:p>
          <w:p w:rsidR="0098729A" w:rsidRPr="00AC68E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C68E6">
              <w:rPr>
                <w:rFonts w:ascii="Arial" w:hAnsi="Arial" w:cs="Arial"/>
              </w:rPr>
              <w:t>(единица измерения - 100 м)</w:t>
            </w:r>
          </w:p>
        </w:tc>
      </w:tr>
      <w:tr w:rsidR="0098729A" w:rsidRPr="00AC68E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C68E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C68E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AC68E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C68E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C68E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C68E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C68E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8729A" w:rsidRPr="00AC68E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C68E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C68E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C68E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C68E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18,47</w:t>
            </w:r>
          </w:p>
        </w:tc>
      </w:tr>
      <w:tr w:rsidR="0098729A" w:rsidRPr="00AC68E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C68E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C68E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AC68E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C68E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C68E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AC68E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C68E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C68E6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AC68E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C68E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5/20-10-10/19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C68E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Швеллер перфорированный марки 32У1 размером 1000х32х16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C68E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C68E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98729A" w:rsidRPr="00AC68E6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C68E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5/20-30-3/20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AC68E6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Скоба К 142 У2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C68E6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AC68E6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</w:tbl>
    <w:p w:rsidR="0098729A" w:rsidRPr="00AC68E6" w:rsidRDefault="0098729A" w:rsidP="0098729A">
      <w:pPr>
        <w:pStyle w:val="a5"/>
        <w:rPr>
          <w:rFonts w:ascii="Arial" w:hAnsi="Arial" w:cs="Arial"/>
          <w:b/>
          <w:sz w:val="2"/>
        </w:rPr>
      </w:pPr>
    </w:p>
    <w:p w:rsidR="0098729A" w:rsidRPr="009657C2" w:rsidRDefault="0098729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Pr="00624683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8. Подключение трубных и электрических проводок к приборам и средствам автоматизации</w:t>
            </w: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Pr="00624683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11-233. Присоединение проводов, жил электрических кабелей и заземляющих проводников сечением свыше 1 до 2,5 мм</w:t>
            </w:r>
            <w:r w:rsidRPr="00624683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к приборам и средствам автоматизации</w:t>
            </w: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8729A" w:rsidRDefault="0098729A" w:rsidP="0098729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8729A" w:rsidRPr="00624683" w:rsidTr="00D87D7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Ц11-233-1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Присоединение под винт с оконцеванием наконечником</w:t>
            </w:r>
          </w:p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24683">
              <w:rPr>
                <w:rFonts w:ascii="Arial" w:hAnsi="Arial" w:cs="Arial"/>
              </w:rPr>
              <w:t>(единица измерения - 1000 концов)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0,00077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 (22 гр)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0,00019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П5/20-30-1-2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Наконечники кабельные медные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Ц11-233-2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Присоединение под винт с изготовлением колец</w:t>
            </w:r>
          </w:p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24683">
              <w:rPr>
                <w:rFonts w:ascii="Arial" w:hAnsi="Arial" w:cs="Arial"/>
              </w:rPr>
              <w:t>(единица измерения - 1000 концов)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92,7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0,00077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 (22 гр)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0,00019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Ц11-233-3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Присоединение без изготовления колец с облуживанием</w:t>
            </w:r>
          </w:p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24683">
              <w:rPr>
                <w:rFonts w:ascii="Arial" w:hAnsi="Arial" w:cs="Arial"/>
              </w:rPr>
              <w:t>(единица измерения - 1000 концов)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0,00077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 (22 гр)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0,00019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Ц11-233-4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Присоединение пайкой</w:t>
            </w:r>
          </w:p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24683">
              <w:rPr>
                <w:rFonts w:ascii="Arial" w:hAnsi="Arial" w:cs="Arial"/>
              </w:rPr>
              <w:t>(единица измерения - 1000 концов)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для прокладки кабельных сетей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5/20-30-5/2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Бирка маркировочная У134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0,00136</w:t>
            </w:r>
          </w:p>
        </w:tc>
      </w:tr>
      <w:tr w:rsidR="0098729A" w:rsidRPr="00624683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624683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 (22 гр)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624683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0,00032</w:t>
            </w:r>
          </w:p>
        </w:tc>
      </w:tr>
    </w:tbl>
    <w:p w:rsidR="0098729A" w:rsidRPr="00624683" w:rsidRDefault="0098729A" w:rsidP="0098729A">
      <w:pPr>
        <w:pStyle w:val="a5"/>
        <w:rPr>
          <w:rFonts w:ascii="Arial" w:hAnsi="Arial" w:cs="Arial"/>
          <w:b/>
          <w:sz w:val="2"/>
        </w:rPr>
      </w:pPr>
    </w:p>
    <w:p w:rsidR="0098729A" w:rsidRPr="009657C2" w:rsidRDefault="0098729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Pr="00D9128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11-234. Присоединение к приборам трубных проводок</w:t>
            </w: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8729A" w:rsidRDefault="0098729A" w:rsidP="0098729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8729A" w:rsidRPr="00D9128A" w:rsidTr="00D87D7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Ц11-234-1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Присоединение к приборам трубных проводок из водогазопроводных труб с диаметром условного прохода до 25 мм</w:t>
            </w:r>
          </w:p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128A">
              <w:rPr>
                <w:rFonts w:ascii="Arial" w:hAnsi="Arial" w:cs="Arial"/>
              </w:rPr>
              <w:t>(единица измерения - 10 соединений)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0,00054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Ц11-234-2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Присоединение к приборам трубных проводок из водогазопроводных труб с диаметром условного прохода до 50 мм</w:t>
            </w:r>
          </w:p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128A">
              <w:rPr>
                <w:rFonts w:ascii="Arial" w:hAnsi="Arial" w:cs="Arial"/>
              </w:rPr>
              <w:t>(единица измерения - 10 соединений)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5,83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Ц11-234-3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Присоединение к приборам трубных проводок стальных бесшовных труб наружным диаметром до 10 мм</w:t>
            </w:r>
          </w:p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128A">
              <w:rPr>
                <w:rFonts w:ascii="Arial" w:hAnsi="Arial" w:cs="Arial"/>
              </w:rPr>
              <w:t>(единица измерения - 10 соединений)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0,00054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Ц11-234-4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Присоединение к приборам трубных проводок стальных бесшовных труб наружным диаметром до 22 мм</w:t>
            </w:r>
          </w:p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128A">
              <w:rPr>
                <w:rFonts w:ascii="Arial" w:hAnsi="Arial" w:cs="Arial"/>
              </w:rPr>
              <w:t>(единица измерения - 10 соединений)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3,18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0,00056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Ц11-234-5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Присоединение к приборам трубных проводок из пластмассовых и резиновых труб диаметром до 10 мм</w:t>
            </w:r>
          </w:p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128A">
              <w:rPr>
                <w:rFonts w:ascii="Arial" w:hAnsi="Arial" w:cs="Arial"/>
              </w:rPr>
              <w:t>(единица измерения - 10 соединений)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Ц11-234-6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Присоединение к приборам трубных проводок из пластмассовых и резиновых труб диаметром до 22 мм</w:t>
            </w:r>
          </w:p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128A">
              <w:rPr>
                <w:rFonts w:ascii="Arial" w:hAnsi="Arial" w:cs="Arial"/>
              </w:rPr>
              <w:t>(единица измерения - 10 соединений)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Ц11-234-7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Присоединение к приборам трубных проводок из труб из цветных металлов наружным диаметром до 10 мм</w:t>
            </w:r>
          </w:p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128A">
              <w:rPr>
                <w:rFonts w:ascii="Arial" w:hAnsi="Arial" w:cs="Arial"/>
              </w:rPr>
              <w:t>(единица измерения - 10 соединений)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98729A" w:rsidRPr="00D9128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D9128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D9128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</w:tbl>
    <w:p w:rsidR="0098729A" w:rsidRPr="00D9128A" w:rsidRDefault="0098729A" w:rsidP="0098729A">
      <w:pPr>
        <w:pStyle w:val="a5"/>
        <w:rPr>
          <w:rFonts w:ascii="Arial" w:hAnsi="Arial" w:cs="Arial"/>
          <w:b/>
          <w:sz w:val="2"/>
        </w:rPr>
      </w:pPr>
    </w:p>
    <w:p w:rsidR="0098729A" w:rsidRPr="009657C2" w:rsidRDefault="0098729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Pr="002B222B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9. Приборы, устанавливаемые на технологических трубопроводах и оборудовании</w:t>
            </w: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Pr="002B222B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11-250. Приборы для измерения и регулирования уровня</w:t>
            </w: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8729A" w:rsidRDefault="0098729A" w:rsidP="0098729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8729A" w:rsidRPr="002B222B" w:rsidTr="00D87D7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2B222B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2B222B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2B222B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2B222B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8729A" w:rsidRPr="002B222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B222B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B222B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B222B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B222B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8729A" w:rsidRPr="002B222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B222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Ц11-250-1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Реле РМ-51 (ДПЭ-3)</w:t>
            </w:r>
          </w:p>
          <w:p w:rsidR="0098729A" w:rsidRPr="002B222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B222B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8729A" w:rsidRPr="002B222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B222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B222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2B222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B222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B222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B222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B222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98729A" w:rsidRPr="002B222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B222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B222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B222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B222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98729A" w:rsidRPr="002B222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B222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B222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2B222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B222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B222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2B222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B222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B222B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2B222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B222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B222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B222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B222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98729A" w:rsidRPr="002B222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B222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B222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B222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B222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98729A" w:rsidRPr="002B222B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B222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B222B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B222B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B222B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</w:tbl>
    <w:p w:rsidR="0098729A" w:rsidRPr="002B222B" w:rsidRDefault="0098729A" w:rsidP="0098729A">
      <w:pPr>
        <w:pStyle w:val="a5"/>
        <w:rPr>
          <w:rFonts w:ascii="Arial" w:hAnsi="Arial" w:cs="Arial"/>
          <w:b/>
          <w:sz w:val="2"/>
        </w:rPr>
      </w:pPr>
    </w:p>
    <w:p w:rsidR="0098729A" w:rsidRPr="009657C2" w:rsidRDefault="0098729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Pr="0026006F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11-300. Сужающие устройства расходомеров</w:t>
            </w: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8729A" w:rsidRDefault="0098729A" w:rsidP="0098729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8729A" w:rsidRPr="0026006F" w:rsidTr="00D87D7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Ц11-300-1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Диафрагма камерная на условное давление до 10 МПа, диаметр условного прохода до 125 мм</w:t>
            </w:r>
          </w:p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006F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0,00105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Ц11-300-2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Диафрагма камерная на условное давление до 10 МПа, диаметр условного прохода до 250 мм</w:t>
            </w:r>
          </w:p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006F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2,12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0,00147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Ц11-300-3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Диафрагма камерная на условное давление до 10 МПа, диаметр условного прохода до 500 мм</w:t>
            </w:r>
          </w:p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006F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5,29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0,00294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0,00084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Ц11-300-4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Диафрагма бескамерная на условное давление до 4 МПа, диаметр условного прохода до 1000 мм</w:t>
            </w:r>
          </w:p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006F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116,36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0,0847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0,0242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Ц11-300-5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Диафрагма бескамерная на условное давление до 4 МПа, диаметр условного прохода до 1600 мм</w:t>
            </w:r>
          </w:p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6006F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222,13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46,24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0,2394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0,0684</w:t>
            </w:r>
          </w:p>
        </w:tc>
      </w:tr>
      <w:tr w:rsidR="0098729A" w:rsidRPr="0026006F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6006F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6006F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34,2</w:t>
            </w:r>
          </w:p>
        </w:tc>
      </w:tr>
    </w:tbl>
    <w:p w:rsidR="0098729A" w:rsidRPr="0026006F" w:rsidRDefault="0098729A" w:rsidP="0098729A">
      <w:pPr>
        <w:pStyle w:val="a5"/>
        <w:rPr>
          <w:rFonts w:ascii="Arial" w:hAnsi="Arial" w:cs="Arial"/>
          <w:b/>
          <w:sz w:val="2"/>
        </w:rPr>
      </w:pPr>
    </w:p>
    <w:p w:rsidR="0098729A" w:rsidRPr="009657C2" w:rsidRDefault="0098729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Pr="002A33A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11-350. Приборы, средства автоматизации, монтируемые на технологическом трубопроводе</w:t>
            </w: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98729A" w:rsidRDefault="0098729A" w:rsidP="0098729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8729A" w:rsidRPr="002A33AA" w:rsidTr="00D87D7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Ц11-350-1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Расходомер объемный, скоростной, индукционный; ротаметр, клапан регулирующий; регулятор давления и температуры прямого действия; указатель протока жидкости; проточные датчики концентратомеров и плотномеров, рн-метров, устанавливаемые на фланцевых соединениях, наружный диаметр трубопровода до 20 мм</w:t>
            </w:r>
          </w:p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33A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Ц11-350-2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Расходомер объемный, скоростной, индукционный; ротаметр, клапан регулирующий; регулятор давления и температуры прямого действия; указатель протока жидкости; проточные датчики концентратомеров и плотномеров, рн-метров, устанавливаемые на фланцевых соединениях, наружный диаметр трубопровода до 32 мм</w:t>
            </w:r>
          </w:p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33A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1,74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0,00021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Ц11-350-3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Расходомер объемный, скоростной, индукционный; ротаметр, клапан регулирующий; регулятор давления и температуры прямого действия; указатель протока жидкости; проточные датчики концентратомеров и плотномеров, рн-метров, устанавливаемые на фланцевых соединениях, наружный диаметр трубопровода до 50 мм</w:t>
            </w:r>
          </w:p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33A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3,22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0,00028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Ц11-350-4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Расходомер объемный, скоростной, индукционный; ротаметр, клапан регулирующий; регулятор давления и температуры прямого действия; указатель протока жидкости; проточные датчики концентратомеров и плотномеров, рн-метров, устанавливаемые на фланцевых соединениях, наружный диаметр трубопровода до 80 мм</w:t>
            </w:r>
          </w:p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33A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4,29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0,00154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0,00044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Ц11-350-5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Расходомер объемный, скоростной, индукционный; ротаметр, клапан регулирующий; регулятор давления и температуры прямого действия; указатель протока жидкости; проточные датчики концентратомеров и плотномеров, рн-метров, устанавливаемые на фланцевых соединениях, наружный диаметр трубопровода до 120 мм</w:t>
            </w:r>
          </w:p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33A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6,43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0,00154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0,00044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Ц11-350-6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Расходомер объемный, скоростной, индукционный; ротаметр, клапан регулирующий; регулятор давления и температуры прямого действия; указатель протока жидкости; проточные датчики концентратомеров и плотномеров, рн-метров, устанавливаемые на фланцевых соединениях, наружный диаметр трубопровода до 150 мм</w:t>
            </w:r>
          </w:p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33A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7,51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0,00154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0,00044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Ц11-350-7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Расходомер объемный, скоростной, индукционный; ротаметр, клапан регулирующий; регулятор давления и температуры прямого действия; указатель протока жидкости; проточные датчики концентратомеров и плотномеров, рн-метров, устанавливаемые на фланцевых соединениях, наружный диаметр трубопровода до 200 мм</w:t>
            </w:r>
          </w:p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33A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10,73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0,00168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0,00048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Ц11-350-8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Расходомер объемный, скоростной, индукционный; ротаметр, клапан регулирующий; регулятор давления и температуры прямого действия; указатель протока жидкости; проточные датчики концентратомеров и плотномеров, рн-метров, устанавливаемые на фланцевых соединениях, наружный диаметр трубопровода до 250 мм</w:t>
            </w:r>
          </w:p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33A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11,79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Ц11-350-9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Расходомер объемный, скоростной, индукционный; ротаметр, клапан регулирующий; регулятор давления и температуры прямого действия; указатель протока жидкости; проточные датчики концентратомеров и плотномеров, рн-метров, устанавливаемые на фланцевых соединениях, наружный диаметр трубопровода до 300 мм</w:t>
            </w:r>
          </w:p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33A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15,01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0,0049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Ц11-350-10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Расходомер объемный, скоростной, индукционный; ротаметр, клапан регулирующий; регулятор давления и температуры прямого действия; указатель протока жидкости; проточные датчики концентратомеров и плотномеров, рн-метров, устанавливаемые на фланцевых соединениях, наружный диаметр трубопровода до 350 мм</w:t>
            </w:r>
          </w:p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33A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16,08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0,0056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Ц11-350-11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Расходомер объемный, скоростной, индукционный; ротаметр, клапан регулирующий; регулятор давления и температуры прямого действия; указатель протока жидкости; проточные датчики концентратомеров и плотномеров, рн-метров, устанавливаемые на фланцевых соединениях, наружный диаметр трубопровода до 400 мм</w:t>
            </w:r>
          </w:p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33A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22,52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0,0063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Ц11-350-12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Расходомер объемный, скоростной, индукционный; ротаметр, клапан регулирующий; регулятор давления и температуры прямого действия; указатель протока жидкости; проточные датчики концентратомеров и плотномеров, рн-метров, устанавливаемые на фланцевых соединениях, наружный диаметр трубопровода до 450 мм</w:t>
            </w:r>
          </w:p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33A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24,66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0,92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0,061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Ц11-350-13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Расходомер объемный, скоростной, индукционный; ротаметр, клапан регулирующий; регулятор давления и температуры прямого действия; указатель протока жидкости; проточные датчики концентратомеров и плотномеров, рн-метров, устанавливаемые на фланцевых соединениях, наружный диаметр трубопровода до 500 мм</w:t>
            </w:r>
          </w:p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33A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25,73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1/10-150-15/70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0,01057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1/10-240-20/1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Гайки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0,00302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1/10-240-50-16/2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Шайбы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Ц11-350-14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Ротаметр показывающий, диаметр условного прохода до 10 мм; счетчик, диаметр условного прохода до 40 мм, устанавливаемые на резьбовых (муфтовых) соединениях</w:t>
            </w:r>
          </w:p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33A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98729A" w:rsidRPr="002A33AA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2A33AA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2A33AA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</w:tbl>
    <w:p w:rsidR="0098729A" w:rsidRPr="002A33AA" w:rsidRDefault="0098729A" w:rsidP="0098729A">
      <w:pPr>
        <w:pStyle w:val="a5"/>
        <w:rPr>
          <w:rFonts w:ascii="Arial" w:hAnsi="Arial" w:cs="Arial"/>
          <w:b/>
          <w:sz w:val="2"/>
        </w:rPr>
      </w:pPr>
    </w:p>
    <w:p w:rsidR="0098729A" w:rsidRPr="009657C2" w:rsidRDefault="0098729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Pr="00E113E5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11-351. Клапаны регулирующие с электроприводом в системе теплоснабжения</w:t>
            </w: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98729A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Pr="00E113E5" w:rsidRDefault="0098729A" w:rsidP="00D87D7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вырезка участка трубопровода под установку регулирующего клапана;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приварка ответных фланцев на концы труб;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регулирующего клапана с соединением фланцев на болтах и прокладках;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присоединение проводов к исполнительному механизму и блоку управления регулятора расхода тепла.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98729A" w:rsidRDefault="0098729A" w:rsidP="00D87D79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98729A" w:rsidRDefault="0098729A" w:rsidP="0098729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98729A" w:rsidRPr="00E113E5" w:rsidTr="00D87D79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Ц11-351-1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Клапаны регулирующие с электроприводом в системе теплоснабжения диаметром 25 мм</w:t>
            </w:r>
          </w:p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113E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6,77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0,000016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П3/11-10-10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Ц11-351-2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Клапаны регулирующие с электроприводом в системе теплоснабжения диаметром 32 мм</w:t>
            </w:r>
          </w:p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113E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6,84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0,000016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П3/11-10-10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Ц11-351-3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Клапаны регулирующие с электроприводом в системе теплоснабжения диаметром 40 мм</w:t>
            </w:r>
          </w:p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113E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6,97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0,000026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П3/11-10-10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Ц11-351-4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Клапаны регулирующие с электроприводом в системе теплоснабжения диаметром 50 мм</w:t>
            </w:r>
          </w:p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113E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6,98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0,000026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0,00037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П3/11-10-10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Ц11-351-5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Клапаны регулирующие с электроприводом в системе теплоснабжения диаметром 80 мм</w:t>
            </w:r>
          </w:p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113E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7,48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0,000044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0,00054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П3/11-10-10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Ц11-351-6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98729A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Клапаны регулирующие с электроприводом в системе теплоснабжения диаметром 100 мм</w:t>
            </w:r>
          </w:p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113E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9,43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0,000044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0,00054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Другие материалы для сантехработ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3/13-10-10/60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гайками и шайбами для санитарно-технических работ диаметром 16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0,00207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3/11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Фланцы</w:t>
            </w:r>
          </w:p>
        </w:tc>
      </w:tr>
      <w:tr w:rsidR="0098729A" w:rsidRPr="00E113E5" w:rsidTr="00D87D7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П3/11-10-10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729A" w:rsidRPr="00E113E5" w:rsidRDefault="0098729A" w:rsidP="00D87D79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Фланцы стальные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8729A" w:rsidRPr="00E113E5" w:rsidRDefault="0098729A" w:rsidP="00D87D79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</w:tbl>
    <w:p w:rsidR="0098729A" w:rsidRPr="00E113E5" w:rsidRDefault="0098729A" w:rsidP="0098729A">
      <w:pPr>
        <w:pStyle w:val="a5"/>
        <w:rPr>
          <w:rFonts w:ascii="Arial" w:hAnsi="Arial" w:cs="Arial"/>
          <w:b/>
          <w:sz w:val="2"/>
        </w:rPr>
      </w:pPr>
    </w:p>
    <w:p w:rsidR="00135B66" w:rsidRPr="009657C2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9657C2" w:rsidSect="009657C2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57C2" w:rsidRDefault="009657C2" w:rsidP="009657C2">
      <w:r>
        <w:separator/>
      </w:r>
    </w:p>
  </w:endnote>
  <w:endnote w:type="continuationSeparator" w:id="0">
    <w:p w:rsidR="009657C2" w:rsidRDefault="009657C2" w:rsidP="00965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7C2" w:rsidRDefault="009657C2" w:rsidP="00AF1AAF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98729A">
      <w:rPr>
        <w:rStyle w:val="a4"/>
        <w:noProof/>
      </w:rPr>
      <w:t>92</w:t>
    </w:r>
    <w:r>
      <w:rPr>
        <w:rStyle w:val="a4"/>
      </w:rPr>
      <w:fldChar w:fldCharType="end"/>
    </w:r>
  </w:p>
  <w:p w:rsidR="009657C2" w:rsidRDefault="009657C2" w:rsidP="009657C2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7C2" w:rsidRDefault="009657C2" w:rsidP="00AF1AAF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98729A">
      <w:rPr>
        <w:rStyle w:val="a4"/>
        <w:noProof/>
      </w:rPr>
      <w:t>93</w:t>
    </w:r>
    <w:r>
      <w:rPr>
        <w:rStyle w:val="a4"/>
      </w:rPr>
      <w:fldChar w:fldCharType="end"/>
    </w:r>
  </w:p>
  <w:p w:rsidR="009657C2" w:rsidRDefault="009657C2" w:rsidP="009657C2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57C2" w:rsidRDefault="009657C2" w:rsidP="009657C2">
      <w:r>
        <w:separator/>
      </w:r>
    </w:p>
  </w:footnote>
  <w:footnote w:type="continuationSeparator" w:id="0">
    <w:p w:rsidR="009657C2" w:rsidRDefault="009657C2" w:rsidP="00965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7C2" w:rsidRDefault="009657C2" w:rsidP="009657C2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8.03.211-2026</w:t>
    </w:r>
  </w:p>
  <w:p w:rsidR="009657C2" w:rsidRPr="009657C2" w:rsidRDefault="009657C2" w:rsidP="009657C2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57C2" w:rsidRDefault="009657C2" w:rsidP="009657C2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8.03.211-2026</w:t>
    </w:r>
  </w:p>
  <w:p w:rsidR="009657C2" w:rsidRPr="009657C2" w:rsidRDefault="009657C2" w:rsidP="009657C2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57C2"/>
    <w:rsid w:val="00071661"/>
    <w:rsid w:val="00135B66"/>
    <w:rsid w:val="0040791D"/>
    <w:rsid w:val="004A7AAA"/>
    <w:rsid w:val="00637FA0"/>
    <w:rsid w:val="006B207E"/>
    <w:rsid w:val="009657C2"/>
    <w:rsid w:val="0098729A"/>
    <w:rsid w:val="009D1DBB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118D57D-9EA8-4C94-BE2D-7C7895094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85</Pages>
  <Words>27287</Words>
  <Characters>155536</Characters>
  <Application>Microsoft Office Word</Application>
  <DocSecurity>0</DocSecurity>
  <Lines>1296</Lines>
  <Paragraphs>364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182459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Гордиенко Виктория Олеговна</dc:creator>
  <cp:keywords/>
  <dc:description/>
  <cp:lastModifiedBy>Гордиенко Виктория Олеговна</cp:lastModifiedBy>
  <cp:revision>2</cp:revision>
  <cp:lastPrinted>1899-12-31T21:00:00Z</cp:lastPrinted>
  <dcterms:created xsi:type="dcterms:W3CDTF">2025-03-13T08:20:00Z</dcterms:created>
  <dcterms:modified xsi:type="dcterms:W3CDTF">2025-03-13T08:20:00Z</dcterms:modified>
</cp:coreProperties>
</file>