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775A7" w:rsidTr="007775A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775A7" w:rsidRPr="007775A7" w:rsidRDefault="007775A7" w:rsidP="007775A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Механическая часть печей</w:t>
            </w:r>
          </w:p>
        </w:tc>
      </w:tr>
      <w:tr w:rsidR="007775A7" w:rsidTr="007775A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775A7" w:rsidRDefault="007775A7" w:rsidP="007775A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775A7" w:rsidTr="007775A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775A7" w:rsidRPr="007775A7" w:rsidRDefault="007775A7" w:rsidP="007775A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Электропечи сопротивления периодического действия для термической обработки и сушки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775A7" w:rsidRPr="007775A7" w:rsidRDefault="007775A7" w:rsidP="007775A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775A7" w:rsidRPr="007775A7" w:rsidTr="007775A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775A7" w:rsidRPr="007775A7" w:rsidRDefault="007775A7" w:rsidP="007775A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9-1. Электропечи камерные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775A7" w:rsidRDefault="007775A7" w:rsidP="007775A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775A7" w:rsidRPr="007775A7" w:rsidTr="007775A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775A7" w:rsidRDefault="007775A7" w:rsidP="007775A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7775A7" w:rsidRDefault="007775A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775A7" w:rsidRPr="007775A7" w:rsidTr="007775A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камерные с ручным приводом дверцы, рабочая температура до 1000 град.С мощностью 16,5 кВт</w:t>
            </w:r>
          </w:p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5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775A7" w:rsidRPr="007775A7" w:rsidTr="008023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7775A7" w:rsidRPr="007775A7" w:rsidTr="004953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7775A7" w:rsidRPr="007775A7" w:rsidTr="009701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775A7" w:rsidRPr="007775A7" w:rsidTr="004D4C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775A7" w:rsidRPr="007775A7" w:rsidTr="00980E0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камерные с ручным приводом дверцы, рабочая температура до 1000 град.С мощностью 20 кВт</w:t>
            </w:r>
          </w:p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5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775A7" w:rsidRPr="007775A7" w:rsidTr="006612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62,7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21,49</w:t>
            </w:r>
          </w:p>
        </w:tc>
      </w:tr>
      <w:tr w:rsidR="007775A7" w:rsidRPr="007775A7" w:rsidTr="005501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17,29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775A7" w:rsidRPr="007775A7" w:rsidTr="004F2CE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775A7" w:rsidRPr="007775A7" w:rsidTr="001533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775A7" w:rsidRPr="007775A7" w:rsidTr="00513B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камерные с ручным приводом дверцы, рабочая температура до 1000 град.С мощностью 70-100 кВт</w:t>
            </w:r>
          </w:p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5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775A7" w:rsidRPr="007775A7" w:rsidTr="00BE42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40,22</w:t>
            </w:r>
          </w:p>
        </w:tc>
      </w:tr>
      <w:tr w:rsidR="007775A7" w:rsidRPr="007775A7" w:rsidTr="00A808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36,25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7775A7" w:rsidRPr="007775A7" w:rsidTr="00B562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775A7" w:rsidRPr="007775A7" w:rsidTr="001815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775A7" w:rsidRPr="007775A7" w:rsidTr="00AB3E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камерные с механизированным приводом дверцы и выкатным подом, рабочая температура до 1350 град.С мощностью 100кВт</w:t>
            </w:r>
          </w:p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5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775A7" w:rsidRPr="007775A7" w:rsidTr="007902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413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86,13</w:t>
            </w:r>
          </w:p>
        </w:tc>
      </w:tr>
      <w:tr w:rsidR="007775A7" w:rsidRPr="007775A7" w:rsidTr="00C73C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54,87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52,44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15,63</w:t>
            </w:r>
          </w:p>
        </w:tc>
      </w:tr>
      <w:tr w:rsidR="007775A7" w:rsidRPr="007775A7" w:rsidTr="00AE77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775A7" w:rsidRPr="007775A7" w:rsidTr="00CB34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775A7" w:rsidRPr="007775A7" w:rsidTr="007774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0,167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камерные с механизированным приводом дверцы и выкатным подом, рабочая температура до 1350 град.С мощностью 200 кВт</w:t>
            </w:r>
          </w:p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5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775A7" w:rsidRPr="007775A7" w:rsidTr="004674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735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152,86</w:t>
            </w:r>
          </w:p>
        </w:tc>
      </w:tr>
      <w:tr w:rsidR="007775A7" w:rsidRPr="007775A7" w:rsidTr="001677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113,2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107,1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7775A7" w:rsidRPr="007775A7" w:rsidTr="009F65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775A7" w:rsidRPr="007775A7" w:rsidTr="009C71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775A7" w:rsidRPr="007775A7" w:rsidTr="00CF60D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0,341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Ц9-1-6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камерные с механизированным приводом дверцы и выкатным подом, рабочая температура до 1350 град.С мощностью 300 кВт</w:t>
            </w:r>
          </w:p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5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775A7" w:rsidRPr="007775A7" w:rsidTr="00767F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1139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217,35</w:t>
            </w:r>
          </w:p>
        </w:tc>
      </w:tr>
      <w:tr w:rsidR="007775A7" w:rsidRPr="007775A7" w:rsidTr="00E40D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204,19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138,03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7775A7" w:rsidRPr="007775A7" w:rsidTr="000A3B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775A7" w:rsidRPr="007775A7" w:rsidTr="009E26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775A7" w:rsidRPr="007775A7" w:rsidTr="004006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камерные с механизированным приводом дверцы и выкатным подом, рабочая температура до 1350 град.С мощностью 400 кВт</w:t>
            </w:r>
          </w:p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5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775A7" w:rsidRPr="007775A7" w:rsidTr="00817D5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1232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243,15</w:t>
            </w:r>
          </w:p>
        </w:tc>
      </w:tr>
      <w:tr w:rsidR="007775A7" w:rsidRPr="007775A7" w:rsidTr="003C0C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216,65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148,35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13,25</w:t>
            </w:r>
          </w:p>
        </w:tc>
      </w:tr>
      <w:tr w:rsidR="007775A7" w:rsidRPr="007775A7" w:rsidTr="00226C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775A7" w:rsidRPr="007775A7" w:rsidTr="003666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775A7" w:rsidRPr="007775A7" w:rsidTr="009952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0,472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камерные с механизированным приводом дверцы и выкатным подом, рабочая температура до 1350 град.С мощностью 2000 кВт</w:t>
            </w:r>
          </w:p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75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7775A7" w:rsidRPr="007775A7" w:rsidTr="004A73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3570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795,68</w:t>
            </w:r>
          </w:p>
        </w:tc>
      </w:tr>
      <w:tr w:rsidR="007775A7" w:rsidRPr="007775A7" w:rsidTr="008233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738,56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227,68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28,56</w:t>
            </w:r>
          </w:p>
        </w:tc>
      </w:tr>
      <w:tr w:rsidR="007775A7" w:rsidRPr="007775A7" w:rsidTr="00C720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775A7" w:rsidRPr="007775A7" w:rsidTr="000E61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775A7" w:rsidRPr="007775A7" w:rsidTr="00673C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0,626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7775A7" w:rsidRPr="007775A7" w:rsidTr="007775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7775A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5A7" w:rsidRPr="007775A7" w:rsidRDefault="007775A7" w:rsidP="000E7A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75A7" w:rsidRPr="007775A7" w:rsidRDefault="007775A7" w:rsidP="000E7A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</w:tbl>
    <w:p w:rsidR="007775A7" w:rsidRDefault="007775A7" w:rsidP="0040791D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7775A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2C12B2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9-2. Электропечи шахтные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2C12B2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шахтные с ручным приводом крышки, рабочая температура до 1000 град.С мощностью 40 кВт</w:t>
            </w:r>
          </w:p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2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11,26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шахтные с механизированным приводом крышки, рабочая температура до 1000 град.С мощностью 300 кВт</w:t>
            </w:r>
          </w:p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2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355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94,98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85,22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9,76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011E7" w:rsidRPr="002C12B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2C12B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2C12B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8011E7" w:rsidRPr="002C12B2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4930F0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9-3. Электропечи колпаковые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4930F0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колпаковые, рабочая температура до 1200 град.С мощностью 60 кВт</w:t>
            </w:r>
          </w:p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30F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67,62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62,3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колпаковые, рабочая температура до 1200 град.С мощностью 200 кВт</w:t>
            </w:r>
          </w:p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30F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702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194,44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179,92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колпаковые, безмуфельные ванны, рабочая температура до 700 град.С мощностью 40 кВт</w:t>
            </w:r>
          </w:p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30F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353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68,78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62,99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25,78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0,0822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011E7" w:rsidRPr="004930F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30F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30F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</w:tbl>
    <w:p w:rsidR="008011E7" w:rsidRPr="004930F0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5A297B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9-4. Электропечи элеваторные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5A297B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5A297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5A297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элеваторные, рабочая температура до 1000 град.С мощностью 250 кВт</w:t>
            </w:r>
          </w:p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297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5A297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5A297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5A297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</w:t>
            </w:r>
          </w:p>
        </w:tc>
      </w:tr>
      <w:tr w:rsidR="008011E7" w:rsidRPr="005A297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76,81</w:t>
            </w:r>
          </w:p>
        </w:tc>
      </w:tr>
      <w:tr w:rsidR="008011E7" w:rsidRPr="005A297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5A297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62,46</w:t>
            </w:r>
          </w:p>
        </w:tc>
      </w:tr>
      <w:tr w:rsidR="008011E7" w:rsidRPr="005A297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8,96</w:t>
            </w:r>
          </w:p>
        </w:tc>
      </w:tr>
      <w:tr w:rsidR="008011E7" w:rsidRPr="005A297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5A297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5A297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5A297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8011E7" w:rsidRPr="005A297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A297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A297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</w:tbl>
    <w:p w:rsidR="008011E7" w:rsidRPr="005A297B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F95CFE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9-5. Электрованны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F95CFE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F95CF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F95CF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Электропечи-ванны, рабочая температура до 1300 град.С мощностью 40 кВт</w:t>
            </w:r>
          </w:p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5C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F95CF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F95CF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F95CF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</w:t>
            </w:r>
          </w:p>
        </w:tc>
      </w:tr>
      <w:tr w:rsidR="008011E7" w:rsidRPr="00F95CF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11,52</w:t>
            </w:r>
          </w:p>
        </w:tc>
      </w:tr>
      <w:tr w:rsidR="008011E7" w:rsidRPr="00F95CF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F95CF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9,38</w:t>
            </w:r>
          </w:p>
        </w:tc>
      </w:tr>
      <w:tr w:rsidR="008011E7" w:rsidRPr="00F95CF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8011E7" w:rsidRPr="00F95CF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F95CF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F95CF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F95CF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95CF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95CF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</w:tbl>
    <w:p w:rsidR="008011E7" w:rsidRPr="00F95CFE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A16614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Электропечи сопротивления непрерывного действия для термической обработки и сушки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A16614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9-21. Электропечи конвейерные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A16614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конвейерные, рабочая температура до 1150 град.С мощностью 300 кВт</w:t>
            </w:r>
          </w:p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6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123,3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103,47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12,69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конвейерные, рабочая температура до 1150 град.С мощностью 400 кВт</w:t>
            </w:r>
          </w:p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6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944,51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255,57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203,24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45,46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0,0365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конвейерные, рабочая температура до 1150 град.С мощностью 450 кВт</w:t>
            </w:r>
          </w:p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66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1136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281,55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224,19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12,85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52,36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011E7" w:rsidRPr="00A16614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6614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6614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</w:tbl>
    <w:p w:rsidR="008011E7" w:rsidRPr="00A16614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A139A8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9-22. Электропечи толкательные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A139A8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толкательные, рабочая температура до 1300 град.С мощностью 80 кВт</w:t>
            </w:r>
          </w:p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39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20,78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0,135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толкательные, рабочая температура до 1300 град.С мощностью 250 кВт</w:t>
            </w:r>
          </w:p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39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569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146,44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120,82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0,283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толкательные, рабочая температура до 1300 град.С мощностью 350 кВт</w:t>
            </w:r>
          </w:p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39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667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197,22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161,52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011E7" w:rsidRPr="00A139A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139A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139A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0,259</w:t>
            </w:r>
          </w:p>
        </w:tc>
      </w:tr>
    </w:tbl>
    <w:p w:rsidR="008011E7" w:rsidRPr="00A139A8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A34DAB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9-23. Электропечи карусельные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A34DAB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A34DA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A34DA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карусельные, рабочая температура до 1200 град.С мощностью 100 кВт</w:t>
            </w:r>
          </w:p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4DA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A34DA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A34DA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011E7" w:rsidRPr="00A34DA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</w:t>
            </w:r>
          </w:p>
        </w:tc>
      </w:tr>
      <w:tr w:rsidR="008011E7" w:rsidRPr="00A34DA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41,93</w:t>
            </w:r>
          </w:p>
        </w:tc>
      </w:tr>
      <w:tr w:rsidR="008011E7" w:rsidRPr="00A34DA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A34DA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27,42</w:t>
            </w:r>
          </w:p>
        </w:tc>
      </w:tr>
      <w:tr w:rsidR="008011E7" w:rsidRPr="00A34DA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8011E7" w:rsidRPr="00A34DA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A34DA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A34DA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A34DA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011E7" w:rsidRPr="00A34DA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011E7" w:rsidRPr="00A34DAB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34DAB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34DAB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0,127</w:t>
            </w:r>
          </w:p>
        </w:tc>
      </w:tr>
    </w:tbl>
    <w:p w:rsidR="008011E7" w:rsidRPr="00A34DAB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7131A2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9-24. Электропечи барабанные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7131A2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7131A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7131A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барабанные, рабочая температура до 900 град.С мощностью 100 кВт</w:t>
            </w:r>
          </w:p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31A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7131A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7131A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011E7" w:rsidRPr="007131A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</w:t>
            </w:r>
          </w:p>
        </w:tc>
      </w:tr>
      <w:tr w:rsidR="008011E7" w:rsidRPr="007131A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84,88</w:t>
            </w:r>
          </w:p>
        </w:tc>
      </w:tr>
      <w:tr w:rsidR="008011E7" w:rsidRPr="007131A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7131A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</w:t>
            </w:r>
          </w:p>
        </w:tc>
      </w:tr>
      <w:tr w:rsidR="008011E7" w:rsidRPr="007131A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56,09</w:t>
            </w:r>
          </w:p>
        </w:tc>
      </w:tr>
      <w:tr w:rsidR="008011E7" w:rsidRPr="007131A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12,69</w:t>
            </w:r>
          </w:p>
        </w:tc>
      </w:tr>
      <w:tr w:rsidR="008011E7" w:rsidRPr="007131A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7131A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7131A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7131A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8011E7" w:rsidRPr="007131A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131A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131A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</w:tbl>
    <w:p w:rsidR="008011E7" w:rsidRPr="007131A2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F82590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9-25. Электропечи протяжные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F82590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F8259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F8259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протяжные, рабочая температура 900 град.С мощностью 130 кВт</w:t>
            </w:r>
          </w:p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259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F8259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F8259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F8259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</w:tr>
      <w:tr w:rsidR="008011E7" w:rsidRPr="00F8259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42,07</w:t>
            </w:r>
          </w:p>
        </w:tc>
      </w:tr>
      <w:tr w:rsidR="008011E7" w:rsidRPr="00F8259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F8259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37,31</w:t>
            </w:r>
          </w:p>
        </w:tc>
      </w:tr>
      <w:tr w:rsidR="008011E7" w:rsidRPr="00F8259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F8259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F8259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F8259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011E7" w:rsidRPr="00F8259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011E7" w:rsidRPr="00F82590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F82590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F82590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</w:tbl>
    <w:p w:rsidR="008011E7" w:rsidRPr="00F82590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5D4659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9-26. Электропечи рольганговые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5D4659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5D465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5D465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рольганговые, рабочая температура до 1150 град.С мощностью 500 кВт</w:t>
            </w:r>
          </w:p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D465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5D465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5D465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5D465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730</w:t>
            </w:r>
          </w:p>
        </w:tc>
      </w:tr>
      <w:tr w:rsidR="008011E7" w:rsidRPr="005D465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191,42</w:t>
            </w:r>
          </w:p>
        </w:tc>
      </w:tr>
      <w:tr w:rsidR="008011E7" w:rsidRPr="005D465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5D465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155,65</w:t>
            </w:r>
          </w:p>
        </w:tc>
      </w:tr>
      <w:tr w:rsidR="008011E7" w:rsidRPr="005D465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30,38</w:t>
            </w:r>
          </w:p>
        </w:tc>
      </w:tr>
      <w:tr w:rsidR="008011E7" w:rsidRPr="005D465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5D465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5D465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5D465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011E7" w:rsidRPr="005D465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8011E7" w:rsidRPr="005D465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D465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D465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0,614</w:t>
            </w:r>
          </w:p>
        </w:tc>
      </w:tr>
    </w:tbl>
    <w:p w:rsidR="008011E7" w:rsidRPr="005D4659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462C9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9-27. Электропечи с шагающим или пульсирующим подом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462C97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462C97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462C97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с шагающим или пульсирующим подом, рабочая температура до 900 град.С мощностью 200 кВт</w:t>
            </w:r>
          </w:p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62C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462C97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462C97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462C97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530</w:t>
            </w:r>
          </w:p>
        </w:tc>
      </w:tr>
      <w:tr w:rsidR="008011E7" w:rsidRPr="00462C97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165,25</w:t>
            </w:r>
          </w:p>
        </w:tc>
      </w:tr>
      <w:tr w:rsidR="008011E7" w:rsidRPr="00462C97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462C97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125,98</w:t>
            </w:r>
          </w:p>
        </w:tc>
      </w:tr>
      <w:tr w:rsidR="008011E7" w:rsidRPr="00462C97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26,18</w:t>
            </w:r>
          </w:p>
        </w:tc>
      </w:tr>
      <w:tr w:rsidR="008011E7" w:rsidRPr="00462C97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462C97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462C97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462C97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62C97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62C97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</w:tbl>
    <w:p w:rsidR="008011E7" w:rsidRPr="00462C97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DC6476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Электропечи сопротивления для плавки цветных металлов и их сплавов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DC6476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9-31. Электропечи камерные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DC6476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DC6476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DC6476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камерные, рабочая температура до 850 град.С мощностью до 120 кВт вместимостью 500 кг</w:t>
            </w:r>
          </w:p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647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DC6476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DC6476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011E7" w:rsidRPr="00DC6476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388</w:t>
            </w:r>
          </w:p>
        </w:tc>
      </w:tr>
      <w:tr w:rsidR="008011E7" w:rsidRPr="00DC6476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100,75</w:t>
            </w:r>
          </w:p>
        </w:tc>
      </w:tr>
      <w:tr w:rsidR="008011E7" w:rsidRPr="00DC6476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DC6476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93,85</w:t>
            </w:r>
          </w:p>
        </w:tc>
      </w:tr>
      <w:tr w:rsidR="008011E7" w:rsidRPr="00DC6476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DC6476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DC6476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DC6476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011E7" w:rsidRPr="00DC6476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DC6476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DC6476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</w:tbl>
    <w:p w:rsidR="008011E7" w:rsidRPr="00DC6476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1D3D42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9-32. Электропечи барабанные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1D3D42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1D3D4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1D3D4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барабанные, рабочая температура до 1200 град.С мощностью до 50 кВт вместимостью 75 кг</w:t>
            </w:r>
          </w:p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D3D4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1D3D4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1D3D4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011E7" w:rsidRPr="001D3D4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</w:t>
            </w:r>
          </w:p>
        </w:tc>
      </w:tr>
      <w:tr w:rsidR="008011E7" w:rsidRPr="001D3D4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31,26</w:t>
            </w:r>
          </w:p>
        </w:tc>
      </w:tr>
      <w:tr w:rsidR="008011E7" w:rsidRPr="001D3D4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1D3D4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28,48</w:t>
            </w:r>
          </w:p>
        </w:tc>
      </w:tr>
      <w:tr w:rsidR="008011E7" w:rsidRPr="001D3D4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1D3D4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1D3D4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1D3D4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011E7" w:rsidRPr="001D3D42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1D3D42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1D3D42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</w:tbl>
    <w:p w:rsidR="008011E7" w:rsidRPr="001D3D42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9C1EF9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9-33. Электропечи тигельные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9C1EF9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9C1EF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9C1EF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сопротивления тигельные, рабочая температура до 850 град.С мощностью до 150 кВт вместимостью 500 кг</w:t>
            </w:r>
          </w:p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C1E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9C1EF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9C1EF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011E7" w:rsidRPr="009C1EF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484</w:t>
            </w:r>
          </w:p>
        </w:tc>
      </w:tr>
      <w:tr w:rsidR="008011E7" w:rsidRPr="009C1EF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133,67</w:t>
            </w:r>
          </w:p>
        </w:tc>
      </w:tr>
      <w:tr w:rsidR="008011E7" w:rsidRPr="009C1EF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9C1EF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121,53</w:t>
            </w:r>
          </w:p>
        </w:tc>
      </w:tr>
      <w:tr w:rsidR="008011E7" w:rsidRPr="009C1EF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9C1EF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9C1EF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9C1EF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011E7" w:rsidRPr="009C1EF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9C1EF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9C1EF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</w:tbl>
    <w:p w:rsidR="008011E7" w:rsidRPr="009C1EF9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B75075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Электропечи дуговые сталеплавильные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B75075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9-41. Электропечи дуговые сталеплавильные малой вместимости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B75075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дуговые сталеплавильные вместимостью 0,5 т</w:t>
            </w:r>
          </w:p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507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439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85,02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57,09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13,17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дуговые сталеплавильные вместимостью 1,5 т</w:t>
            </w:r>
          </w:p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507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1036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198,09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136,29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11,98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37,84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дуговые сталеплавильные вместимостью 3 т</w:t>
            </w:r>
          </w:p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507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1921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379,29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265,91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22,69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трубонарезной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дуговые сталеплавильные вместимостью 6 т</w:t>
            </w:r>
          </w:p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507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3899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1133,47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464,64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55,45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202,29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84,09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84,09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трубонарезной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84,09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0,242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011E7" w:rsidRPr="00B75075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75075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75075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</w:tbl>
    <w:p w:rsidR="008011E7" w:rsidRPr="00B75075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C365AD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9-42. Электропечи дуговые сталеплавильные средней вместимости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C365AD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дуговые сталеплавильные вместимостью 25 т</w:t>
            </w:r>
          </w:p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65A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5923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1457,53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415,69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93,61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270,52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204,67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0,673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дуговые сталеплавильные вместимостью 50 т</w:t>
            </w:r>
          </w:p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65A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8960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2252,96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690,96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146,76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369,68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233,23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0,803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011E7" w:rsidRPr="00C365A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C365A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C365A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</w:tr>
    </w:tbl>
    <w:p w:rsidR="008011E7" w:rsidRPr="00C365AD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B8496F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9-43. Электропечи дуговые сталеплавильные большой вместимости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B8496F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дуговые сталеплавильные вместимостью 100 т</w:t>
            </w:r>
          </w:p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496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17558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4875,63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1105,07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363,33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748,88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780,61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М151302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Станки трубогибочные для труб диаметром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288,76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1,999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011E7" w:rsidRPr="00B8496F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B8496F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B8496F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</w:tbl>
    <w:p w:rsidR="008011E7" w:rsidRPr="00B8496F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8D7A6D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Электропечи индукционные плавильные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8D7A6D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9-51. Электропечи тигельные для открытой плавки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8D7A6D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индукционные тигельные, полная мощность до 400 кВА вместимостью 0,25 т</w:t>
            </w:r>
          </w:p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7A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29,81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26,08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индукционные тигельные, полная мощность до 400 кВА вместимостью 1 т</w:t>
            </w:r>
          </w:p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7A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436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63,51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18,01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0,0164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011E7" w:rsidRPr="008D7A6D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8D7A6D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8D7A6D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8011E7" w:rsidRPr="008D7A6D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4C04EE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9-52. Электропечи канальные для открытой плавки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4C04EE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индукционные канальные промышленной частоты, полная мощность до 1000 кВА вместимостью 4 т</w:t>
            </w:r>
          </w:p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04E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638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77,03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50,93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9,76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0,0273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индукционные канальные промышленной частоты, полная мощность до 1000 кВА вместимостью 16 т</w:t>
            </w:r>
          </w:p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04E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1328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148,26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108,75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18,25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0,0273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011E7" w:rsidRPr="004C04E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C04E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C04E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</w:tbl>
    <w:p w:rsidR="008011E7" w:rsidRPr="004C04EE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513463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Установки индукционные нагревательные и закалочные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513463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9-61. Установки промышленной частоты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513463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513463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513463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Установки промышленной частоты сквозного нагрева мощностью до 1000 кВт</w:t>
            </w:r>
          </w:p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346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513463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513463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513463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1251</w:t>
            </w:r>
          </w:p>
        </w:tc>
      </w:tr>
      <w:tr w:rsidR="008011E7" w:rsidRPr="00513463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358,33</w:t>
            </w:r>
          </w:p>
        </w:tc>
      </w:tr>
      <w:tr w:rsidR="008011E7" w:rsidRPr="00513463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513463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297,49</w:t>
            </w:r>
          </w:p>
        </w:tc>
      </w:tr>
      <w:tr w:rsidR="008011E7" w:rsidRPr="00513463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57,67</w:t>
            </w:r>
          </w:p>
        </w:tc>
      </w:tr>
      <w:tr w:rsidR="008011E7" w:rsidRPr="00513463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513463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513463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513463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011E7" w:rsidRPr="00513463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513463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513463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</w:tbl>
    <w:p w:rsidR="008011E7" w:rsidRPr="00513463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A66DCE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7. Установки для приготовления контролируемых атмосфер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A66DCE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9-71. Установки для приготовления контролируемых атмосфер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A66DCE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A66DC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A66DC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Установки для приготовления контролируемых атмосфер производительностью до 60 м</w:t>
            </w:r>
            <w:r w:rsidRPr="00A66DCE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</w:t>
            </w:r>
          </w:p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6DC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A66DC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A66DC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011E7" w:rsidRPr="00A66DC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8011E7" w:rsidRPr="00A66DC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30,46</w:t>
            </w:r>
          </w:p>
        </w:tc>
      </w:tr>
      <w:tr w:rsidR="008011E7" w:rsidRPr="00A66DC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A66DC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25,46</w:t>
            </w:r>
          </w:p>
        </w:tc>
      </w:tr>
      <w:tr w:rsidR="008011E7" w:rsidRPr="00A66DC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011E7" w:rsidRPr="00A66DC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A66DC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A66DC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A66DC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011E7" w:rsidRPr="00A66DCE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A66DCE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A66DCE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8011E7" w:rsidRPr="00A66DCE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3B5BE9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8. Комплектующее оборудование к электропечам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3B5BE9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9-81. Закалочные и замочные баки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3B5BE9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3B5BE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3B5BE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Баки закалочные конвейерные производительностью 350 кг/ч</w:t>
            </w:r>
          </w:p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5B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3B5BE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3B5BE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011E7" w:rsidRPr="003B5BE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</w:tr>
      <w:tr w:rsidR="008011E7" w:rsidRPr="003B5BE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49,88</w:t>
            </w:r>
          </w:p>
        </w:tc>
      </w:tr>
      <w:tr w:rsidR="008011E7" w:rsidRPr="003B5BE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3B5BE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39,81</w:t>
            </w:r>
          </w:p>
        </w:tc>
      </w:tr>
      <w:tr w:rsidR="008011E7" w:rsidRPr="003B5BE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10,07</w:t>
            </w:r>
          </w:p>
        </w:tc>
      </w:tr>
      <w:tr w:rsidR="008011E7" w:rsidRPr="003B5BE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3B5BE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3B5BE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3B5BE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8011E7" w:rsidRPr="003B5BE9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3B5BE9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3B5BE9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</w:tbl>
    <w:p w:rsidR="008011E7" w:rsidRPr="003B5BE9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7F1358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9-82. Моечные машины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7F1358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7F135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7F135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Ц9-82-1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моечные конвейерные производительностью до 360 кг/ч</w:t>
            </w:r>
          </w:p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F13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7F135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7F135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011E7" w:rsidRPr="007F135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</w:t>
            </w:r>
          </w:p>
        </w:tc>
      </w:tr>
      <w:tr w:rsidR="008011E7" w:rsidRPr="007F135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8011E7" w:rsidRPr="007F135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7F135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9,02</w:t>
            </w:r>
          </w:p>
        </w:tc>
      </w:tr>
      <w:tr w:rsidR="008011E7" w:rsidRPr="007F135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8011E7" w:rsidRPr="007F135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7F135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7F135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7F1358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7F1358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7F1358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8011E7" w:rsidRPr="007F1358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EE12DA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9. Электропечи руднотермические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EE12DA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9-91. Электропечи руднотермические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EE12DA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руднотермические, полная мощность 3500 кВА</w:t>
            </w:r>
          </w:p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12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4947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1027,07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464,24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82,5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222,12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95,2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E12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15,15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0,219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Ц9-91-2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руднотермические, полная мощность 5000 кВА</w:t>
            </w:r>
          </w:p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12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6963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1648,01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678,83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80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86,47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364,2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385,54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EE12D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241,96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0,943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8011E7" w:rsidRPr="00EE12DA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EE12DA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EE12DA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8011E7" w:rsidRPr="00EE12DA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8011E7" w:rsidRPr="007775A7" w:rsidRDefault="008011E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497C91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Электропечи шлакового переплава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Pr="00497C91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9-101. Электропечи шлакового переплава</w:t>
            </w: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011E7" w:rsidTr="00AE2A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011E7" w:rsidRDefault="008011E7" w:rsidP="00AE2A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011E7" w:rsidRDefault="008011E7" w:rsidP="008011E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011E7" w:rsidRPr="00497C91" w:rsidTr="00AE2A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Ц9-101-1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шлакового переплава, полная мощность 1000 кВА</w:t>
            </w:r>
          </w:p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7C9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885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97,12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78,08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Ц9-101-2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011E7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Электропечи шлакового переплава, полная мощность 5000 кВА</w:t>
            </w:r>
          </w:p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7C9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2044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243,86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207,84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М021313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железнодорожном ходу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18,01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157,07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8011E7" w:rsidRPr="00497C91" w:rsidTr="00AE2A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11E7" w:rsidRPr="00497C91" w:rsidRDefault="008011E7" w:rsidP="00AE2A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11E7" w:rsidRPr="00497C91" w:rsidRDefault="008011E7" w:rsidP="00AE2A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8011E7" w:rsidRPr="00497C91" w:rsidRDefault="008011E7" w:rsidP="008011E7">
      <w:pPr>
        <w:pStyle w:val="a5"/>
        <w:rPr>
          <w:rFonts w:ascii="Arial" w:hAnsi="Arial" w:cs="Arial"/>
          <w:b/>
          <w:sz w:val="2"/>
        </w:rPr>
      </w:pPr>
    </w:p>
    <w:p w:rsidR="00135B66" w:rsidRPr="007775A7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7775A7" w:rsidSect="007775A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5A7" w:rsidRDefault="007775A7" w:rsidP="007775A7">
      <w:r>
        <w:separator/>
      </w:r>
    </w:p>
  </w:endnote>
  <w:endnote w:type="continuationSeparator" w:id="0">
    <w:p w:rsidR="007775A7" w:rsidRDefault="007775A7" w:rsidP="00777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5A7" w:rsidRDefault="007775A7" w:rsidP="008C4C5B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8011E7">
      <w:rPr>
        <w:rStyle w:val="a4"/>
        <w:noProof/>
      </w:rPr>
      <w:t>36</w:t>
    </w:r>
    <w:r>
      <w:rPr>
        <w:rStyle w:val="a4"/>
      </w:rPr>
      <w:fldChar w:fldCharType="end"/>
    </w:r>
  </w:p>
  <w:p w:rsidR="007775A7" w:rsidRDefault="007775A7" w:rsidP="007775A7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5A7" w:rsidRDefault="007775A7" w:rsidP="008C4C5B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8011E7">
      <w:rPr>
        <w:rStyle w:val="a4"/>
        <w:noProof/>
      </w:rPr>
      <w:t>37</w:t>
    </w:r>
    <w:r>
      <w:rPr>
        <w:rStyle w:val="a4"/>
      </w:rPr>
      <w:fldChar w:fldCharType="end"/>
    </w:r>
  </w:p>
  <w:p w:rsidR="007775A7" w:rsidRDefault="007775A7" w:rsidP="007775A7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5A7" w:rsidRDefault="007775A7" w:rsidP="007775A7">
      <w:r>
        <w:separator/>
      </w:r>
    </w:p>
  </w:footnote>
  <w:footnote w:type="continuationSeparator" w:id="0">
    <w:p w:rsidR="007775A7" w:rsidRDefault="007775A7" w:rsidP="00777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5A7" w:rsidRDefault="007775A7" w:rsidP="007775A7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8.03.209-2026</w:t>
    </w:r>
  </w:p>
  <w:p w:rsidR="007775A7" w:rsidRPr="007775A7" w:rsidRDefault="007775A7" w:rsidP="007775A7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5A7" w:rsidRDefault="007775A7" w:rsidP="007775A7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8.03.209-2026</w:t>
    </w:r>
  </w:p>
  <w:p w:rsidR="007775A7" w:rsidRPr="007775A7" w:rsidRDefault="007775A7" w:rsidP="007775A7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75A7"/>
    <w:rsid w:val="00071661"/>
    <w:rsid w:val="00135B66"/>
    <w:rsid w:val="0040791D"/>
    <w:rsid w:val="004A7AAA"/>
    <w:rsid w:val="00637FA0"/>
    <w:rsid w:val="006B207E"/>
    <w:rsid w:val="007775A7"/>
    <w:rsid w:val="008011E7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69AB83C-1DAB-41D3-BFF5-0672ACCB3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33</Pages>
  <Words>7632</Words>
  <Characters>43503</Characters>
  <Application>Microsoft Office Word</Application>
  <DocSecurity>0</DocSecurity>
  <Lines>362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2025-03-12T09:18:00Z</dcterms:created>
  <dcterms:modified xsi:type="dcterms:W3CDTF">2025-03-12T09:18:00Z</dcterms:modified>
</cp:coreProperties>
</file>