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66BBD" w:rsidTr="00566BB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66BBD" w:rsidRPr="00566BBD" w:rsidRDefault="00566BBD" w:rsidP="00566BBD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Отдел 1. Оборудование дробильно-размольное</w:t>
            </w:r>
          </w:p>
        </w:tc>
      </w:tr>
      <w:tr w:rsidR="00566BBD" w:rsidTr="00566BB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66BBD" w:rsidRDefault="00566BBD" w:rsidP="00566BBD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566BBD" w:rsidTr="00566BB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66BBD" w:rsidRPr="00566BBD" w:rsidRDefault="00566BBD" w:rsidP="00566BB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Раздел 1. Дробилки</w:t>
            </w:r>
          </w:p>
        </w:tc>
      </w:tr>
      <w:tr w:rsidR="00566BBD" w:rsidRPr="00566BBD" w:rsidTr="00566BB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66BBD" w:rsidRPr="00566BBD" w:rsidRDefault="00566BBD" w:rsidP="00566BB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66BBD" w:rsidRPr="00566BBD" w:rsidTr="00566BB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66BBD" w:rsidRPr="00566BBD" w:rsidRDefault="00566BBD" w:rsidP="00566BB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4-1. Дробилки валковые гладкие</w:t>
            </w:r>
          </w:p>
        </w:tc>
      </w:tr>
      <w:tr w:rsidR="00566BBD" w:rsidRPr="00566BBD" w:rsidTr="00566BB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66BBD" w:rsidRDefault="00566BBD" w:rsidP="00566BB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66BBD" w:rsidRPr="00566BBD" w:rsidTr="00566BB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66BBD" w:rsidRDefault="00566BBD" w:rsidP="00566BB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566BBD" w:rsidRDefault="00566BB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66BBD" w:rsidRPr="00566BBD" w:rsidTr="00566BB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66BBD" w:rsidRPr="00566BBD" w:rsidRDefault="00566BBD" w:rsidP="00566BB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66BBD" w:rsidRPr="00566BBD" w:rsidRDefault="00566BBD" w:rsidP="00566BB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66BBD" w:rsidRPr="00566BBD" w:rsidRDefault="00566BBD" w:rsidP="00566BB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66BBD" w:rsidRPr="00566BBD" w:rsidRDefault="00566BBD" w:rsidP="00566BB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66BBD" w:rsidRPr="00566BBD" w:rsidTr="00566BB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6BBD" w:rsidRPr="00566BBD" w:rsidRDefault="00566BBD" w:rsidP="00566BB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6BBD" w:rsidRPr="00566BBD" w:rsidRDefault="00566BBD" w:rsidP="00566BB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6BBD" w:rsidRPr="00566BBD" w:rsidRDefault="00566BBD" w:rsidP="00566BB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6BBD" w:rsidRPr="00566BBD" w:rsidRDefault="00566BBD" w:rsidP="00566BB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66BBD" w:rsidRPr="00566BBD" w:rsidTr="00566BB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6BBD" w:rsidRPr="00566BBD" w:rsidRDefault="00566BBD" w:rsidP="00566BB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Ц4-1-4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6BBD" w:rsidRDefault="00566BBD" w:rsidP="00566BB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Дробилка двухвалковая, валки диаметром 800 мм длиной 500 мм</w:t>
            </w:r>
          </w:p>
          <w:p w:rsidR="00566BBD" w:rsidRPr="00566BBD" w:rsidRDefault="00566BBD" w:rsidP="00566BB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66BB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566BBD" w:rsidRPr="00566BBD" w:rsidTr="001A731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6BBD" w:rsidRPr="00566BBD" w:rsidRDefault="00566BBD" w:rsidP="00566BB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6BBD" w:rsidRPr="00566BBD" w:rsidRDefault="00566BBD" w:rsidP="00566BB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66BBD" w:rsidRPr="00566BBD" w:rsidTr="00566BB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6BBD" w:rsidRPr="00566BBD" w:rsidRDefault="00566BBD" w:rsidP="00566BB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6BBD" w:rsidRPr="00566BBD" w:rsidRDefault="00566BBD" w:rsidP="00566BB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6BBD" w:rsidRPr="00566BBD" w:rsidRDefault="00566BBD" w:rsidP="005B4F0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6BBD" w:rsidRPr="00566BBD" w:rsidRDefault="00566BBD" w:rsidP="005B4F0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566BBD" w:rsidRPr="00566BBD" w:rsidTr="00566BB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6BBD" w:rsidRPr="00566BBD" w:rsidRDefault="00566BBD" w:rsidP="00566BB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6BBD" w:rsidRPr="00566BBD" w:rsidRDefault="00566BBD" w:rsidP="005B4F0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6BBD" w:rsidRPr="00566BBD" w:rsidRDefault="00566BBD" w:rsidP="005B4F0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6BBD" w:rsidRPr="00566BBD" w:rsidRDefault="00566BBD" w:rsidP="005B4F0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115</w:t>
            </w:r>
          </w:p>
        </w:tc>
      </w:tr>
      <w:tr w:rsidR="00566BBD" w:rsidRPr="00566BBD" w:rsidTr="00566BB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6BBD" w:rsidRPr="00566BBD" w:rsidRDefault="00566BBD" w:rsidP="00566BB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6BBD" w:rsidRPr="00566BBD" w:rsidRDefault="00566BBD" w:rsidP="005B4F0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6BBD" w:rsidRPr="00566BBD" w:rsidRDefault="00566BBD" w:rsidP="005B4F0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6BBD" w:rsidRPr="00566BBD" w:rsidRDefault="00566BBD" w:rsidP="005B4F0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25,65</w:t>
            </w:r>
          </w:p>
        </w:tc>
      </w:tr>
      <w:tr w:rsidR="00566BBD" w:rsidRPr="00566BBD" w:rsidTr="002C6DD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6BBD" w:rsidRPr="00566BBD" w:rsidRDefault="00566BBD" w:rsidP="005B4F0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6BBD" w:rsidRPr="00566BBD" w:rsidRDefault="00566BBD" w:rsidP="00566BB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66BBD" w:rsidRPr="00566BBD" w:rsidTr="00566BB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6BBD" w:rsidRPr="00566BBD" w:rsidRDefault="00566BBD" w:rsidP="00566BB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6BBD" w:rsidRPr="00566BBD" w:rsidRDefault="00566BBD" w:rsidP="00566BB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6BBD" w:rsidRPr="00566BBD" w:rsidRDefault="00566BBD" w:rsidP="005B4F0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6BBD" w:rsidRPr="00566BBD" w:rsidRDefault="00566BBD" w:rsidP="005B4F0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10,21</w:t>
            </w:r>
          </w:p>
        </w:tc>
      </w:tr>
      <w:tr w:rsidR="00566BBD" w:rsidRPr="00566BBD" w:rsidTr="00566BB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6BBD" w:rsidRPr="00566BBD" w:rsidRDefault="00566BBD" w:rsidP="00566BB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6BBD" w:rsidRPr="00566BBD" w:rsidRDefault="00566BBD" w:rsidP="005B4F0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6BBD" w:rsidRPr="00566BBD" w:rsidRDefault="00566BBD" w:rsidP="005B4F0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6BBD" w:rsidRPr="00566BBD" w:rsidRDefault="00566BBD" w:rsidP="005B4F0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7,72</w:t>
            </w:r>
          </w:p>
        </w:tc>
      </w:tr>
      <w:tr w:rsidR="00566BBD" w:rsidRPr="00566BBD" w:rsidTr="00FB43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6BBD" w:rsidRPr="00566BBD" w:rsidRDefault="00566BBD" w:rsidP="005B4F0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6BBD" w:rsidRPr="00566BBD" w:rsidRDefault="00566BBD" w:rsidP="00566BB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66BBD" w:rsidRPr="00566BBD" w:rsidTr="002621D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6BBD" w:rsidRPr="00566BBD" w:rsidRDefault="00566BBD" w:rsidP="00566BB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6BBD" w:rsidRPr="00566BBD" w:rsidRDefault="00566BBD" w:rsidP="00566BB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66BBD" w:rsidRPr="00566BBD" w:rsidTr="00AB05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6BBD" w:rsidRPr="00566BBD" w:rsidRDefault="00566BBD" w:rsidP="00566BB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6BBD" w:rsidRPr="00566BBD" w:rsidRDefault="00566BBD" w:rsidP="00566BB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66BBD" w:rsidRPr="00566BBD" w:rsidTr="00566BB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6BBD" w:rsidRPr="00566BBD" w:rsidRDefault="00566BBD" w:rsidP="00566BB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6BBD" w:rsidRPr="00566BBD" w:rsidRDefault="00566BBD" w:rsidP="005B4F0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6BBD" w:rsidRPr="00566BBD" w:rsidRDefault="00566BBD" w:rsidP="005B4F0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6BBD" w:rsidRPr="00566BBD" w:rsidRDefault="00566BBD" w:rsidP="005B4F0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566BBD" w:rsidRPr="00566BBD" w:rsidTr="00566BB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6BBD" w:rsidRPr="00566BBD" w:rsidRDefault="00566BBD" w:rsidP="00566BB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66BBD" w:rsidRDefault="00566BBD" w:rsidP="00566BB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Дробилка четырехвалковая, валки диаметром 900 мм длиной 700 мм</w:t>
            </w:r>
          </w:p>
          <w:p w:rsidR="00566BBD" w:rsidRPr="00566BBD" w:rsidRDefault="00566BBD" w:rsidP="00566BB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66BB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566BBD" w:rsidRPr="00566BBD" w:rsidTr="000A518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6BBD" w:rsidRPr="00566BBD" w:rsidRDefault="00566BBD" w:rsidP="00566BB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6BBD" w:rsidRPr="00566BBD" w:rsidRDefault="00566BBD" w:rsidP="00566BB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66BBD" w:rsidRPr="00566BBD" w:rsidTr="00566BB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6BBD" w:rsidRPr="00566BBD" w:rsidRDefault="00566BBD" w:rsidP="00566BB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6BBD" w:rsidRPr="00566BBD" w:rsidRDefault="00566BBD" w:rsidP="00566BB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6BBD" w:rsidRPr="00566BBD" w:rsidRDefault="00566BBD" w:rsidP="005B4F0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6BBD" w:rsidRPr="00566BBD" w:rsidRDefault="00566BBD" w:rsidP="005B4F0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566BBD" w:rsidRPr="00566BBD" w:rsidTr="00566BB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6BBD" w:rsidRPr="00566BBD" w:rsidRDefault="00566BBD" w:rsidP="00566BB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6BBD" w:rsidRPr="00566BBD" w:rsidRDefault="00566BBD" w:rsidP="005B4F0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6BBD" w:rsidRPr="00566BBD" w:rsidRDefault="00566BBD" w:rsidP="005B4F0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6BBD" w:rsidRPr="00566BBD" w:rsidRDefault="00566BBD" w:rsidP="005B4F0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257</w:t>
            </w:r>
          </w:p>
        </w:tc>
      </w:tr>
      <w:tr w:rsidR="00566BBD" w:rsidRPr="00566BBD" w:rsidTr="00566BB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6BBD" w:rsidRPr="00566BBD" w:rsidRDefault="00566BBD" w:rsidP="00566BB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6BBD" w:rsidRPr="00566BBD" w:rsidRDefault="00566BBD" w:rsidP="005B4F0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6BBD" w:rsidRPr="00566BBD" w:rsidRDefault="00566BBD" w:rsidP="005B4F0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6BBD" w:rsidRPr="00566BBD" w:rsidRDefault="00566BBD" w:rsidP="005B4F0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71,34</w:t>
            </w:r>
          </w:p>
        </w:tc>
      </w:tr>
      <w:tr w:rsidR="00566BBD" w:rsidRPr="00566BBD" w:rsidTr="004029B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6BBD" w:rsidRPr="00566BBD" w:rsidRDefault="00566BBD" w:rsidP="005B4F0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6BBD" w:rsidRPr="00566BBD" w:rsidRDefault="00566BBD" w:rsidP="00566BB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66BBD" w:rsidRPr="00566BBD" w:rsidTr="00566BB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6BBD" w:rsidRPr="00566BBD" w:rsidRDefault="00566BBD" w:rsidP="00566BB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6BBD" w:rsidRPr="00566BBD" w:rsidRDefault="00566BBD" w:rsidP="00566BB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6BBD" w:rsidRPr="00566BBD" w:rsidRDefault="00566BBD" w:rsidP="005B4F0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6BBD" w:rsidRPr="00566BBD" w:rsidRDefault="00566BBD" w:rsidP="005B4F0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38,42</w:t>
            </w:r>
          </w:p>
        </w:tc>
      </w:tr>
      <w:tr w:rsidR="00566BBD" w:rsidRPr="00566BBD" w:rsidTr="00566BB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6BBD" w:rsidRPr="00566BBD" w:rsidRDefault="00566BBD" w:rsidP="00566BB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6BBD" w:rsidRPr="00566BBD" w:rsidRDefault="00566BBD" w:rsidP="005B4F0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6BBD" w:rsidRPr="00566BBD" w:rsidRDefault="00566BBD" w:rsidP="005B4F0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6BBD" w:rsidRPr="00566BBD" w:rsidRDefault="00566BBD" w:rsidP="005B4F0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12,61</w:t>
            </w:r>
          </w:p>
        </w:tc>
      </w:tr>
      <w:tr w:rsidR="00566BBD" w:rsidRPr="00566BBD" w:rsidTr="00566BB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6BBD" w:rsidRPr="00566BBD" w:rsidRDefault="00566BBD" w:rsidP="00566BB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6BBD" w:rsidRPr="00566BBD" w:rsidRDefault="00566BBD" w:rsidP="005B4F0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6BBD" w:rsidRPr="00566BBD" w:rsidRDefault="00566BBD" w:rsidP="005B4F0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6BBD" w:rsidRPr="00566BBD" w:rsidRDefault="00566BBD" w:rsidP="005B4F0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7,7</w:t>
            </w:r>
          </w:p>
        </w:tc>
      </w:tr>
      <w:tr w:rsidR="00566BBD" w:rsidRPr="00566BBD" w:rsidTr="00155A2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6BBD" w:rsidRPr="00566BBD" w:rsidRDefault="00566BBD" w:rsidP="005B4F0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6BBD" w:rsidRPr="00566BBD" w:rsidRDefault="00566BBD" w:rsidP="00566BB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66BBD" w:rsidRPr="00566BBD" w:rsidTr="00FF0C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6BBD" w:rsidRPr="00566BBD" w:rsidRDefault="00566BBD" w:rsidP="00566BB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6BBD" w:rsidRPr="00566BBD" w:rsidRDefault="00566BBD" w:rsidP="00566BB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66BBD" w:rsidRPr="00566BBD" w:rsidTr="000A28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6BBD" w:rsidRPr="00566BBD" w:rsidRDefault="00566BBD" w:rsidP="00566BB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6BBD" w:rsidRPr="00566BBD" w:rsidRDefault="00566BBD" w:rsidP="00566BB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66BBD" w:rsidRPr="00566BBD" w:rsidTr="00566BB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6BBD" w:rsidRPr="00566BBD" w:rsidRDefault="00566BBD" w:rsidP="00566BB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6BBD" w:rsidRPr="00566BBD" w:rsidRDefault="00566BBD" w:rsidP="005B4F0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6BBD" w:rsidRPr="00566BBD" w:rsidRDefault="00566BBD" w:rsidP="005B4F0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6BBD" w:rsidRPr="00566BBD" w:rsidRDefault="00566BBD" w:rsidP="005B4F0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</w:tbl>
    <w:p w:rsidR="00566BBD" w:rsidRDefault="00566BBD" w:rsidP="0040791D">
      <w:pPr>
        <w:pStyle w:val="a5"/>
        <w:rPr>
          <w:rFonts w:ascii="Arial" w:hAnsi="Arial" w:cs="Arial"/>
          <w:b/>
          <w:sz w:val="2"/>
        </w:rPr>
      </w:pPr>
    </w:p>
    <w:p w:rsidR="00721E58" w:rsidRPr="00566BBD" w:rsidRDefault="00566BB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Pr="000D1648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4-2. Дробилки валковые зубчатые</w:t>
            </w:r>
          </w:p>
        </w:tc>
      </w:tr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721E58" w:rsidRDefault="00721E58" w:rsidP="00721E5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721E58" w:rsidRPr="000D1648" w:rsidTr="00534D0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0D1648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0D1648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0D1648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0D1648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721E58" w:rsidRPr="000D164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648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648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648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648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721E58" w:rsidRPr="000D164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64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Дробилка одновалковая зубчатая, валки диаметром 1300 мм длиной 2700 мм</w:t>
            </w:r>
          </w:p>
          <w:p w:rsidR="00721E58" w:rsidRPr="000D164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D164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21E58" w:rsidRPr="000D164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64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64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0D164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64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64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64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64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721E58" w:rsidRPr="000D164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64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64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64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64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302</w:t>
            </w:r>
          </w:p>
        </w:tc>
      </w:tr>
      <w:tr w:rsidR="00721E58" w:rsidRPr="000D164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64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64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64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64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97,11</w:t>
            </w:r>
          </w:p>
        </w:tc>
      </w:tr>
      <w:tr w:rsidR="00721E58" w:rsidRPr="000D164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64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64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0D164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64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64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64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64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66,77</w:t>
            </w:r>
          </w:p>
        </w:tc>
      </w:tr>
      <w:tr w:rsidR="00721E58" w:rsidRPr="000D164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64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64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64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64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12,85</w:t>
            </w:r>
          </w:p>
        </w:tc>
      </w:tr>
      <w:tr w:rsidR="00721E58" w:rsidRPr="000D164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64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64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64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64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4,64</w:t>
            </w:r>
          </w:p>
        </w:tc>
      </w:tr>
      <w:tr w:rsidR="00721E58" w:rsidRPr="000D164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64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64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21E58" w:rsidRPr="000D164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64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64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21E58" w:rsidRPr="000D164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64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64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21E58" w:rsidRPr="000D164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64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64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64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64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721E58" w:rsidRPr="000D1648" w:rsidTr="00534D0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64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Дробилка одновалковая зубчатая, валки диаметром 1300 мм длиной 4200 мм</w:t>
            </w:r>
          </w:p>
          <w:p w:rsidR="00721E58" w:rsidRPr="000D164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D164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21E58" w:rsidRPr="000D164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64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64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0D164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64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64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64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64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721E58" w:rsidRPr="000D164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64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64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64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64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381</w:t>
            </w:r>
          </w:p>
        </w:tc>
      </w:tr>
      <w:tr w:rsidR="00721E58" w:rsidRPr="000D164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64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64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64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64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124,3</w:t>
            </w:r>
          </w:p>
        </w:tc>
      </w:tr>
      <w:tr w:rsidR="00721E58" w:rsidRPr="000D164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64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64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0D164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64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64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64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64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80,75</w:t>
            </w:r>
          </w:p>
        </w:tc>
      </w:tr>
      <w:tr w:rsidR="00721E58" w:rsidRPr="000D164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64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64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64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64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20,23</w:t>
            </w:r>
          </w:p>
        </w:tc>
      </w:tr>
      <w:tr w:rsidR="00721E58" w:rsidRPr="000D164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64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64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64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64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3,09</w:t>
            </w:r>
          </w:p>
        </w:tc>
      </w:tr>
      <w:tr w:rsidR="00721E58" w:rsidRPr="000D164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64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64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21E58" w:rsidRPr="000D164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64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64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21E58" w:rsidRPr="000D164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64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64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21E58" w:rsidRPr="000D164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64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64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64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64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0,208</w:t>
            </w:r>
          </w:p>
        </w:tc>
      </w:tr>
      <w:tr w:rsidR="00721E58" w:rsidRPr="000D1648" w:rsidTr="00534D0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64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Дробилка двухвалковая зубчатая, валки диаметром 900 мм длиной 900 мм</w:t>
            </w:r>
          </w:p>
          <w:p w:rsidR="00721E58" w:rsidRPr="000D164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D164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21E58" w:rsidRPr="000D164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64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64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0D164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64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64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64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64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721E58" w:rsidRPr="000D164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64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64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64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64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191</w:t>
            </w:r>
          </w:p>
        </w:tc>
      </w:tr>
      <w:tr w:rsidR="00721E58" w:rsidRPr="000D164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64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64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64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64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26,46</w:t>
            </w:r>
          </w:p>
        </w:tc>
      </w:tr>
      <w:tr w:rsidR="00721E58" w:rsidRPr="000D164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64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64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0D164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64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64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64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64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20,94</w:t>
            </w:r>
          </w:p>
        </w:tc>
      </w:tr>
      <w:tr w:rsidR="00721E58" w:rsidRPr="000D164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64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64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128,7 (175)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64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64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5,52</w:t>
            </w:r>
          </w:p>
        </w:tc>
      </w:tr>
      <w:tr w:rsidR="00721E58" w:rsidRPr="000D164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64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64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21E58" w:rsidRPr="000D164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64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64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21E58" w:rsidRPr="000D164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64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64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21E58" w:rsidRPr="000D164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64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64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64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64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721E58" w:rsidRPr="000D1648" w:rsidTr="00534D0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64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Ц4-2-5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Дробилка двухвалковая зубчатая, валки диаметром 1500 мм длиной 1200 мм</w:t>
            </w:r>
          </w:p>
          <w:p w:rsidR="00721E58" w:rsidRPr="000D164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D164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21E58" w:rsidRPr="000D164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64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64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0D164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64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64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64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64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721E58" w:rsidRPr="000D164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64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64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64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64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281</w:t>
            </w:r>
          </w:p>
        </w:tc>
      </w:tr>
      <w:tr w:rsidR="00721E58" w:rsidRPr="000D164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64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64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64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64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63,92</w:t>
            </w:r>
          </w:p>
        </w:tc>
      </w:tr>
      <w:tr w:rsidR="00721E58" w:rsidRPr="000D164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64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64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0D164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64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64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64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64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30,67</w:t>
            </w:r>
          </w:p>
        </w:tc>
      </w:tr>
      <w:tr w:rsidR="00721E58" w:rsidRPr="000D164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64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64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64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64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14,6</w:t>
            </w:r>
          </w:p>
        </w:tc>
      </w:tr>
      <w:tr w:rsidR="00721E58" w:rsidRPr="000D164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64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64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64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64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4,05</w:t>
            </w:r>
          </w:p>
        </w:tc>
      </w:tr>
      <w:tr w:rsidR="00721E58" w:rsidRPr="000D164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64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64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21E58" w:rsidRPr="000D164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64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64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21E58" w:rsidRPr="000D164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64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64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21E58" w:rsidRPr="000D164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64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64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64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64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0,112</w:t>
            </w:r>
          </w:p>
        </w:tc>
      </w:tr>
      <w:tr w:rsidR="00721E58" w:rsidRPr="000D1648" w:rsidTr="00534D0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64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Ц4-2-6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Дробилка двухвалковая зубчатая, валки диаметром 1600 мм длиной 2000 мм</w:t>
            </w:r>
          </w:p>
          <w:p w:rsidR="00721E58" w:rsidRPr="000D164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D164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21E58" w:rsidRPr="000D164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64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64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0D164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64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64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64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64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721E58" w:rsidRPr="000D164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64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64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64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64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1094</w:t>
            </w:r>
          </w:p>
        </w:tc>
      </w:tr>
      <w:tr w:rsidR="00721E58" w:rsidRPr="000D164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64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64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64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64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203,08</w:t>
            </w:r>
          </w:p>
        </w:tc>
      </w:tr>
      <w:tr w:rsidR="00721E58" w:rsidRPr="000D164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64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64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0D164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64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64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64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64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106,34</w:t>
            </w:r>
          </w:p>
        </w:tc>
      </w:tr>
      <w:tr w:rsidR="00721E58" w:rsidRPr="000D164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64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64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80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64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64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46,25</w:t>
            </w:r>
          </w:p>
        </w:tc>
      </w:tr>
      <w:tr w:rsidR="00721E58" w:rsidRPr="000D164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64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64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64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64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4,24</w:t>
            </w:r>
          </w:p>
        </w:tc>
      </w:tr>
      <w:tr w:rsidR="00721E58" w:rsidRPr="000D164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64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64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21E58" w:rsidRPr="000D164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64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64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21E58" w:rsidRPr="000D164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64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64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21E58" w:rsidRPr="000D164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64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64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64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64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721E58" w:rsidRPr="000D1648" w:rsidTr="00534D0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64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Ц4-2-7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Дробилка трехвалковая зубчатая для шлака, валки диаметром 250-320 мм длиной 420 мм</w:t>
            </w:r>
          </w:p>
          <w:p w:rsidR="00721E58" w:rsidRPr="000D164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D164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21E58" w:rsidRPr="000D164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64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64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0D164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64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64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64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64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721E58" w:rsidRPr="000D164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64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64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64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64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  <w:tr w:rsidR="00721E58" w:rsidRPr="000D164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64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64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64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64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721E58" w:rsidRPr="000D164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64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64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0D164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64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64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64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64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1,43</w:t>
            </w:r>
          </w:p>
        </w:tc>
      </w:tr>
      <w:tr w:rsidR="00721E58" w:rsidRPr="000D164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64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64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64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64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1,98</w:t>
            </w:r>
          </w:p>
        </w:tc>
      </w:tr>
      <w:tr w:rsidR="00721E58" w:rsidRPr="000D164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64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64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64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64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1,87</w:t>
            </w:r>
          </w:p>
        </w:tc>
      </w:tr>
      <w:tr w:rsidR="00721E58" w:rsidRPr="000D164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64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64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21E58" w:rsidRPr="000D164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64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64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21E58" w:rsidRPr="000D164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64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64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21E58" w:rsidRPr="000D164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64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64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64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64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</w:tbl>
    <w:p w:rsidR="00721E58" w:rsidRPr="000D1648" w:rsidRDefault="00721E58" w:rsidP="00721E58">
      <w:pPr>
        <w:pStyle w:val="a5"/>
        <w:rPr>
          <w:rFonts w:ascii="Arial" w:hAnsi="Arial" w:cs="Arial"/>
          <w:b/>
          <w:sz w:val="2"/>
        </w:rPr>
      </w:pPr>
    </w:p>
    <w:p w:rsidR="00721E58" w:rsidRPr="00566BBD" w:rsidRDefault="00721E5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Pr="00F61F58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4-3. Дробилки конусные</w:t>
            </w:r>
          </w:p>
        </w:tc>
      </w:tr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721E58" w:rsidRDefault="00721E58" w:rsidP="00721E5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721E58" w:rsidRPr="00F61F58" w:rsidTr="00534D0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721E58" w:rsidRPr="00F61F5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721E58" w:rsidRPr="00F61F5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Дробилка конусная для крупного дробления шириной загрузочного/разгрузочного отверстия 500/75 мм</w:t>
            </w:r>
          </w:p>
          <w:p w:rsidR="00721E58" w:rsidRPr="00F61F5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61F5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21E58" w:rsidRPr="00F61F5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F61F5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721E58" w:rsidRPr="00F61F5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677</w:t>
            </w:r>
          </w:p>
        </w:tc>
      </w:tr>
      <w:tr w:rsidR="00721E58" w:rsidRPr="00F61F5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131,57</w:t>
            </w:r>
          </w:p>
        </w:tc>
      </w:tr>
      <w:tr w:rsidR="00721E58" w:rsidRPr="00F61F5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F61F5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96,98</w:t>
            </w:r>
          </w:p>
        </w:tc>
      </w:tr>
      <w:tr w:rsidR="00721E58" w:rsidRPr="00F61F5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11,74</w:t>
            </w:r>
          </w:p>
        </w:tc>
      </w:tr>
      <w:tr w:rsidR="00721E58" w:rsidRPr="00F61F5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11,11</w:t>
            </w:r>
          </w:p>
        </w:tc>
      </w:tr>
      <w:tr w:rsidR="00721E58" w:rsidRPr="00F61F5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21E58" w:rsidRPr="00F61F5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21E58" w:rsidRPr="00F61F5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21E58" w:rsidRPr="00F61F5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0,056</w:t>
            </w:r>
          </w:p>
        </w:tc>
      </w:tr>
      <w:tr w:rsidR="00721E58" w:rsidRPr="00F61F58" w:rsidTr="00534D0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Дробилка конусная для крупного дробления шириной загрузочного/разгрузочного отверстия 900/140 мм</w:t>
            </w:r>
          </w:p>
          <w:p w:rsidR="00721E58" w:rsidRPr="00F61F5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61F5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21E58" w:rsidRPr="00F61F5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F61F5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721E58" w:rsidRPr="00F61F5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3171</w:t>
            </w:r>
          </w:p>
        </w:tc>
      </w:tr>
      <w:tr w:rsidR="00721E58" w:rsidRPr="00F61F5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563,63</w:t>
            </w:r>
          </w:p>
        </w:tc>
      </w:tr>
      <w:tr w:rsidR="00721E58" w:rsidRPr="00F61F5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F61F5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305,42</w:t>
            </w:r>
          </w:p>
        </w:tc>
      </w:tr>
      <w:tr w:rsidR="00721E58" w:rsidRPr="00F61F5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80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52,75</w:t>
            </w:r>
          </w:p>
        </w:tc>
      </w:tr>
      <w:tr w:rsidR="00721E58" w:rsidRPr="00F61F5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21E58" w:rsidRPr="00F61F5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21E58" w:rsidRPr="00F61F5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21E58" w:rsidRPr="00F61F5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0,272</w:t>
            </w:r>
          </w:p>
        </w:tc>
      </w:tr>
      <w:tr w:rsidR="00721E58" w:rsidRPr="00F61F58" w:rsidTr="00534D0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Дробилка конусная для крупного дробления шириной загрузочного/разгрузочного отверстия 1200/150 мм</w:t>
            </w:r>
          </w:p>
          <w:p w:rsidR="00721E58" w:rsidRPr="00F61F5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61F5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21E58" w:rsidRPr="00F61F5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F61F5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721E58" w:rsidRPr="00F61F5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3754</w:t>
            </w:r>
          </w:p>
        </w:tc>
      </w:tr>
      <w:tr w:rsidR="00721E58" w:rsidRPr="00F61F5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710,64</w:t>
            </w:r>
          </w:p>
        </w:tc>
      </w:tr>
      <w:tr w:rsidR="00721E58" w:rsidRPr="00F61F5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F61F5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359,52</w:t>
            </w:r>
          </w:p>
        </w:tc>
      </w:tr>
      <w:tr w:rsidR="00721E58" w:rsidRPr="00F61F5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80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85,68</w:t>
            </w:r>
          </w:p>
        </w:tc>
      </w:tr>
      <w:tr w:rsidR="00721E58" w:rsidRPr="00F61F5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21E58" w:rsidRPr="00F61F5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21E58" w:rsidRPr="00F61F5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21E58" w:rsidRPr="00F61F5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0,288</w:t>
            </w:r>
          </w:p>
        </w:tc>
      </w:tr>
      <w:tr w:rsidR="00721E58" w:rsidRPr="00F61F58" w:rsidTr="00534D0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Ц4-3-4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Дробилка конусная для крупного дробления шириной загрузочного/разгрузочного отверстия 1500/180 мм</w:t>
            </w:r>
          </w:p>
          <w:p w:rsidR="00721E58" w:rsidRPr="00F61F5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61F5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21E58" w:rsidRPr="00F61F5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F61F5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721E58" w:rsidRPr="00F61F5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5752</w:t>
            </w:r>
          </w:p>
        </w:tc>
      </w:tr>
      <w:tr w:rsidR="00721E58" w:rsidRPr="00F61F5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1114,43</w:t>
            </w:r>
          </w:p>
        </w:tc>
      </w:tr>
      <w:tr w:rsidR="00721E58" w:rsidRPr="00F61F5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F61F5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551,5</w:t>
            </w:r>
          </w:p>
        </w:tc>
      </w:tr>
      <w:tr w:rsidR="00721E58" w:rsidRPr="00F61F5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80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143,59</w:t>
            </w:r>
          </w:p>
        </w:tc>
      </w:tr>
      <w:tr w:rsidR="00721E58" w:rsidRPr="00F61F5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21E58" w:rsidRPr="00F61F5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21E58" w:rsidRPr="00F61F5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21E58" w:rsidRPr="00F61F5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721E58" w:rsidRPr="00F61F58" w:rsidTr="00534D0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Ц4-3-5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Дробилка конусная для крупного дробления шириной загрузочного/разгрузочного отверстия 1500/300 мм</w:t>
            </w:r>
          </w:p>
          <w:p w:rsidR="00721E58" w:rsidRPr="00F61F5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61F5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21E58" w:rsidRPr="00F61F5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F61F5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721E58" w:rsidRPr="00F61F5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7232</w:t>
            </w:r>
          </w:p>
        </w:tc>
      </w:tr>
      <w:tr w:rsidR="00721E58" w:rsidRPr="00F61F5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1466,58</w:t>
            </w:r>
          </w:p>
        </w:tc>
      </w:tr>
      <w:tr w:rsidR="00721E58" w:rsidRPr="00F61F5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F61F5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690,17</w:t>
            </w:r>
          </w:p>
        </w:tc>
      </w:tr>
      <w:tr w:rsidR="00721E58" w:rsidRPr="00F61F5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80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211,02</w:t>
            </w:r>
          </w:p>
        </w:tc>
      </w:tr>
      <w:tr w:rsidR="00721E58" w:rsidRPr="00F61F5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9,28</w:t>
            </w:r>
          </w:p>
        </w:tc>
      </w:tr>
      <w:tr w:rsidR="00721E58" w:rsidRPr="00F61F5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21E58" w:rsidRPr="00F61F5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21E58" w:rsidRPr="00F61F5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21E58" w:rsidRPr="00F61F5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0,72</w:t>
            </w:r>
          </w:p>
        </w:tc>
      </w:tr>
      <w:tr w:rsidR="00721E58" w:rsidRPr="00F61F58" w:rsidTr="00534D0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Ц4-3-8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Дробилка конусная для мелкого и среднего дробления, диаметр основания конуса 1200 мм</w:t>
            </w:r>
          </w:p>
          <w:p w:rsidR="00721E58" w:rsidRPr="00F61F5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61F5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21E58" w:rsidRPr="00F61F5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F61F5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721E58" w:rsidRPr="00F61F5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332</w:t>
            </w:r>
          </w:p>
        </w:tc>
      </w:tr>
      <w:tr w:rsidR="00721E58" w:rsidRPr="00F61F5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49,6</w:t>
            </w:r>
          </w:p>
        </w:tc>
      </w:tr>
      <w:tr w:rsidR="00721E58" w:rsidRPr="00F61F5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F61F5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26,55</w:t>
            </w:r>
          </w:p>
        </w:tc>
      </w:tr>
      <w:tr w:rsidR="00721E58" w:rsidRPr="00F61F5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10,07</w:t>
            </w:r>
          </w:p>
        </w:tc>
      </w:tr>
      <w:tr w:rsidR="00721E58" w:rsidRPr="00F61F5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2,91</w:t>
            </w:r>
          </w:p>
        </w:tc>
      </w:tr>
      <w:tr w:rsidR="00721E58" w:rsidRPr="00F61F5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21E58" w:rsidRPr="00F61F5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21E58" w:rsidRPr="00F61F5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21E58" w:rsidRPr="00F61F5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0,088</w:t>
            </w:r>
          </w:p>
        </w:tc>
      </w:tr>
      <w:tr w:rsidR="00721E58" w:rsidRPr="00F61F58" w:rsidTr="00534D0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Ц4-3-9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Дробилка конусная для мелкого и среднего дробления, диаметр основания конуса 1750 мм</w:t>
            </w:r>
          </w:p>
          <w:p w:rsidR="00721E58" w:rsidRPr="00F61F5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61F5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21E58" w:rsidRPr="00F61F5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F61F5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721E58" w:rsidRPr="00F61F5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634</w:t>
            </w:r>
          </w:p>
        </w:tc>
      </w:tr>
      <w:tr w:rsidR="00721E58" w:rsidRPr="00F61F5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138,51</w:t>
            </w:r>
          </w:p>
        </w:tc>
      </w:tr>
      <w:tr w:rsidR="00721E58" w:rsidRPr="00F61F5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F61F5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100,51</w:t>
            </w:r>
          </w:p>
        </w:tc>
      </w:tr>
      <w:tr w:rsidR="00721E58" w:rsidRPr="00F61F5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17,61</w:t>
            </w:r>
          </w:p>
        </w:tc>
      </w:tr>
      <w:tr w:rsidR="00721E58" w:rsidRPr="00F61F5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2,78</w:t>
            </w:r>
          </w:p>
        </w:tc>
      </w:tr>
      <w:tr w:rsidR="00721E58" w:rsidRPr="00F61F5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21E58" w:rsidRPr="00F61F5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21E58" w:rsidRPr="00F61F5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21E58" w:rsidRPr="00F61F5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0,096</w:t>
            </w:r>
          </w:p>
        </w:tc>
      </w:tr>
      <w:tr w:rsidR="00721E58" w:rsidRPr="00F61F58" w:rsidTr="00534D0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Ц4-3-10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Дробилка конусная для мелкого и среднего дробления, диаметр основания конуса 2200 мм</w:t>
            </w:r>
          </w:p>
          <w:p w:rsidR="00721E58" w:rsidRPr="00F61F5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61F5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21E58" w:rsidRPr="00F61F5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F61F5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721E58" w:rsidRPr="00F61F5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1051</w:t>
            </w:r>
          </w:p>
        </w:tc>
      </w:tr>
      <w:tr w:rsidR="00721E58" w:rsidRPr="00F61F5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244,63</w:t>
            </w:r>
          </w:p>
        </w:tc>
      </w:tr>
      <w:tr w:rsidR="00721E58" w:rsidRPr="00F61F5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F61F5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40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118,95</w:t>
            </w:r>
          </w:p>
        </w:tc>
      </w:tr>
      <w:tr w:rsidR="00721E58" w:rsidRPr="00F61F5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30,78</w:t>
            </w:r>
          </w:p>
        </w:tc>
      </w:tr>
      <w:tr w:rsidR="00721E58" w:rsidRPr="00F61F5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4,64</w:t>
            </w:r>
          </w:p>
        </w:tc>
      </w:tr>
      <w:tr w:rsidR="00721E58" w:rsidRPr="00F61F5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21E58" w:rsidRPr="00F61F5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21E58" w:rsidRPr="00F61F5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21E58" w:rsidRPr="00F61F5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0,128</w:t>
            </w:r>
          </w:p>
        </w:tc>
      </w:tr>
      <w:tr w:rsidR="00721E58" w:rsidRPr="00F61F58" w:rsidTr="00534D0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Ц4-3-11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Дробилка конусная для мелкого и среднего дробления, диаметр основания конуса 3000 мм</w:t>
            </w:r>
          </w:p>
          <w:p w:rsidR="00721E58" w:rsidRPr="00F61F5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61F5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21E58" w:rsidRPr="00F61F5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F61F5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721E58" w:rsidRPr="00F61F5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4879</w:t>
            </w:r>
          </w:p>
        </w:tc>
      </w:tr>
      <w:tr w:rsidR="00721E58" w:rsidRPr="00F61F5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856,61</w:t>
            </w:r>
          </w:p>
        </w:tc>
      </w:tr>
      <w:tr w:rsidR="00721E58" w:rsidRPr="00F61F5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F61F5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469,47</w:t>
            </w:r>
          </w:p>
        </w:tc>
      </w:tr>
      <w:tr w:rsidR="00721E58" w:rsidRPr="00F61F5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80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60,69</w:t>
            </w:r>
          </w:p>
        </w:tc>
      </w:tr>
      <w:tr w:rsidR="00721E58" w:rsidRPr="00F61F5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128,7 (175)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31,02</w:t>
            </w:r>
          </w:p>
        </w:tc>
      </w:tr>
      <w:tr w:rsidR="00721E58" w:rsidRPr="00F61F5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21E58" w:rsidRPr="00F61F5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21E58" w:rsidRPr="00F61F5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21E58" w:rsidRPr="00F61F5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61F5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61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0,256</w:t>
            </w:r>
          </w:p>
        </w:tc>
      </w:tr>
    </w:tbl>
    <w:p w:rsidR="00721E58" w:rsidRPr="00F61F58" w:rsidRDefault="00721E58" w:rsidP="00721E58">
      <w:pPr>
        <w:pStyle w:val="a5"/>
        <w:rPr>
          <w:rFonts w:ascii="Arial" w:hAnsi="Arial" w:cs="Arial"/>
          <w:b/>
          <w:sz w:val="2"/>
        </w:rPr>
      </w:pPr>
    </w:p>
    <w:p w:rsidR="00721E58" w:rsidRPr="00566BBD" w:rsidRDefault="00721E5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Pr="004D71DD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4-4. Дробилки молотковые</w:t>
            </w:r>
          </w:p>
        </w:tc>
      </w:tr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721E58" w:rsidRDefault="00721E58" w:rsidP="00721E5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721E58" w:rsidRPr="004D71DD" w:rsidTr="00534D0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4D71DD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4D71DD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4D71DD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4D71DD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721E58" w:rsidRPr="004D71D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D71DD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D71DD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D71DD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D71DD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721E58" w:rsidRPr="004D71D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D71DD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Ц4-4-4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Дробилка молотковая однороторная, ротор диаметром 2000 мм длиной 3000 мм</w:t>
            </w:r>
          </w:p>
          <w:p w:rsidR="00721E58" w:rsidRPr="004D71DD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D71D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21E58" w:rsidRPr="004D71D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D71D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D71DD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4D71D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D71D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D71DD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D71DD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D71D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721E58" w:rsidRPr="004D71D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D71D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D71DD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D71DD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D71D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453</w:t>
            </w:r>
          </w:p>
        </w:tc>
      </w:tr>
      <w:tr w:rsidR="00721E58" w:rsidRPr="004D71D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D71D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D71DD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D71DD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D71D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70,07</w:t>
            </w:r>
          </w:p>
        </w:tc>
      </w:tr>
      <w:tr w:rsidR="00721E58" w:rsidRPr="004D71D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D71DD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D71DD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4D71D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D71D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D71DD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D71DD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D71D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60,71</w:t>
            </w:r>
          </w:p>
        </w:tc>
      </w:tr>
      <w:tr w:rsidR="00721E58" w:rsidRPr="004D71D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D71D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D71DD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128,7 (175)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D71DD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D71D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9,36</w:t>
            </w:r>
          </w:p>
        </w:tc>
      </w:tr>
      <w:tr w:rsidR="00721E58" w:rsidRPr="004D71D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D71DD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D71DD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21E58" w:rsidRPr="004D71D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D71DD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D71DD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21E58" w:rsidRPr="004D71D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D71DD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D71DD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21E58" w:rsidRPr="004D71D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D71DD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D71DD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D71DD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D71D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0,176</w:t>
            </w:r>
          </w:p>
        </w:tc>
      </w:tr>
      <w:tr w:rsidR="00721E58" w:rsidRPr="004D71DD" w:rsidTr="00534D0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D71DD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Ц4-4-6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Дробилка молотковая однороторная реверсивная, ротор диаметром 1450 мм длиной 1300 мм</w:t>
            </w:r>
          </w:p>
          <w:p w:rsidR="00721E58" w:rsidRPr="004D71DD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D71D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21E58" w:rsidRPr="004D71D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D71D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D71DD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4D71D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D71D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D71DD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D71DD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D71D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721E58" w:rsidRPr="004D71D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D71D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D71DD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D71DD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D71D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198</w:t>
            </w:r>
          </w:p>
        </w:tc>
      </w:tr>
      <w:tr w:rsidR="00721E58" w:rsidRPr="004D71D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D71D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D71DD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D71DD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D71D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10,87</w:t>
            </w:r>
          </w:p>
        </w:tc>
      </w:tr>
      <w:tr w:rsidR="00721E58" w:rsidRPr="004D71D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D71DD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D71DD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4D71D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D71D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D71DD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D71DD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D71D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6,74</w:t>
            </w:r>
          </w:p>
        </w:tc>
      </w:tr>
      <w:tr w:rsidR="00721E58" w:rsidRPr="004D71D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D71D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D71DD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128,7 (175)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D71DD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D71D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4,13</w:t>
            </w:r>
          </w:p>
        </w:tc>
      </w:tr>
      <w:tr w:rsidR="00721E58" w:rsidRPr="004D71D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D71DD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D71DD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21E58" w:rsidRPr="004D71D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D71DD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D71DD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21E58" w:rsidRPr="004D71D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D71DD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D71DD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21E58" w:rsidRPr="004D71D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D71DD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D71DD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D71DD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D71D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0,096</w:t>
            </w:r>
          </w:p>
        </w:tc>
      </w:tr>
    </w:tbl>
    <w:p w:rsidR="00721E58" w:rsidRPr="004D71DD" w:rsidRDefault="00721E58" w:rsidP="00721E58">
      <w:pPr>
        <w:pStyle w:val="a5"/>
        <w:rPr>
          <w:rFonts w:ascii="Arial" w:hAnsi="Arial" w:cs="Arial"/>
          <w:b/>
          <w:sz w:val="2"/>
        </w:rPr>
      </w:pPr>
    </w:p>
    <w:p w:rsidR="00721E58" w:rsidRPr="00566BBD" w:rsidRDefault="00721E5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Pr="008F7310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4-5. Дробилки щековые</w:t>
            </w:r>
          </w:p>
        </w:tc>
      </w:tr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721E58" w:rsidRDefault="00721E58" w:rsidP="00721E5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721E58" w:rsidRPr="008F7310" w:rsidTr="00534D0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8F7310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8F7310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8F7310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8F7310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721E58" w:rsidRPr="008F7310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8F7310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8F7310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8F7310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8F7310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721E58" w:rsidRPr="008F7310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8F7310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Ц4-5-2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Дробилка щековая с простым движением щеки, загрузочное отверстие размерами 900 х 1200 мм</w:t>
            </w:r>
          </w:p>
          <w:p w:rsidR="00721E58" w:rsidRPr="008F7310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F731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21E58" w:rsidRPr="008F7310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8F731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8F7310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8F7310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8F731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8F7310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8F7310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8F731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721E58" w:rsidRPr="008F7310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8F731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8F7310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8F7310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8F731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1138</w:t>
            </w:r>
          </w:p>
        </w:tc>
      </w:tr>
      <w:tr w:rsidR="00721E58" w:rsidRPr="008F7310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8F731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8F7310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8F7310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8F731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226,67</w:t>
            </w:r>
          </w:p>
        </w:tc>
      </w:tr>
      <w:tr w:rsidR="00721E58" w:rsidRPr="008F7310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8F7310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8F7310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8F7310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8F731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8F7310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40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8F7310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8F731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114,72</w:t>
            </w:r>
          </w:p>
        </w:tc>
      </w:tr>
      <w:tr w:rsidR="00721E58" w:rsidRPr="008F7310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8F731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8F7310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8F7310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8F731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24,04</w:t>
            </w:r>
          </w:p>
        </w:tc>
      </w:tr>
      <w:tr w:rsidR="00721E58" w:rsidRPr="008F7310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8F731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8F7310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8F7310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8F731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6,51</w:t>
            </w:r>
          </w:p>
        </w:tc>
      </w:tr>
      <w:tr w:rsidR="00721E58" w:rsidRPr="008F7310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8F7310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8F7310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21E58" w:rsidRPr="008F7310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8F7310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8F7310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21E58" w:rsidRPr="008F7310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8F7310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8F7310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21E58" w:rsidRPr="008F7310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8F7310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8F7310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8F7310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8F731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721E58" w:rsidRPr="008F7310" w:rsidTr="00534D0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8F7310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Дробилка щековая с простым движением щеки, загрузочное отверстие размерами 1200 х 1500 мм</w:t>
            </w:r>
          </w:p>
          <w:p w:rsidR="00721E58" w:rsidRPr="008F7310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F731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21E58" w:rsidRPr="008F7310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8F731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8F7310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8F7310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8F731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8F7310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8F7310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8F731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721E58" w:rsidRPr="008F7310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8F731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8F7310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8F7310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8F731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1425</w:t>
            </w:r>
          </w:p>
        </w:tc>
      </w:tr>
      <w:tr w:rsidR="00721E58" w:rsidRPr="008F7310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8F731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8F7310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8F7310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8F731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319,7</w:t>
            </w:r>
          </w:p>
        </w:tc>
      </w:tr>
      <w:tr w:rsidR="00721E58" w:rsidRPr="008F7310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8F7310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8F7310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8F7310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8F731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8F7310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8F7310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8F731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143,59</w:t>
            </w:r>
          </w:p>
        </w:tc>
      </w:tr>
      <w:tr w:rsidR="00721E58" w:rsidRPr="008F7310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8F731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8F7310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80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8F7310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8F731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47,99</w:t>
            </w:r>
          </w:p>
        </w:tc>
      </w:tr>
      <w:tr w:rsidR="00721E58" w:rsidRPr="008F7310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8F731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8F7310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8F7310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8F731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8,33</w:t>
            </w:r>
          </w:p>
        </w:tc>
      </w:tr>
      <w:tr w:rsidR="00721E58" w:rsidRPr="008F7310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8F7310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8F7310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21E58" w:rsidRPr="008F7310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8F7310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8F7310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21E58" w:rsidRPr="008F7310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8F7310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8F7310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21E58" w:rsidRPr="008F7310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8F7310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8F7310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8F7310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8F731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721E58" w:rsidRPr="008F7310" w:rsidTr="00534D0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8F7310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Ц4-5-4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Дробилка щековая с простым движением щеки, загрузочное отверстие размерами 1500 х 2100 мм</w:t>
            </w:r>
          </w:p>
          <w:p w:rsidR="00721E58" w:rsidRPr="008F7310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F731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21E58" w:rsidRPr="008F7310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8F731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8F7310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8F7310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8F731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8F7310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8F7310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8F731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721E58" w:rsidRPr="008F7310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8F731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8F7310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8F7310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8F731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1985</w:t>
            </w:r>
          </w:p>
        </w:tc>
      </w:tr>
      <w:tr w:rsidR="00721E58" w:rsidRPr="008F7310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8F731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8F7310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8F7310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8F731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472,06</w:t>
            </w:r>
          </w:p>
        </w:tc>
      </w:tr>
      <w:tr w:rsidR="00721E58" w:rsidRPr="008F7310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8F7310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8F7310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8F7310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8F731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8F7310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8F7310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8F731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194,28</w:t>
            </w:r>
          </w:p>
        </w:tc>
      </w:tr>
      <w:tr w:rsidR="00721E58" w:rsidRPr="008F7310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8F731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8F7310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80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8F7310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8F731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85,68</w:t>
            </w:r>
          </w:p>
        </w:tc>
      </w:tr>
      <w:tr w:rsidR="00721E58" w:rsidRPr="008F7310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8F731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8F7310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8F7310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8F731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9,28</w:t>
            </w:r>
          </w:p>
        </w:tc>
      </w:tr>
      <w:tr w:rsidR="00721E58" w:rsidRPr="008F7310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8F7310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8F7310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21E58" w:rsidRPr="008F7310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8F7310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8F7310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21E58" w:rsidRPr="008F7310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8F7310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8F7310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21E58" w:rsidRPr="008F7310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8F7310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8F7310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8F7310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8F731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</w:tbl>
    <w:p w:rsidR="00721E58" w:rsidRPr="008F7310" w:rsidRDefault="00721E58" w:rsidP="00721E58">
      <w:pPr>
        <w:pStyle w:val="a5"/>
        <w:rPr>
          <w:rFonts w:ascii="Arial" w:hAnsi="Arial" w:cs="Arial"/>
          <w:b/>
          <w:sz w:val="2"/>
        </w:rPr>
      </w:pPr>
    </w:p>
    <w:p w:rsidR="00721E58" w:rsidRPr="00566BBD" w:rsidRDefault="00721E5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Pr="008503E4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4-8. Разное дробильное оборудование</w:t>
            </w:r>
          </w:p>
        </w:tc>
      </w:tr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721E58" w:rsidRDefault="00721E58" w:rsidP="00721E5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721E58" w:rsidRPr="008503E4" w:rsidTr="00534D0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8503E4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8503E4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8503E4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8503E4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721E58" w:rsidRPr="008503E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8503E4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8503E4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8503E4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8503E4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721E58" w:rsidRPr="008503E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8503E4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Ц4-8-4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Агрегат сортировки передвижной</w:t>
            </w:r>
          </w:p>
          <w:p w:rsidR="00721E58" w:rsidRPr="008503E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503E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21E58" w:rsidRPr="008503E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8503E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8503E4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8503E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8503E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8503E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8503E4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8503E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721E58" w:rsidRPr="008503E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8503E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8503E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8503E4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8503E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37,3</w:t>
            </w:r>
          </w:p>
        </w:tc>
      </w:tr>
      <w:tr w:rsidR="00721E58" w:rsidRPr="008503E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8503E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8503E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8503E4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8503E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17,89</w:t>
            </w:r>
          </w:p>
        </w:tc>
      </w:tr>
      <w:tr w:rsidR="00721E58" w:rsidRPr="008503E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8503E4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8503E4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8503E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8503E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8503E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8503E4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8503E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721E58" w:rsidRPr="008503E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8503E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8503E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8503E4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8503E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13,75</w:t>
            </w:r>
          </w:p>
        </w:tc>
      </w:tr>
      <w:tr w:rsidR="00721E58" w:rsidRPr="008503E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8503E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8503E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128,7 (175)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8503E4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8503E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3,88</w:t>
            </w:r>
          </w:p>
        </w:tc>
      </w:tr>
    </w:tbl>
    <w:p w:rsidR="00721E58" w:rsidRPr="008503E4" w:rsidRDefault="00721E58" w:rsidP="00721E58">
      <w:pPr>
        <w:pStyle w:val="a5"/>
        <w:rPr>
          <w:rFonts w:ascii="Arial" w:hAnsi="Arial" w:cs="Arial"/>
          <w:b/>
          <w:sz w:val="2"/>
        </w:rPr>
      </w:pPr>
    </w:p>
    <w:p w:rsidR="00721E58" w:rsidRPr="00566BBD" w:rsidRDefault="00721E5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Pr="009A6998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4-10. Дробилки роторные крупного дробления</w:t>
            </w:r>
          </w:p>
        </w:tc>
      </w:tr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721E58" w:rsidRDefault="00721E58" w:rsidP="00721E5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721E58" w:rsidRPr="009A6998" w:rsidTr="00534D0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9A6998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9A6998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9A6998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9A6998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721E58" w:rsidRPr="009A699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A6998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A6998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A6998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A6998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721E58" w:rsidRPr="009A699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A699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Ц4-10-3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Дробилка однороторная, ротор диаметром 1600 мм длиной 1250 мм</w:t>
            </w:r>
          </w:p>
          <w:p w:rsidR="00721E58" w:rsidRPr="009A699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A699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21E58" w:rsidRPr="009A699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A699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A699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9A699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A699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A699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A699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A699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721E58" w:rsidRPr="009A699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A699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A699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A699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A699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234</w:t>
            </w:r>
          </w:p>
        </w:tc>
      </w:tr>
      <w:tr w:rsidR="00721E58" w:rsidRPr="009A699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A699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A699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A699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A699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21,93</w:t>
            </w:r>
          </w:p>
        </w:tc>
      </w:tr>
      <w:tr w:rsidR="00721E58" w:rsidRPr="009A699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A699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A699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9A699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A699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A699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A699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A699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15,66</w:t>
            </w:r>
          </w:p>
        </w:tc>
      </w:tr>
      <w:tr w:rsidR="00721E58" w:rsidRPr="009A699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A699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A699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128,7 (175)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A699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A699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6,27</w:t>
            </w:r>
          </w:p>
        </w:tc>
      </w:tr>
      <w:tr w:rsidR="00721E58" w:rsidRPr="009A699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A699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A699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21E58" w:rsidRPr="009A699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A699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A699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21E58" w:rsidRPr="009A699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A699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A699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21E58" w:rsidRPr="009A699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A699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A699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A699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A699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0,128</w:t>
            </w:r>
          </w:p>
        </w:tc>
      </w:tr>
    </w:tbl>
    <w:p w:rsidR="00721E58" w:rsidRPr="009A6998" w:rsidRDefault="00721E58" w:rsidP="00721E58">
      <w:pPr>
        <w:pStyle w:val="a5"/>
        <w:rPr>
          <w:rFonts w:ascii="Arial" w:hAnsi="Arial" w:cs="Arial"/>
          <w:b/>
          <w:sz w:val="2"/>
        </w:rPr>
      </w:pPr>
    </w:p>
    <w:p w:rsidR="00721E58" w:rsidRPr="00566BBD" w:rsidRDefault="00721E5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Pr="00EE33EE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2. Вальцы для помола</w:t>
            </w:r>
          </w:p>
        </w:tc>
      </w:tr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Pr="00EE33EE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4-21. Вальцы для грубого помола</w:t>
            </w:r>
          </w:p>
        </w:tc>
      </w:tr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721E58" w:rsidRDefault="00721E58" w:rsidP="00721E5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721E58" w:rsidRPr="00EE33EE" w:rsidTr="00534D0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EE33EE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EE33EE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EE33EE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EE33EE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721E58" w:rsidRPr="00EE33EE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EE33EE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EE33EE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EE33EE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EE33EE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721E58" w:rsidRPr="00EE33EE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EE33EE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Ц4-21-1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Вальцы дырчатые, валки диаметром 1000 мм длиной 640 мм</w:t>
            </w:r>
          </w:p>
          <w:p w:rsidR="00721E58" w:rsidRPr="00EE33EE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E33E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21E58" w:rsidRPr="00EE33EE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EE33E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EE33EE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EE33EE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EE33E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EE33EE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EE33EE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EE33E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721E58" w:rsidRPr="00EE33EE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EE33E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EE33EE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EE33EE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EE33E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39,2</w:t>
            </w:r>
          </w:p>
        </w:tc>
      </w:tr>
      <w:tr w:rsidR="00721E58" w:rsidRPr="00EE33EE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EE33E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EE33EE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EE33EE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EE33E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13,62</w:t>
            </w:r>
          </w:p>
        </w:tc>
      </w:tr>
      <w:tr w:rsidR="00721E58" w:rsidRPr="00EE33EE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EE33EE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EE33EE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EE33EE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EE33E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EE33EE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EE33EE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EE33E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7,62</w:t>
            </w:r>
          </w:p>
        </w:tc>
      </w:tr>
      <w:tr w:rsidR="00721E58" w:rsidRPr="00EE33EE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EE33E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EE33EE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128,7 (175)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EE33EE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EE33E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721E58" w:rsidRPr="00EE33EE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EE33E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EE33EE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EE33EE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EE33E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5,71</w:t>
            </w:r>
          </w:p>
        </w:tc>
      </w:tr>
      <w:tr w:rsidR="00721E58" w:rsidRPr="00EE33EE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EE33EE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EE33EE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21E58" w:rsidRPr="00EE33EE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EE33EE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EE33EE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21E58" w:rsidRPr="00EE33EE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EE33EE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EE33EE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21E58" w:rsidRPr="00EE33EE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EE33EE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EE33EE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EE33EE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EE33E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0,048</w:t>
            </w:r>
          </w:p>
        </w:tc>
      </w:tr>
    </w:tbl>
    <w:p w:rsidR="00721E58" w:rsidRPr="00EE33EE" w:rsidRDefault="00721E58" w:rsidP="00721E58">
      <w:pPr>
        <w:pStyle w:val="a5"/>
        <w:rPr>
          <w:rFonts w:ascii="Arial" w:hAnsi="Arial" w:cs="Arial"/>
          <w:b/>
          <w:sz w:val="2"/>
        </w:rPr>
      </w:pPr>
    </w:p>
    <w:p w:rsidR="00721E58" w:rsidRPr="00566BBD" w:rsidRDefault="00721E5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Pr="0098446C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3. Мельницы</w:t>
            </w:r>
          </w:p>
        </w:tc>
      </w:tr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Pr="0098446C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4-41. Мельницы трубные многокамерные</w:t>
            </w:r>
          </w:p>
        </w:tc>
      </w:tr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721E58" w:rsidRDefault="00721E58" w:rsidP="00721E5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721E58" w:rsidRPr="0098446C" w:rsidTr="00534D0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98446C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98446C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98446C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98446C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721E58" w:rsidRPr="0098446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446C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446C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446C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446C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721E58" w:rsidRPr="0098446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446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Ц4-41-1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Мельница трубная, барабан диаметром 2000 мм длиной 10520 мм</w:t>
            </w:r>
          </w:p>
          <w:p w:rsidR="00721E58" w:rsidRPr="0098446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8446C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721E58" w:rsidRPr="0098446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446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446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98446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446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446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446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446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721E58" w:rsidRPr="0098446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446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446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446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446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2272</w:t>
            </w:r>
          </w:p>
        </w:tc>
      </w:tr>
      <w:tr w:rsidR="00721E58" w:rsidRPr="0098446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446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446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446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446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395,46</w:t>
            </w:r>
          </w:p>
        </w:tc>
      </w:tr>
      <w:tr w:rsidR="00721E58" w:rsidRPr="0098446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446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446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98446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446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446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446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446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216,57</w:t>
            </w:r>
          </w:p>
        </w:tc>
      </w:tr>
      <w:tr w:rsidR="00721E58" w:rsidRPr="0098446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446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446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128,7 (175)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446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446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19,83</w:t>
            </w:r>
          </w:p>
        </w:tc>
      </w:tr>
      <w:tr w:rsidR="00721E58" w:rsidRPr="0098446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446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446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446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446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50,77</w:t>
            </w:r>
          </w:p>
        </w:tc>
      </w:tr>
      <w:tr w:rsidR="00721E58" w:rsidRPr="0098446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446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446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21E58" w:rsidRPr="0098446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446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446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21E58" w:rsidRPr="0098446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446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446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21E58" w:rsidRPr="0098446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446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446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446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446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0,79</w:t>
            </w:r>
          </w:p>
        </w:tc>
      </w:tr>
      <w:tr w:rsidR="00721E58" w:rsidRPr="0098446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446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446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721E58" w:rsidRPr="0098446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446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446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446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446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721E58" w:rsidRPr="0098446C" w:rsidTr="00534D0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446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Ц4-41-2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Мельница трубная, барабан диаметром 2600 мм длиной 13020 мм</w:t>
            </w:r>
          </w:p>
          <w:p w:rsidR="00721E58" w:rsidRPr="0098446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8446C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721E58" w:rsidRPr="0098446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446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446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98446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446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446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446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446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721E58" w:rsidRPr="0098446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446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446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446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446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2690</w:t>
            </w:r>
          </w:p>
        </w:tc>
      </w:tr>
      <w:tr w:rsidR="00721E58" w:rsidRPr="0098446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446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446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446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446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762,37</w:t>
            </w:r>
          </w:p>
        </w:tc>
      </w:tr>
      <w:tr w:rsidR="00721E58" w:rsidRPr="0098446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446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446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98446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446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446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446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446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401,41</w:t>
            </w:r>
          </w:p>
        </w:tc>
      </w:tr>
      <w:tr w:rsidR="00721E58" w:rsidRPr="0098446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446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446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128,7 (175)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446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446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30,94</w:t>
            </w:r>
          </w:p>
        </w:tc>
      </w:tr>
      <w:tr w:rsidR="00721E58" w:rsidRPr="0098446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446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446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446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446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129,31</w:t>
            </w:r>
          </w:p>
        </w:tc>
      </w:tr>
      <w:tr w:rsidR="00721E58" w:rsidRPr="0098446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446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446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21E58" w:rsidRPr="0098446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446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446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21E58" w:rsidRPr="0098446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446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446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21E58" w:rsidRPr="0098446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446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446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446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446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721E58" w:rsidRPr="0098446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446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446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721E58" w:rsidRPr="0098446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446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446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446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446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</w:t>
            </w:r>
          </w:p>
        </w:tc>
      </w:tr>
      <w:tr w:rsidR="00721E58" w:rsidRPr="0098446C" w:rsidTr="00534D0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446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Ц4-41-4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Мельница трубная, барабан диаметром 3200 мм длиной 15020 мм</w:t>
            </w:r>
          </w:p>
          <w:p w:rsidR="00721E58" w:rsidRPr="0098446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8446C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721E58" w:rsidRPr="0098446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446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446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98446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446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446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446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446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721E58" w:rsidRPr="0098446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446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446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446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446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4747</w:t>
            </w:r>
          </w:p>
        </w:tc>
      </w:tr>
      <w:tr w:rsidR="00721E58" w:rsidRPr="0098446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446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446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446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446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1256,2</w:t>
            </w:r>
          </w:p>
        </w:tc>
      </w:tr>
      <w:tr w:rsidR="00721E58" w:rsidRPr="0098446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446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446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98446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446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446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446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446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713,97</w:t>
            </w:r>
          </w:p>
        </w:tc>
      </w:tr>
      <w:tr w:rsidR="00721E58" w:rsidRPr="0098446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446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446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128,7 (175)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446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446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77,35</w:t>
            </w:r>
          </w:p>
        </w:tc>
      </w:tr>
      <w:tr w:rsidR="00721E58" w:rsidRPr="0098446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446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446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446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446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107,89</w:t>
            </w:r>
          </w:p>
        </w:tc>
      </w:tr>
      <w:tr w:rsidR="00721E58" w:rsidRPr="0098446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446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446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21E58" w:rsidRPr="0098446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446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446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21E58" w:rsidRPr="0098446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446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446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21E58" w:rsidRPr="0098446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446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446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446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446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2,66</w:t>
            </w:r>
          </w:p>
        </w:tc>
      </w:tr>
      <w:tr w:rsidR="00721E58" w:rsidRPr="0098446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446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446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721E58" w:rsidRPr="0098446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446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446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446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446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</w:tr>
      <w:tr w:rsidR="00721E58" w:rsidRPr="0098446C" w:rsidTr="00534D0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446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Ц4-41-5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Мельница трубная, барабан диаметром 3970 мм длиной 13910 мм</w:t>
            </w:r>
          </w:p>
          <w:p w:rsidR="00721E58" w:rsidRPr="0098446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8446C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721E58" w:rsidRPr="0098446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446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446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98446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446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446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446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446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721E58" w:rsidRPr="0098446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446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446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446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446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4974</w:t>
            </w:r>
          </w:p>
        </w:tc>
      </w:tr>
      <w:tr w:rsidR="00721E58" w:rsidRPr="0098446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446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446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446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446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1444,21</w:t>
            </w:r>
          </w:p>
        </w:tc>
      </w:tr>
      <w:tr w:rsidR="00721E58" w:rsidRPr="0098446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446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446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98446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446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446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446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446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821,07</w:t>
            </w:r>
          </w:p>
        </w:tc>
      </w:tr>
      <w:tr w:rsidR="00721E58" w:rsidRPr="0098446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446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446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128,7 (175)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446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446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88,85</w:t>
            </w:r>
          </w:p>
        </w:tc>
      </w:tr>
      <w:tr w:rsidR="00721E58" w:rsidRPr="0098446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446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446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446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446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123,75</w:t>
            </w:r>
          </w:p>
        </w:tc>
      </w:tr>
      <w:tr w:rsidR="00721E58" w:rsidRPr="0098446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446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446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21E58" w:rsidRPr="0098446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446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446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21E58" w:rsidRPr="0098446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446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446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21E58" w:rsidRPr="0098446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446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446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446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446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3,73</w:t>
            </w:r>
          </w:p>
        </w:tc>
      </w:tr>
      <w:tr w:rsidR="00721E58" w:rsidRPr="0098446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446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446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721E58" w:rsidRPr="0098446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446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446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446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446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</w:t>
            </w:r>
          </w:p>
        </w:tc>
      </w:tr>
    </w:tbl>
    <w:p w:rsidR="00721E58" w:rsidRPr="0098446C" w:rsidRDefault="00721E58" w:rsidP="00721E58">
      <w:pPr>
        <w:pStyle w:val="a5"/>
        <w:rPr>
          <w:rFonts w:ascii="Arial" w:hAnsi="Arial" w:cs="Arial"/>
          <w:b/>
          <w:sz w:val="2"/>
        </w:rPr>
      </w:pPr>
    </w:p>
    <w:p w:rsidR="00721E58" w:rsidRPr="00566BBD" w:rsidRDefault="00721E5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Pr="0028788A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4-42. Мельницы шаровые с центральной разгрузкой</w:t>
            </w:r>
          </w:p>
        </w:tc>
      </w:tr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721E58" w:rsidRDefault="00721E58" w:rsidP="00721E5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721E58" w:rsidRPr="0028788A" w:rsidTr="00534D0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721E58" w:rsidRPr="0028788A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721E58" w:rsidRPr="0028788A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Ц4-42-1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Мельница шаровая мокрого помола, барабан диаметром 900 мм длиной 1800 мм</w:t>
            </w:r>
          </w:p>
          <w:p w:rsidR="00721E58" w:rsidRPr="0028788A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8788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21E58" w:rsidRPr="0028788A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28788A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721E58" w:rsidRPr="0028788A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67,5</w:t>
            </w:r>
          </w:p>
        </w:tc>
      </w:tr>
      <w:tr w:rsidR="00721E58" w:rsidRPr="0028788A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17,07</w:t>
            </w:r>
          </w:p>
        </w:tc>
      </w:tr>
      <w:tr w:rsidR="00721E58" w:rsidRPr="0028788A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28788A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11,83</w:t>
            </w:r>
          </w:p>
        </w:tc>
      </w:tr>
      <w:tr w:rsidR="00721E58" w:rsidRPr="0028788A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5,24</w:t>
            </w:r>
          </w:p>
        </w:tc>
      </w:tr>
      <w:tr w:rsidR="00721E58" w:rsidRPr="0028788A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21E58" w:rsidRPr="0028788A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21E58" w:rsidRPr="0028788A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21E58" w:rsidRPr="0028788A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721E58" w:rsidRPr="0028788A" w:rsidTr="00534D0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Ц4-42-2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Мельница шаровая мокрого помола, барабан диаметром 2700 мм длиной 3600 мм</w:t>
            </w:r>
          </w:p>
          <w:p w:rsidR="00721E58" w:rsidRPr="0028788A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8788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21E58" w:rsidRPr="0028788A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28788A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721E58" w:rsidRPr="0028788A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1919</w:t>
            </w:r>
          </w:p>
        </w:tc>
      </w:tr>
      <w:tr w:rsidR="00721E58" w:rsidRPr="0028788A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336,43</w:t>
            </w:r>
          </w:p>
        </w:tc>
      </w:tr>
      <w:tr w:rsidR="00721E58" w:rsidRPr="0028788A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28788A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40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183,78</w:t>
            </w:r>
          </w:p>
        </w:tc>
      </w:tr>
      <w:tr w:rsidR="00721E58" w:rsidRPr="0028788A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30,38</w:t>
            </w:r>
          </w:p>
        </w:tc>
      </w:tr>
      <w:tr w:rsidR="00721E58" w:rsidRPr="0028788A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21E58" w:rsidRPr="0028788A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21E58" w:rsidRPr="0028788A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21E58" w:rsidRPr="0028788A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721E58" w:rsidRPr="0028788A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0,065</w:t>
            </w:r>
          </w:p>
        </w:tc>
      </w:tr>
      <w:tr w:rsidR="00721E58" w:rsidRPr="0028788A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721E58" w:rsidRPr="0028788A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721E58" w:rsidRPr="0028788A" w:rsidTr="00534D0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Ц4-42-3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Мельница шаровая мокрого помола, барабан диаметром 3200 мм длиной 4500 мм</w:t>
            </w:r>
          </w:p>
          <w:p w:rsidR="00721E58" w:rsidRPr="0028788A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8788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21E58" w:rsidRPr="0028788A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28788A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721E58" w:rsidRPr="0028788A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2410</w:t>
            </w:r>
          </w:p>
        </w:tc>
      </w:tr>
      <w:tr w:rsidR="00721E58" w:rsidRPr="0028788A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450,9</w:t>
            </w:r>
          </w:p>
        </w:tc>
      </w:tr>
      <w:tr w:rsidR="00721E58" w:rsidRPr="0028788A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28788A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229,68</w:t>
            </w:r>
          </w:p>
        </w:tc>
      </w:tr>
      <w:tr w:rsidR="00721E58" w:rsidRPr="0028788A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80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53,19</w:t>
            </w:r>
          </w:p>
        </w:tc>
      </w:tr>
      <w:tr w:rsidR="00721E58" w:rsidRPr="0028788A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21E58" w:rsidRPr="0028788A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21E58" w:rsidRPr="0028788A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21E58" w:rsidRPr="0028788A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721E58" w:rsidRPr="0028788A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0,078</w:t>
            </w:r>
          </w:p>
        </w:tc>
      </w:tr>
      <w:tr w:rsidR="00721E58" w:rsidRPr="0028788A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721E58" w:rsidRPr="0028788A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</w:t>
            </w:r>
          </w:p>
        </w:tc>
      </w:tr>
      <w:tr w:rsidR="00721E58" w:rsidRPr="0028788A" w:rsidTr="00534D0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Ц4-42-4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Мельница шаровая мокрого помола, барабан диаметром 4000 мм длиной 5500 мм</w:t>
            </w:r>
          </w:p>
          <w:p w:rsidR="00721E58" w:rsidRPr="0028788A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8788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21E58" w:rsidRPr="0028788A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28788A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721E58" w:rsidRPr="0028788A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6624</w:t>
            </w:r>
          </w:p>
        </w:tc>
      </w:tr>
      <w:tr w:rsidR="00721E58" w:rsidRPr="0028788A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1121,65</w:t>
            </w:r>
          </w:p>
        </w:tc>
      </w:tr>
      <w:tr w:rsidR="00721E58" w:rsidRPr="0028788A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28788A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571,66</w:t>
            </w:r>
          </w:p>
        </w:tc>
      </w:tr>
      <w:tr w:rsidR="00721E58" w:rsidRPr="0028788A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80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132,08</w:t>
            </w:r>
          </w:p>
        </w:tc>
      </w:tr>
      <w:tr w:rsidR="00721E58" w:rsidRPr="0028788A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191,19</w:t>
            </w:r>
          </w:p>
        </w:tc>
      </w:tr>
      <w:tr w:rsidR="00721E58" w:rsidRPr="0028788A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21E58" w:rsidRPr="0028788A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21E58" w:rsidRPr="0028788A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21E58" w:rsidRPr="0028788A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376</w:t>
            </w:r>
          </w:p>
        </w:tc>
      </w:tr>
      <w:tr w:rsidR="00721E58" w:rsidRPr="0028788A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0,272</w:t>
            </w:r>
          </w:p>
        </w:tc>
      </w:tr>
      <w:tr w:rsidR="00721E58" w:rsidRPr="0028788A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0,179</w:t>
            </w:r>
          </w:p>
        </w:tc>
      </w:tr>
      <w:tr w:rsidR="00721E58" w:rsidRPr="0028788A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721E58" w:rsidRPr="0028788A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</w:t>
            </w:r>
          </w:p>
        </w:tc>
      </w:tr>
      <w:tr w:rsidR="00721E58" w:rsidRPr="0028788A" w:rsidTr="00534D0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Ц4-42-5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Мельница шаровая мокрого помола, барабан диаметром 5500 мм длиной 6500 мм</w:t>
            </w:r>
          </w:p>
          <w:p w:rsidR="00721E58" w:rsidRPr="0028788A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8788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21E58" w:rsidRPr="0028788A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28788A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721E58" w:rsidRPr="0028788A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8732</w:t>
            </w:r>
          </w:p>
        </w:tc>
      </w:tr>
      <w:tr w:rsidR="00721E58" w:rsidRPr="0028788A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1738,7</w:t>
            </w:r>
          </w:p>
        </w:tc>
      </w:tr>
      <w:tr w:rsidR="00721E58" w:rsidRPr="0028788A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28788A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753,17</w:t>
            </w:r>
          </w:p>
        </w:tc>
      </w:tr>
      <w:tr w:rsidR="00721E58" w:rsidRPr="0028788A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80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304,47</w:t>
            </w:r>
          </w:p>
        </w:tc>
      </w:tr>
      <w:tr w:rsidR="00721E58" w:rsidRPr="0028788A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191,19</w:t>
            </w:r>
          </w:p>
        </w:tc>
      </w:tr>
      <w:tr w:rsidR="00721E58" w:rsidRPr="0028788A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21E58" w:rsidRPr="0028788A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21E58" w:rsidRPr="0028788A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21E58" w:rsidRPr="0028788A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376</w:t>
            </w:r>
          </w:p>
        </w:tc>
      </w:tr>
      <w:tr w:rsidR="00721E58" w:rsidRPr="0028788A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0,504</w:t>
            </w:r>
          </w:p>
        </w:tc>
      </w:tr>
      <w:tr w:rsidR="00721E58" w:rsidRPr="0028788A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0,416</w:t>
            </w:r>
          </w:p>
        </w:tc>
      </w:tr>
      <w:tr w:rsidR="00721E58" w:rsidRPr="0028788A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721E58" w:rsidRPr="0028788A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</w:t>
            </w:r>
          </w:p>
        </w:tc>
      </w:tr>
      <w:tr w:rsidR="00721E58" w:rsidRPr="0028788A" w:rsidTr="00534D0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Ц4-42-6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Мельница шаровая сухого помола, барабан диаметром 1500 мм длиной 1600 мм</w:t>
            </w:r>
          </w:p>
          <w:p w:rsidR="00721E58" w:rsidRPr="0028788A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8788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21E58" w:rsidRPr="0028788A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28788A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721E58" w:rsidRPr="0028788A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485</w:t>
            </w:r>
          </w:p>
        </w:tc>
      </w:tr>
      <w:tr w:rsidR="00721E58" w:rsidRPr="0028788A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49,38</w:t>
            </w:r>
          </w:p>
        </w:tc>
      </w:tr>
      <w:tr w:rsidR="00721E58" w:rsidRPr="0028788A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28788A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43,46</w:t>
            </w:r>
          </w:p>
        </w:tc>
      </w:tr>
      <w:tr w:rsidR="00721E58" w:rsidRPr="0028788A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128,7 (175)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5,92</w:t>
            </w:r>
          </w:p>
        </w:tc>
      </w:tr>
      <w:tr w:rsidR="00721E58" w:rsidRPr="0028788A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21E58" w:rsidRPr="0028788A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21E58" w:rsidRPr="0028788A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21E58" w:rsidRPr="0028788A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721E58" w:rsidRPr="0028788A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0,052</w:t>
            </w:r>
          </w:p>
        </w:tc>
      </w:tr>
      <w:tr w:rsidR="00721E58" w:rsidRPr="0028788A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721E58" w:rsidRPr="0028788A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</w:t>
            </w:r>
          </w:p>
        </w:tc>
      </w:tr>
      <w:tr w:rsidR="00721E58" w:rsidRPr="0028788A" w:rsidTr="00534D0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Ц4-42-7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Мельница шаровая сухого помола, барабан диаметром 1500 мм длиной 5600 мм</w:t>
            </w:r>
          </w:p>
          <w:p w:rsidR="00721E58" w:rsidRPr="0028788A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8788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21E58" w:rsidRPr="0028788A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28788A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721E58" w:rsidRPr="0028788A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784</w:t>
            </w:r>
          </w:p>
        </w:tc>
      </w:tr>
      <w:tr w:rsidR="00721E58" w:rsidRPr="0028788A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113,16</w:t>
            </w:r>
          </w:p>
        </w:tc>
      </w:tr>
      <w:tr w:rsidR="00721E58" w:rsidRPr="0028788A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28788A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71,12</w:t>
            </w:r>
          </w:p>
        </w:tc>
      </w:tr>
      <w:tr w:rsidR="00721E58" w:rsidRPr="0028788A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21,02</w:t>
            </w:r>
          </w:p>
        </w:tc>
      </w:tr>
      <w:tr w:rsidR="00721E58" w:rsidRPr="0028788A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21E58" w:rsidRPr="0028788A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21E58" w:rsidRPr="0028788A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21E58" w:rsidRPr="0028788A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721E58" w:rsidRPr="0028788A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0,052</w:t>
            </w:r>
          </w:p>
        </w:tc>
      </w:tr>
      <w:tr w:rsidR="00721E58" w:rsidRPr="0028788A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721E58" w:rsidRPr="0028788A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788A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788A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</w:tbl>
    <w:p w:rsidR="00721E58" w:rsidRPr="0028788A" w:rsidRDefault="00721E58" w:rsidP="00721E58">
      <w:pPr>
        <w:pStyle w:val="a5"/>
        <w:rPr>
          <w:rFonts w:ascii="Arial" w:hAnsi="Arial" w:cs="Arial"/>
          <w:b/>
          <w:sz w:val="2"/>
        </w:rPr>
      </w:pPr>
    </w:p>
    <w:p w:rsidR="00721E58" w:rsidRPr="00566BBD" w:rsidRDefault="00721E5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Pr="005203CC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4-44. Мельницы шаровые с решетками</w:t>
            </w:r>
          </w:p>
        </w:tc>
      </w:tr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721E58" w:rsidRDefault="00721E58" w:rsidP="00721E5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721E58" w:rsidRPr="005203CC" w:rsidTr="00534D0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5203CC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5203CC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5203CC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5203CC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721E58" w:rsidRPr="005203C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203CC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203CC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203CC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203CC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721E58" w:rsidRPr="005203C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203C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Ц4-44-1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Мельница шаровая мокрого помола, барабан диаметром 1200 мм длиной 1200 мм</w:t>
            </w:r>
          </w:p>
          <w:p w:rsidR="00721E58" w:rsidRPr="005203C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203C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21E58" w:rsidRPr="005203C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203C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203C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5203C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203C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203C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203C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203C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721E58" w:rsidRPr="005203C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203C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203C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203C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203C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82,1</w:t>
            </w:r>
          </w:p>
        </w:tc>
      </w:tr>
      <w:tr w:rsidR="00721E58" w:rsidRPr="005203C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203C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203C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203C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203C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22,14</w:t>
            </w:r>
          </w:p>
        </w:tc>
      </w:tr>
      <w:tr w:rsidR="00721E58" w:rsidRPr="005203C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203C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203C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5203C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203C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203C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203C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203C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10,68</w:t>
            </w:r>
          </w:p>
        </w:tc>
      </w:tr>
      <w:tr w:rsidR="00721E58" w:rsidRPr="005203C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203C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203C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203C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203C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5,73</w:t>
            </w:r>
          </w:p>
        </w:tc>
      </w:tr>
      <w:tr w:rsidR="00721E58" w:rsidRPr="005203C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203C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203C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21E58" w:rsidRPr="005203C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203C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203C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21E58" w:rsidRPr="005203C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203C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203C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21E58" w:rsidRPr="005203C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203C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203C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203C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203C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0,096</w:t>
            </w:r>
          </w:p>
        </w:tc>
      </w:tr>
      <w:tr w:rsidR="00721E58" w:rsidRPr="005203CC" w:rsidTr="00534D0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203C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Ц4-44-2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Мельница шаровая мокрого помола, барабан диаметром 2100 мм длиной 3000 мм</w:t>
            </w:r>
          </w:p>
          <w:p w:rsidR="00721E58" w:rsidRPr="005203C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203C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21E58" w:rsidRPr="005203C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203C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203C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5203C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203C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203C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203C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203C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721E58" w:rsidRPr="005203C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203C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203C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203C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203C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872</w:t>
            </w:r>
          </w:p>
        </w:tc>
      </w:tr>
      <w:tr w:rsidR="00721E58" w:rsidRPr="005203C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203C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203C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203C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203C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116,73</w:t>
            </w:r>
          </w:p>
        </w:tc>
      </w:tr>
      <w:tr w:rsidR="00721E58" w:rsidRPr="005203C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203C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203C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5203C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203C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203C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203C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203C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79,93</w:t>
            </w:r>
          </w:p>
        </w:tc>
      </w:tr>
      <w:tr w:rsidR="00721E58" w:rsidRPr="005203C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203C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203C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203C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203C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18,4</w:t>
            </w:r>
          </w:p>
        </w:tc>
      </w:tr>
      <w:tr w:rsidR="00721E58" w:rsidRPr="005203C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203C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203C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21E58" w:rsidRPr="005203C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203C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203C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21E58" w:rsidRPr="005203C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203C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203C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21E58" w:rsidRPr="005203C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203C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203C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203C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203C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721E58" w:rsidRPr="005203C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203C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203C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203C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203C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0,065</w:t>
            </w:r>
          </w:p>
        </w:tc>
      </w:tr>
      <w:tr w:rsidR="00721E58" w:rsidRPr="005203C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203C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203C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721E58" w:rsidRPr="005203C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203C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203C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203C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203C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721E58" w:rsidRPr="005203CC" w:rsidTr="00534D0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203C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Ц4-44-3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Мельница шаровая мокрого помола, барабан диаметром 2700 мм длиной 2100 мм</w:t>
            </w:r>
          </w:p>
          <w:p w:rsidR="00721E58" w:rsidRPr="005203C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203C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21E58" w:rsidRPr="005203C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203C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203C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5203C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203C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203C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203C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203C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721E58" w:rsidRPr="005203C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203C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203C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203C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203C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1191</w:t>
            </w:r>
          </w:p>
        </w:tc>
      </w:tr>
      <w:tr w:rsidR="00721E58" w:rsidRPr="005203C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203C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203C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203C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203C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121,99</w:t>
            </w:r>
          </w:p>
        </w:tc>
      </w:tr>
      <w:tr w:rsidR="00721E58" w:rsidRPr="005203C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203C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203C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5203C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203C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203C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40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203C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203C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43,46</w:t>
            </w:r>
          </w:p>
        </w:tc>
      </w:tr>
      <w:tr w:rsidR="00721E58" w:rsidRPr="005203C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203C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203C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203C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203C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28,4</w:t>
            </w:r>
          </w:p>
        </w:tc>
      </w:tr>
      <w:tr w:rsidR="00721E58" w:rsidRPr="005203C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203C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203C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21E58" w:rsidRPr="005203C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203C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203C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21E58" w:rsidRPr="005203C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203C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203C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21E58" w:rsidRPr="005203C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203C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203C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203C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203C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721E58" w:rsidRPr="005203C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203C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203C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203C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203C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0,065</w:t>
            </w:r>
          </w:p>
        </w:tc>
      </w:tr>
      <w:tr w:rsidR="00721E58" w:rsidRPr="005203C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203C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203C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721E58" w:rsidRPr="005203C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203C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203C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203C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203C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721E58" w:rsidRPr="005203CC" w:rsidTr="00534D0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203C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Ц4-44-4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Мельница шаровая мокрого помола, барабан диаметром 3200 мм длиной 3100 мм</w:t>
            </w:r>
          </w:p>
          <w:p w:rsidR="00721E58" w:rsidRPr="005203C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203C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21E58" w:rsidRPr="005203C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203C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203C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5203C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203C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203C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203C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203C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721E58" w:rsidRPr="005203C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203C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203C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203C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203C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2163</w:t>
            </w:r>
          </w:p>
        </w:tc>
      </w:tr>
      <w:tr w:rsidR="00721E58" w:rsidRPr="005203C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203C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203C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203C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203C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393,95</w:t>
            </w:r>
          </w:p>
        </w:tc>
      </w:tr>
      <w:tr w:rsidR="00721E58" w:rsidRPr="005203C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203C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203C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5203C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203C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203C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203C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203C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209,43</w:t>
            </w:r>
          </w:p>
        </w:tc>
      </w:tr>
      <w:tr w:rsidR="00721E58" w:rsidRPr="005203C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203C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203C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203C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203C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39,9</w:t>
            </w:r>
          </w:p>
        </w:tc>
      </w:tr>
      <w:tr w:rsidR="00721E58" w:rsidRPr="005203C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203C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203C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21E58" w:rsidRPr="005203C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203C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203C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21E58" w:rsidRPr="005203C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203C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203C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21E58" w:rsidRPr="005203C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203C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203C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203C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203C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721E58" w:rsidRPr="005203C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203C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203C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203C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203C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0,078</w:t>
            </w:r>
          </w:p>
        </w:tc>
      </w:tr>
      <w:tr w:rsidR="00721E58" w:rsidRPr="005203C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203C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203C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721E58" w:rsidRPr="005203C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203C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203C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203C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203C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</w:t>
            </w:r>
          </w:p>
        </w:tc>
      </w:tr>
      <w:tr w:rsidR="00721E58" w:rsidRPr="005203CC" w:rsidTr="00534D0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203C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Ц4-44-5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Мельница шаровая мокрого помола, барабан диаметром 3600 мм длиной 4000 мм</w:t>
            </w:r>
          </w:p>
          <w:p w:rsidR="00721E58" w:rsidRPr="005203C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203C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21E58" w:rsidRPr="005203C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203C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203C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5203C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203C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203C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203C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203C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721E58" w:rsidRPr="005203C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203C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203C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203C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203C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2657</w:t>
            </w:r>
          </w:p>
        </w:tc>
      </w:tr>
      <w:tr w:rsidR="00721E58" w:rsidRPr="005203C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203C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203C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203C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203C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503,51</w:t>
            </w:r>
          </w:p>
        </w:tc>
      </w:tr>
      <w:tr w:rsidR="00721E58" w:rsidRPr="005203C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203C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203C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5203C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203C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203C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203C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203C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253,06</w:t>
            </w:r>
          </w:p>
        </w:tc>
      </w:tr>
      <w:tr w:rsidR="00721E58" w:rsidRPr="005203C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203C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203C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80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203C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203C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61,96</w:t>
            </w:r>
          </w:p>
        </w:tc>
      </w:tr>
      <w:tr w:rsidR="00721E58" w:rsidRPr="005203C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203C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203C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21E58" w:rsidRPr="005203C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203C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203C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21E58" w:rsidRPr="005203C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203C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203C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21E58" w:rsidRPr="005203C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203C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203C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203C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203C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721E58" w:rsidRPr="005203C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203C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203C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203C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203C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0,104</w:t>
            </w:r>
          </w:p>
        </w:tc>
      </w:tr>
      <w:tr w:rsidR="00721E58" w:rsidRPr="005203C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203C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203C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721E58" w:rsidRPr="005203C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203C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203C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203C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203C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</w:t>
            </w:r>
          </w:p>
        </w:tc>
      </w:tr>
      <w:tr w:rsidR="00721E58" w:rsidRPr="005203CC" w:rsidTr="00534D0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203C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Ц4-44-6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Мельница шаровая мокрого помола, барабан диаметром 4500 мм длиной 5000 мм</w:t>
            </w:r>
          </w:p>
          <w:p w:rsidR="00721E58" w:rsidRPr="005203C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203C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21E58" w:rsidRPr="005203C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203C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203C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5203C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203C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203C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203C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203C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721E58" w:rsidRPr="005203C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203C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203C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203C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203C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7035</w:t>
            </w:r>
          </w:p>
        </w:tc>
      </w:tr>
      <w:tr w:rsidR="00721E58" w:rsidRPr="005203C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203C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203C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203C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203C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1224,89</w:t>
            </w:r>
          </w:p>
        </w:tc>
      </w:tr>
      <w:tr w:rsidR="00721E58" w:rsidRPr="005203C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203C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203C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5203C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203C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203C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203C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203C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608,22</w:t>
            </w:r>
          </w:p>
        </w:tc>
      </w:tr>
      <w:tr w:rsidR="00721E58" w:rsidRPr="005203C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203C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203C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80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203C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203C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156,28</w:t>
            </w:r>
          </w:p>
        </w:tc>
      </w:tr>
      <w:tr w:rsidR="00721E58" w:rsidRPr="005203C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203C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203C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203C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203C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193,57</w:t>
            </w:r>
          </w:p>
        </w:tc>
      </w:tr>
      <w:tr w:rsidR="00721E58" w:rsidRPr="005203C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203C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203C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21E58" w:rsidRPr="005203C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203C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203C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21E58" w:rsidRPr="005203C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203C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203C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21E58" w:rsidRPr="005203C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203C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203C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203C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203C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372</w:t>
            </w:r>
          </w:p>
        </w:tc>
      </w:tr>
      <w:tr w:rsidR="00721E58" w:rsidRPr="005203C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203C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203C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203C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203C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721E58" w:rsidRPr="005203C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203C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203C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203C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203C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0,214</w:t>
            </w:r>
          </w:p>
        </w:tc>
      </w:tr>
      <w:tr w:rsidR="00721E58" w:rsidRPr="005203C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203C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203C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721E58" w:rsidRPr="005203C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203C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203C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203C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203C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</w:t>
            </w:r>
          </w:p>
        </w:tc>
      </w:tr>
    </w:tbl>
    <w:p w:rsidR="00721E58" w:rsidRPr="005203CC" w:rsidRDefault="00721E58" w:rsidP="00721E58">
      <w:pPr>
        <w:pStyle w:val="a5"/>
        <w:rPr>
          <w:rFonts w:ascii="Arial" w:hAnsi="Arial" w:cs="Arial"/>
          <w:b/>
          <w:sz w:val="2"/>
        </w:rPr>
      </w:pPr>
    </w:p>
    <w:p w:rsidR="00721E58" w:rsidRPr="00566BBD" w:rsidRDefault="00721E5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Pr="0068579C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4-45. Мельницы шаровые вибрационные</w:t>
            </w:r>
          </w:p>
        </w:tc>
      </w:tr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721E58" w:rsidRDefault="00721E58" w:rsidP="00721E5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721E58" w:rsidRPr="0068579C" w:rsidTr="00534D0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68579C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68579C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68579C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68579C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721E58" w:rsidRPr="0068579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68579C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68579C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68579C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68579C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721E58" w:rsidRPr="0068579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68579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Ц4-45-1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Мельница шаровая вибрационная вместимостью барабана 400 л</w:t>
            </w:r>
          </w:p>
          <w:p w:rsidR="00721E58" w:rsidRPr="0068579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8579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21E58" w:rsidRPr="0068579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68579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68579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68579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68579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68579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68579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68579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721E58" w:rsidRPr="0068579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68579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68579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68579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68579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65,4</w:t>
            </w:r>
          </w:p>
        </w:tc>
      </w:tr>
      <w:tr w:rsidR="00721E58" w:rsidRPr="0068579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68579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68579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68579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68579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11,3</w:t>
            </w:r>
          </w:p>
        </w:tc>
      </w:tr>
      <w:tr w:rsidR="00721E58" w:rsidRPr="0068579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68579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68579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68579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68579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68579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68579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68579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</w:t>
            </w:r>
          </w:p>
        </w:tc>
      </w:tr>
      <w:tr w:rsidR="00721E58" w:rsidRPr="0068579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68579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68579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68579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68579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721E58" w:rsidRPr="0068579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68579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68579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21E58" w:rsidRPr="0068579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68579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68579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21E58" w:rsidRPr="0068579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68579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68579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21E58" w:rsidRPr="0068579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68579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68579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68579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68579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721E58" w:rsidRPr="0068579C" w:rsidTr="00534D0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68579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Ц4-45-2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Мельница шаровая вибрационная вместимостью барабана 1000 л</w:t>
            </w:r>
          </w:p>
          <w:p w:rsidR="00721E58" w:rsidRPr="0068579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8579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21E58" w:rsidRPr="0068579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68579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68579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68579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68579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68579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68579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68579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721E58" w:rsidRPr="0068579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68579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68579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68579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68579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110</w:t>
            </w:r>
          </w:p>
        </w:tc>
      </w:tr>
      <w:tr w:rsidR="00721E58" w:rsidRPr="0068579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68579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68579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68579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68579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31,26</w:t>
            </w:r>
          </w:p>
        </w:tc>
      </w:tr>
      <w:tr w:rsidR="00721E58" w:rsidRPr="0068579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68579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68579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68579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68579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68579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68579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68579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19,28</w:t>
            </w:r>
          </w:p>
        </w:tc>
      </w:tr>
      <w:tr w:rsidR="00721E58" w:rsidRPr="0068579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68579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68579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68579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68579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11,34</w:t>
            </w:r>
          </w:p>
        </w:tc>
      </w:tr>
      <w:tr w:rsidR="00721E58" w:rsidRPr="0068579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68579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68579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21E58" w:rsidRPr="0068579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68579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68579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21E58" w:rsidRPr="0068579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68579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68579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21E58" w:rsidRPr="0068579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68579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68579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68579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68579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721E58" w:rsidRPr="0068579C" w:rsidTr="00534D0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68579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Ц4-45-3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Мельница шаровая вибрационная вместимостью барабана 2000 л</w:t>
            </w:r>
          </w:p>
          <w:p w:rsidR="00721E58" w:rsidRPr="0068579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8579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21E58" w:rsidRPr="0068579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68579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68579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68579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68579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68579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68579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68579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721E58" w:rsidRPr="0068579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68579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68579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68579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68579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142</w:t>
            </w:r>
          </w:p>
        </w:tc>
      </w:tr>
      <w:tr w:rsidR="00721E58" w:rsidRPr="0068579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68579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68579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68579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68579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49,25</w:t>
            </w:r>
          </w:p>
        </w:tc>
      </w:tr>
      <w:tr w:rsidR="00721E58" w:rsidRPr="0068579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68579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68579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68579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68579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68579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68579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68579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30,86</w:t>
            </w:r>
          </w:p>
        </w:tc>
      </w:tr>
      <w:tr w:rsidR="00721E58" w:rsidRPr="0068579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68579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68579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68579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68579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17,45</w:t>
            </w:r>
          </w:p>
        </w:tc>
      </w:tr>
      <w:tr w:rsidR="00721E58" w:rsidRPr="0068579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68579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68579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21E58" w:rsidRPr="0068579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68579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68579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21E58" w:rsidRPr="0068579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68579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68579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21E58" w:rsidRPr="0068579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68579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68579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68579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68579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</w:tbl>
    <w:p w:rsidR="00721E58" w:rsidRPr="0068579C" w:rsidRDefault="00721E58" w:rsidP="00721E58">
      <w:pPr>
        <w:pStyle w:val="a5"/>
        <w:rPr>
          <w:rFonts w:ascii="Arial" w:hAnsi="Arial" w:cs="Arial"/>
          <w:b/>
          <w:sz w:val="2"/>
        </w:rPr>
      </w:pPr>
    </w:p>
    <w:p w:rsidR="00721E58" w:rsidRPr="00566BBD" w:rsidRDefault="00721E5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Pr="007365B0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4-46. Мельницы стержневые</w:t>
            </w:r>
          </w:p>
        </w:tc>
      </w:tr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721E58" w:rsidRDefault="00721E58" w:rsidP="00721E5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721E58" w:rsidRPr="007365B0" w:rsidTr="00534D0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7365B0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7365B0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7365B0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7365B0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721E58" w:rsidRPr="007365B0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365B0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365B0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365B0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365B0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721E58" w:rsidRPr="007365B0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365B0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Ц4-46-1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Мельница стержневая мокрого помола, барабан диаметром 1500 мм длиной 3000 мм</w:t>
            </w:r>
          </w:p>
          <w:p w:rsidR="00721E58" w:rsidRPr="007365B0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365B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21E58" w:rsidRPr="007365B0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365B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365B0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7365B0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365B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365B0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365B0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365B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721E58" w:rsidRPr="007365B0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365B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365B0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365B0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365B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575</w:t>
            </w:r>
          </w:p>
        </w:tc>
      </w:tr>
      <w:tr w:rsidR="00721E58" w:rsidRPr="007365B0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365B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365B0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365B0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365B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74,59</w:t>
            </w:r>
          </w:p>
        </w:tc>
      </w:tr>
      <w:tr w:rsidR="00721E58" w:rsidRPr="007365B0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365B0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365B0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7365B0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365B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365B0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365B0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365B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51,75</w:t>
            </w:r>
          </w:p>
        </w:tc>
      </w:tr>
      <w:tr w:rsidR="00721E58" w:rsidRPr="007365B0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365B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365B0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365B0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365B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11,42</w:t>
            </w:r>
          </w:p>
        </w:tc>
      </w:tr>
      <w:tr w:rsidR="00721E58" w:rsidRPr="007365B0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365B0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365B0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21E58" w:rsidRPr="007365B0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365B0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365B0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21E58" w:rsidRPr="007365B0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365B0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365B0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21E58" w:rsidRPr="007365B0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365B0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365B0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365B0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365B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721E58" w:rsidRPr="007365B0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365B0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365B0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365B0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365B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0,052</w:t>
            </w:r>
          </w:p>
        </w:tc>
      </w:tr>
      <w:tr w:rsidR="00721E58" w:rsidRPr="007365B0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365B0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365B0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721E58" w:rsidRPr="007365B0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365B0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365B0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365B0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365B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</w:t>
            </w:r>
          </w:p>
        </w:tc>
      </w:tr>
      <w:tr w:rsidR="00721E58" w:rsidRPr="007365B0" w:rsidTr="00534D0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365B0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Ц4-46-2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Мельница стержневая мокрого помола, барабан диаметром 4000 мм длиной 5500 мм</w:t>
            </w:r>
          </w:p>
          <w:p w:rsidR="00721E58" w:rsidRPr="007365B0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365B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21E58" w:rsidRPr="007365B0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365B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365B0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7365B0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365B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365B0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365B0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365B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721E58" w:rsidRPr="007365B0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365B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365B0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365B0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365B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4000</w:t>
            </w:r>
          </w:p>
        </w:tc>
      </w:tr>
      <w:tr w:rsidR="00721E58" w:rsidRPr="007365B0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365B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365B0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365B0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365B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740,35</w:t>
            </w:r>
          </w:p>
        </w:tc>
      </w:tr>
      <w:tr w:rsidR="00721E58" w:rsidRPr="007365B0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365B0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365B0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7365B0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365B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365B0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365B0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365B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370,87</w:t>
            </w:r>
          </w:p>
        </w:tc>
      </w:tr>
      <w:tr w:rsidR="00721E58" w:rsidRPr="007365B0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365B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365B0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80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365B0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365B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92,02</w:t>
            </w:r>
          </w:p>
        </w:tc>
      </w:tr>
      <w:tr w:rsidR="00721E58" w:rsidRPr="007365B0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365B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365B0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365B0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365B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191,19</w:t>
            </w:r>
          </w:p>
        </w:tc>
      </w:tr>
      <w:tr w:rsidR="00721E58" w:rsidRPr="007365B0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365B0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365B0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21E58" w:rsidRPr="007365B0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365B0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365B0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21E58" w:rsidRPr="007365B0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365B0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365B0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21E58" w:rsidRPr="007365B0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365B0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365B0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365B0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365B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0,376</w:t>
            </w:r>
          </w:p>
        </w:tc>
      </w:tr>
      <w:tr w:rsidR="00721E58" w:rsidRPr="007365B0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365B0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365B0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365B0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365B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721E58" w:rsidRPr="007365B0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365B0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365B0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365B0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365B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721E58" w:rsidRPr="007365B0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365B0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365B0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721E58" w:rsidRPr="007365B0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365B0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365B0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365B0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365B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</w:t>
            </w:r>
          </w:p>
        </w:tc>
      </w:tr>
      <w:tr w:rsidR="00721E58" w:rsidRPr="007365B0" w:rsidTr="00534D0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365B0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Ц4-46-3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Мельница стержневая мокрого помола, барабан диаметром 4500 мм длиной 6000 мм</w:t>
            </w:r>
          </w:p>
          <w:p w:rsidR="00721E58" w:rsidRPr="007365B0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365B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21E58" w:rsidRPr="007365B0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365B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365B0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7365B0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365B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365B0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365B0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365B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721E58" w:rsidRPr="007365B0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365B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365B0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365B0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365B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4466</w:t>
            </w:r>
          </w:p>
        </w:tc>
      </w:tr>
      <w:tr w:rsidR="00721E58" w:rsidRPr="007365B0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365B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365B0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365B0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365B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267,89</w:t>
            </w:r>
          </w:p>
        </w:tc>
      </w:tr>
      <w:tr w:rsidR="00721E58" w:rsidRPr="007365B0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365B0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365B0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7365B0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365B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М021107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365B0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365B0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365B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26,27</w:t>
            </w:r>
          </w:p>
        </w:tc>
      </w:tr>
      <w:tr w:rsidR="00721E58" w:rsidRPr="007365B0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365B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365B0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80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365B0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365B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114,24</w:t>
            </w:r>
          </w:p>
        </w:tc>
      </w:tr>
      <w:tr w:rsidR="00721E58" w:rsidRPr="007365B0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365B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365B0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365B0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365B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193,57</w:t>
            </w:r>
          </w:p>
        </w:tc>
      </w:tr>
      <w:tr w:rsidR="00721E58" w:rsidRPr="007365B0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365B0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365B0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21E58" w:rsidRPr="007365B0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365B0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365B0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21E58" w:rsidRPr="007365B0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365B0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365B0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21E58" w:rsidRPr="007365B0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365B0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365B0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365B0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365B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0,372</w:t>
            </w:r>
          </w:p>
        </w:tc>
      </w:tr>
      <w:tr w:rsidR="00721E58" w:rsidRPr="007365B0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365B0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365B0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365B0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365B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721E58" w:rsidRPr="007365B0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365B0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365B0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365B0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365B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0,155</w:t>
            </w:r>
          </w:p>
        </w:tc>
      </w:tr>
      <w:tr w:rsidR="00721E58" w:rsidRPr="007365B0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365B0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365B0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721E58" w:rsidRPr="007365B0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365B0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365B0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365B0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365B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96</w:t>
            </w:r>
          </w:p>
        </w:tc>
      </w:tr>
      <w:tr w:rsidR="00721E58" w:rsidRPr="007365B0" w:rsidTr="00534D0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365B0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Ц4-46-4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Мельница стержневая сухого помола, барабан диаметром 900 мм длиной 1800 мм</w:t>
            </w:r>
          </w:p>
          <w:p w:rsidR="00721E58" w:rsidRPr="007365B0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365B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21E58" w:rsidRPr="007365B0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365B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365B0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7365B0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365B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365B0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365B0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365B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721E58" w:rsidRPr="007365B0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365B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365B0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365B0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365B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75,5</w:t>
            </w:r>
          </w:p>
        </w:tc>
      </w:tr>
      <w:tr w:rsidR="00721E58" w:rsidRPr="007365B0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365B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365B0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365B0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365B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20,99</w:t>
            </w:r>
          </w:p>
        </w:tc>
      </w:tr>
      <w:tr w:rsidR="00721E58" w:rsidRPr="007365B0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365B0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365B0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7365B0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365B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365B0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365B0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365B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12,74</w:t>
            </w:r>
          </w:p>
        </w:tc>
      </w:tr>
      <w:tr w:rsidR="00721E58" w:rsidRPr="007365B0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365B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365B0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365B0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365B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8,25</w:t>
            </w:r>
          </w:p>
        </w:tc>
      </w:tr>
      <w:tr w:rsidR="00721E58" w:rsidRPr="007365B0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365B0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365B0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21E58" w:rsidRPr="007365B0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365B0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365B0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21E58" w:rsidRPr="007365B0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365B0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365B0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21E58" w:rsidRPr="007365B0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365B0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365B0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365B0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365B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0,056</w:t>
            </w:r>
          </w:p>
        </w:tc>
      </w:tr>
    </w:tbl>
    <w:p w:rsidR="00721E58" w:rsidRPr="007365B0" w:rsidRDefault="00721E58" w:rsidP="00721E58">
      <w:pPr>
        <w:pStyle w:val="a5"/>
        <w:rPr>
          <w:rFonts w:ascii="Arial" w:hAnsi="Arial" w:cs="Arial"/>
          <w:b/>
          <w:sz w:val="2"/>
        </w:rPr>
      </w:pPr>
    </w:p>
    <w:p w:rsidR="00721E58" w:rsidRPr="00566BBD" w:rsidRDefault="00721E5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Pr="00250DB1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4-47. Мельницы разные</w:t>
            </w:r>
          </w:p>
        </w:tc>
      </w:tr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721E58" w:rsidRDefault="00721E58" w:rsidP="00721E5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721E58" w:rsidRPr="00250DB1" w:rsidTr="00534D0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250DB1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250DB1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250DB1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250DB1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721E58" w:rsidRPr="00250DB1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50DB1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50DB1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50DB1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50DB1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721E58" w:rsidRPr="00250DB1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50DB1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Ц4-47-1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Мельница роликомаятниковая производительностью 0,2-10 т/ч</w:t>
            </w:r>
          </w:p>
          <w:p w:rsidR="00721E58" w:rsidRPr="00250DB1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50DB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21E58" w:rsidRPr="00250DB1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50DB1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50DB1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250DB1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50DB1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50DB1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50DB1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50DB1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721E58" w:rsidRPr="00250DB1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50DB1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50DB1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50DB1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50DB1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400</w:t>
            </w:r>
          </w:p>
        </w:tc>
      </w:tr>
      <w:tr w:rsidR="00721E58" w:rsidRPr="00250DB1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50DB1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50DB1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50DB1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50DB1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95,36</w:t>
            </w:r>
          </w:p>
        </w:tc>
      </w:tr>
      <w:tr w:rsidR="00721E58" w:rsidRPr="00250DB1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50DB1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50DB1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250DB1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50DB1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50DB1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50DB1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50DB1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90,44</w:t>
            </w:r>
          </w:p>
        </w:tc>
      </w:tr>
      <w:tr w:rsidR="00721E58" w:rsidRPr="00250DB1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50DB1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50DB1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128,7 (175)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50DB1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50DB1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4,92</w:t>
            </w:r>
          </w:p>
        </w:tc>
      </w:tr>
      <w:tr w:rsidR="00721E58" w:rsidRPr="00250DB1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50DB1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50DB1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21E58" w:rsidRPr="00250DB1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50DB1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50DB1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21E58" w:rsidRPr="00250DB1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50DB1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50DB1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21E58" w:rsidRPr="00250DB1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50DB1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50DB1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50DB1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50DB1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0,096</w:t>
            </w:r>
          </w:p>
        </w:tc>
      </w:tr>
      <w:tr w:rsidR="00721E58" w:rsidRPr="00250DB1" w:rsidTr="00534D0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50DB1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Ц4-47-2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Агрегат для дробления и измельчения пластичного сырья, размеры ротора: дробилка 1200 х 970 мм, мельница 1150 х 1900 мм</w:t>
            </w:r>
          </w:p>
          <w:p w:rsidR="00721E58" w:rsidRPr="00250DB1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50DB1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721E58" w:rsidRPr="00250DB1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50DB1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50DB1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250DB1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50DB1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50DB1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50DB1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50DB1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721E58" w:rsidRPr="00250DB1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50DB1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50DB1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50DB1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50DB1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414</w:t>
            </w:r>
          </w:p>
        </w:tc>
      </w:tr>
      <w:tr w:rsidR="00721E58" w:rsidRPr="00250DB1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50DB1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50DB1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50DB1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50DB1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107,73</w:t>
            </w:r>
          </w:p>
        </w:tc>
      </w:tr>
      <w:tr w:rsidR="00721E58" w:rsidRPr="00250DB1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50DB1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50DB1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250DB1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50DB1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50DB1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50DB1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50DB1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83,3</w:t>
            </w:r>
          </w:p>
        </w:tc>
      </w:tr>
      <w:tr w:rsidR="00721E58" w:rsidRPr="00250DB1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50DB1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50DB1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128,7 (175)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50DB1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50DB1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5,79</w:t>
            </w:r>
          </w:p>
        </w:tc>
      </w:tr>
      <w:tr w:rsidR="00721E58" w:rsidRPr="00250DB1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50DB1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50DB1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50DB1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50DB1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18,64</w:t>
            </w:r>
          </w:p>
        </w:tc>
      </w:tr>
      <w:tr w:rsidR="00721E58" w:rsidRPr="00250DB1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50DB1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50DB1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21E58" w:rsidRPr="00250DB1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50DB1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50DB1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21E58" w:rsidRPr="00250DB1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50DB1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50DB1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21E58" w:rsidRPr="00250DB1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50DB1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50DB1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50DB1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50DB1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721E58" w:rsidRPr="00250DB1" w:rsidTr="00534D0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50DB1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Ц4-47-3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Мельница самоизмельчения "АЭРОФОЛ" диаметром 9,7 м шириной 3,32 м</w:t>
            </w:r>
          </w:p>
          <w:p w:rsidR="00721E58" w:rsidRPr="00250DB1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50DB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21E58" w:rsidRPr="00250DB1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50DB1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50DB1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250DB1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50DB1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50DB1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50DB1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50DB1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721E58" w:rsidRPr="00250DB1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50DB1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50DB1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50DB1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50DB1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37181</w:t>
            </w:r>
          </w:p>
        </w:tc>
      </w:tr>
      <w:tr w:rsidR="00721E58" w:rsidRPr="00250DB1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50DB1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50DB1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50DB1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50DB1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8882,97</w:t>
            </w:r>
          </w:p>
        </w:tc>
      </w:tr>
      <w:tr w:rsidR="00721E58" w:rsidRPr="00250DB1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50DB1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50DB1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250DB1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50DB1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50DB1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50DB1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50DB1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5328,59</w:t>
            </w:r>
          </w:p>
        </w:tc>
      </w:tr>
      <w:tr w:rsidR="00721E58" w:rsidRPr="00250DB1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50DB1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50DB1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50DB1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50DB1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191,98</w:t>
            </w:r>
          </w:p>
        </w:tc>
      </w:tr>
      <w:tr w:rsidR="00721E58" w:rsidRPr="00250DB1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50DB1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50DB1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128,7 (175)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50DB1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50DB1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333,98</w:t>
            </w:r>
          </w:p>
        </w:tc>
      </w:tr>
      <w:tr w:rsidR="00721E58" w:rsidRPr="00250DB1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50DB1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50DB1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50DB1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50DB1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556,1</w:t>
            </w:r>
          </w:p>
        </w:tc>
      </w:tr>
      <w:tr w:rsidR="00721E58" w:rsidRPr="00250DB1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50DB1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50DB1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21E58" w:rsidRPr="00250DB1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50DB1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50DB1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21E58" w:rsidRPr="00250DB1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50DB1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50DB1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21E58" w:rsidRPr="00250DB1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50DB1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50DB1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50DB1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50DB1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775</w:t>
            </w:r>
          </w:p>
        </w:tc>
      </w:tr>
      <w:tr w:rsidR="00721E58" w:rsidRPr="00250DB1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50DB1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50DB1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721E58" w:rsidRPr="00250DB1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50DB1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50DB1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50DB1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50DB1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120</w:t>
            </w:r>
          </w:p>
        </w:tc>
      </w:tr>
    </w:tbl>
    <w:p w:rsidR="00721E58" w:rsidRPr="00250DB1" w:rsidRDefault="00721E58" w:rsidP="00721E58">
      <w:pPr>
        <w:pStyle w:val="a5"/>
        <w:rPr>
          <w:rFonts w:ascii="Arial" w:hAnsi="Arial" w:cs="Arial"/>
          <w:b/>
          <w:sz w:val="2"/>
        </w:rPr>
      </w:pPr>
    </w:p>
    <w:p w:rsidR="00721E58" w:rsidRPr="00566BBD" w:rsidRDefault="00721E5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Pr="0081163F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4-48. Мельница самоизмельчения</w:t>
            </w:r>
          </w:p>
        </w:tc>
      </w:tr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721E58" w:rsidRDefault="00721E58" w:rsidP="00721E5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721E58" w:rsidRPr="0081163F" w:rsidTr="00534D0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81163F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81163F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81163F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81163F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721E58" w:rsidRPr="0081163F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81163F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81163F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81163F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81163F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721E58" w:rsidRPr="0081163F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81163F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Ц4-48-1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Мельница мокрого самоизмельчения, барабан диаметром 7000 мм длиной 2300 мм</w:t>
            </w:r>
          </w:p>
          <w:p w:rsidR="00721E58" w:rsidRPr="0081163F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1163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21E58" w:rsidRPr="0081163F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81163F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81163F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81163F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81163F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81163F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81163F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81163F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721E58" w:rsidRPr="0081163F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81163F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81163F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81163F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81163F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8761</w:t>
            </w:r>
          </w:p>
        </w:tc>
      </w:tr>
      <w:tr w:rsidR="00721E58" w:rsidRPr="0081163F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81163F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81163F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81163F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81163F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2370,14</w:t>
            </w:r>
          </w:p>
        </w:tc>
      </w:tr>
      <w:tr w:rsidR="00721E58" w:rsidRPr="0081163F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81163F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81163F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81163F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81163F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81163F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81163F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81163F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1175,61</w:t>
            </w:r>
          </w:p>
        </w:tc>
      </w:tr>
      <w:tr w:rsidR="00721E58" w:rsidRPr="0081163F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81163F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81163F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80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81163F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81163F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303,36</w:t>
            </w:r>
          </w:p>
        </w:tc>
      </w:tr>
      <w:tr w:rsidR="00721E58" w:rsidRPr="0081163F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81163F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81163F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81163F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81163F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375,71</w:t>
            </w:r>
          </w:p>
        </w:tc>
      </w:tr>
      <w:tr w:rsidR="00721E58" w:rsidRPr="0081163F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81163F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81163F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21E58" w:rsidRPr="0081163F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81163F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81163F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21E58" w:rsidRPr="0081163F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81163F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81163F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21E58" w:rsidRPr="0081163F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81163F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81163F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81163F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81163F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1043</w:t>
            </w:r>
          </w:p>
        </w:tc>
      </w:tr>
      <w:tr w:rsidR="00721E58" w:rsidRPr="0081163F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81163F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81163F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81163F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81163F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0,648</w:t>
            </w:r>
          </w:p>
        </w:tc>
      </w:tr>
      <w:tr w:rsidR="00721E58" w:rsidRPr="0081163F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81163F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81163F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721E58" w:rsidRPr="0081163F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81163F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81163F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81163F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81163F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</w:tr>
      <w:tr w:rsidR="00721E58" w:rsidRPr="0081163F" w:rsidTr="00534D0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81163F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Ц4-48-2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Мельница мокрого самоизмельчения, барабан диаметром 9100 мм длиной 2960 мм</w:t>
            </w:r>
          </w:p>
          <w:p w:rsidR="00721E58" w:rsidRPr="0081163F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1163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21E58" w:rsidRPr="0081163F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81163F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81163F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81163F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81163F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81163F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81163F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81163F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721E58" w:rsidRPr="0081163F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81163F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81163F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81163F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81163F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12831</w:t>
            </w:r>
          </w:p>
        </w:tc>
      </w:tr>
      <w:tr w:rsidR="00721E58" w:rsidRPr="0081163F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81163F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81163F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81163F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81163F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3560,27</w:t>
            </w:r>
          </w:p>
        </w:tc>
      </w:tr>
      <w:tr w:rsidR="00721E58" w:rsidRPr="0081163F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81163F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81163F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81163F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81163F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81163F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81163F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81163F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1567,94</w:t>
            </w:r>
          </w:p>
        </w:tc>
      </w:tr>
      <w:tr w:rsidR="00721E58" w:rsidRPr="0081163F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81163F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81163F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80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81163F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81163F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604,18</w:t>
            </w:r>
          </w:p>
        </w:tc>
      </w:tr>
      <w:tr w:rsidR="00721E58" w:rsidRPr="0081163F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81163F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81163F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81163F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81163F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493,75</w:t>
            </w:r>
          </w:p>
        </w:tc>
      </w:tr>
      <w:tr w:rsidR="00721E58" w:rsidRPr="0081163F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81163F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81163F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21E58" w:rsidRPr="0081163F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81163F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81163F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21E58" w:rsidRPr="0081163F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81163F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81163F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21E58" w:rsidRPr="0081163F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81163F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81163F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81163F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81163F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2744</w:t>
            </w:r>
          </w:p>
        </w:tc>
      </w:tr>
      <w:tr w:rsidR="00721E58" w:rsidRPr="0081163F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81163F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81163F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81163F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81163F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1,276</w:t>
            </w:r>
          </w:p>
        </w:tc>
      </w:tr>
      <w:tr w:rsidR="00721E58" w:rsidRPr="0081163F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81163F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81163F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721E58" w:rsidRPr="0081163F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81163F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81163F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81163F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81163F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320</w:t>
            </w:r>
          </w:p>
        </w:tc>
      </w:tr>
    </w:tbl>
    <w:p w:rsidR="00721E58" w:rsidRPr="0081163F" w:rsidRDefault="00721E58" w:rsidP="00721E58">
      <w:pPr>
        <w:pStyle w:val="a5"/>
        <w:rPr>
          <w:rFonts w:ascii="Arial" w:hAnsi="Arial" w:cs="Arial"/>
          <w:b/>
          <w:sz w:val="2"/>
        </w:rPr>
      </w:pPr>
    </w:p>
    <w:p w:rsidR="00721E58" w:rsidRPr="00566BBD" w:rsidRDefault="00721E5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Pr="00BE17C2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4. Дезинтеграторы</w:t>
            </w:r>
          </w:p>
        </w:tc>
      </w:tr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Pr="00BE17C2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4-61. Дезинтеграторы корзинчатые</w:t>
            </w:r>
          </w:p>
        </w:tc>
      </w:tr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721E58" w:rsidRDefault="00721E58" w:rsidP="00721E5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721E58" w:rsidRPr="00BE17C2" w:rsidTr="00534D0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BE17C2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BE17C2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BE17C2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BE17C2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721E58" w:rsidRPr="00BE17C2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BE17C2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BE17C2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BE17C2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BE17C2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721E58" w:rsidRPr="00BE17C2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BE17C2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Ц4-61-1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Дезинтегратор соосный корзинчатый производительностью 12,5 т/ч</w:t>
            </w:r>
          </w:p>
          <w:p w:rsidR="00721E58" w:rsidRPr="00BE17C2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E17C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21E58" w:rsidRPr="00BE17C2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BE17C2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BE17C2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BE17C2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BE17C2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BE17C2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BE17C2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BE17C2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721E58" w:rsidRPr="00BE17C2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BE17C2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BE17C2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BE17C2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BE17C2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141</w:t>
            </w:r>
          </w:p>
        </w:tc>
      </w:tr>
      <w:tr w:rsidR="00721E58" w:rsidRPr="00BE17C2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BE17C2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BE17C2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BE17C2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BE17C2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15,09</w:t>
            </w:r>
          </w:p>
        </w:tc>
      </w:tr>
      <w:tr w:rsidR="00721E58" w:rsidRPr="00BE17C2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BE17C2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BE17C2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BE17C2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BE17C2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BE17C2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BE17C2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BE17C2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12,18</w:t>
            </w:r>
          </w:p>
        </w:tc>
      </w:tr>
      <w:tr w:rsidR="00721E58" w:rsidRPr="00BE17C2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BE17C2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BE17C2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BE17C2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BE17C2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2,91</w:t>
            </w:r>
          </w:p>
        </w:tc>
      </w:tr>
    </w:tbl>
    <w:p w:rsidR="00721E58" w:rsidRPr="00BE17C2" w:rsidRDefault="00721E58" w:rsidP="00721E58">
      <w:pPr>
        <w:pStyle w:val="a5"/>
        <w:rPr>
          <w:rFonts w:ascii="Arial" w:hAnsi="Arial" w:cs="Arial"/>
          <w:b/>
          <w:sz w:val="2"/>
        </w:rPr>
      </w:pPr>
    </w:p>
    <w:p w:rsidR="00721E58" w:rsidRPr="00566BBD" w:rsidRDefault="00721E5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Pr="00734228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Отдел 2. Оборудование для сортировки и обогащения</w:t>
            </w:r>
          </w:p>
        </w:tc>
      </w:tr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Pr="00734228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Раздел 1. Грохоты</w:t>
            </w:r>
          </w:p>
        </w:tc>
      </w:tr>
      <w:tr w:rsidR="00721E58" w:rsidRPr="0073422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Pr="00734228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721E58" w:rsidRPr="0073422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Pr="00734228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4-102. Грохоты дисковые</w:t>
            </w:r>
          </w:p>
        </w:tc>
      </w:tr>
      <w:tr w:rsidR="00721E58" w:rsidRPr="0073422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721E58" w:rsidRPr="0073422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721E58" w:rsidRDefault="00721E58" w:rsidP="00721E5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721E58" w:rsidRPr="00734228" w:rsidTr="00534D0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734228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734228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734228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734228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721E58" w:rsidRPr="0073422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34228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34228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34228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34228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721E58" w:rsidRPr="0073422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3422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Ц4-102-1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Грохот дисковый передвижной на 8 валков</w:t>
            </w:r>
          </w:p>
          <w:p w:rsidR="00721E58" w:rsidRPr="0073422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3422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21E58" w:rsidRPr="0073422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3422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3422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73422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3422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3422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3422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3422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721E58" w:rsidRPr="0073422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3422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3422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3422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3422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48,9</w:t>
            </w:r>
          </w:p>
        </w:tc>
      </w:tr>
      <w:tr w:rsidR="00721E58" w:rsidRPr="0073422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3422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3422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3422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3422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13,21</w:t>
            </w:r>
          </w:p>
        </w:tc>
      </w:tr>
      <w:tr w:rsidR="00721E58" w:rsidRPr="0073422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3422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3422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73422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3422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3422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3422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3422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7,88</w:t>
            </w:r>
          </w:p>
        </w:tc>
      </w:tr>
      <w:tr w:rsidR="00721E58" w:rsidRPr="0073422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3422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3422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3422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3422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5,33</w:t>
            </w:r>
          </w:p>
        </w:tc>
      </w:tr>
      <w:tr w:rsidR="00721E58" w:rsidRPr="0073422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3422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3422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21E58" w:rsidRPr="0073422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3422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3422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21E58" w:rsidRPr="0073422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3422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3422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21E58" w:rsidRPr="0073422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3422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3422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3422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3422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721E58" w:rsidRPr="00734228" w:rsidTr="00534D0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3422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Ц4-102-2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Грохот дисковый передвижной на 10 валков</w:t>
            </w:r>
          </w:p>
          <w:p w:rsidR="00721E58" w:rsidRPr="0073422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3422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21E58" w:rsidRPr="0073422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3422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3422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73422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3422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3422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3422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3422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721E58" w:rsidRPr="0073422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3422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3422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3422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3422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253</w:t>
            </w:r>
          </w:p>
        </w:tc>
      </w:tr>
      <w:tr w:rsidR="00721E58" w:rsidRPr="0073422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3422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3422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3422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3422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38,36</w:t>
            </w:r>
          </w:p>
        </w:tc>
      </w:tr>
      <w:tr w:rsidR="00721E58" w:rsidRPr="0073422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3422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3422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73422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3422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3422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3422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3422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32,25</w:t>
            </w:r>
          </w:p>
        </w:tc>
      </w:tr>
      <w:tr w:rsidR="00721E58" w:rsidRPr="0073422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3422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3422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128,7 (175)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3422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3422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6,11</w:t>
            </w:r>
          </w:p>
        </w:tc>
      </w:tr>
      <w:tr w:rsidR="00721E58" w:rsidRPr="0073422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3422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3422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21E58" w:rsidRPr="0073422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3422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3422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21E58" w:rsidRPr="0073422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3422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3422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21E58" w:rsidRPr="0073422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3422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3422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3422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3422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0,064</w:t>
            </w:r>
          </w:p>
        </w:tc>
      </w:tr>
      <w:tr w:rsidR="00721E58" w:rsidRPr="00734228" w:rsidTr="00534D0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3422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Ц4-102-3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Грохот дисковый передвижной сдвоенный на 14 валков</w:t>
            </w:r>
          </w:p>
          <w:p w:rsidR="00721E58" w:rsidRPr="0073422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3422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21E58" w:rsidRPr="0073422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3422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3422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73422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3422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3422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3422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3422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721E58" w:rsidRPr="0073422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3422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3422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3422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3422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331</w:t>
            </w:r>
          </w:p>
        </w:tc>
      </w:tr>
      <w:tr w:rsidR="00721E58" w:rsidRPr="0073422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3422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3422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3422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3422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47,65</w:t>
            </w:r>
          </w:p>
        </w:tc>
      </w:tr>
      <w:tr w:rsidR="00721E58" w:rsidRPr="0073422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3422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3422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73422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3422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3422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3422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3422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40,91</w:t>
            </w:r>
          </w:p>
        </w:tc>
      </w:tr>
      <w:tr w:rsidR="00721E58" w:rsidRPr="0073422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3422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3422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128,7 (175)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3422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3422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6,74</w:t>
            </w:r>
          </w:p>
        </w:tc>
      </w:tr>
      <w:tr w:rsidR="00721E58" w:rsidRPr="0073422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3422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3422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21E58" w:rsidRPr="0073422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3422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3422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21E58" w:rsidRPr="0073422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3422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3422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21E58" w:rsidRPr="0073422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3422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3422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3422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3422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0,088</w:t>
            </w:r>
          </w:p>
        </w:tc>
      </w:tr>
    </w:tbl>
    <w:p w:rsidR="00721E58" w:rsidRPr="00734228" w:rsidRDefault="00721E58" w:rsidP="00721E58">
      <w:pPr>
        <w:pStyle w:val="a5"/>
        <w:rPr>
          <w:rFonts w:ascii="Arial" w:hAnsi="Arial" w:cs="Arial"/>
          <w:b/>
          <w:sz w:val="2"/>
        </w:rPr>
      </w:pPr>
    </w:p>
    <w:p w:rsidR="00721E58" w:rsidRPr="00566BBD" w:rsidRDefault="00721E5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Pr="00EA08F4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4-104. Грохоты инерционные</w:t>
            </w:r>
          </w:p>
        </w:tc>
      </w:tr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721E58" w:rsidRDefault="00721E58" w:rsidP="00721E5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721E58" w:rsidRPr="00EA08F4" w:rsidTr="00534D0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EA08F4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EA08F4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EA08F4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EA08F4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721E58" w:rsidRPr="00EA08F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EA08F4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EA08F4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EA08F4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EA08F4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721E58" w:rsidRPr="00EA08F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EA08F4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Ц4-104-1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Грохот инерционный наклонный тяжелого типа, размеры просеивающей поверхности 1250 х 2500 мм</w:t>
            </w:r>
          </w:p>
          <w:p w:rsidR="00721E58" w:rsidRPr="00EA08F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A08F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21E58" w:rsidRPr="00EA08F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EA08F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EA08F4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EA08F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EA08F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EA08F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EA08F4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EA08F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721E58" w:rsidRPr="00EA08F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EA08F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EA08F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EA08F4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EA08F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162</w:t>
            </w:r>
          </w:p>
        </w:tc>
      </w:tr>
      <w:tr w:rsidR="00721E58" w:rsidRPr="00EA08F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EA08F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EA08F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EA08F4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EA08F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25,36</w:t>
            </w:r>
          </w:p>
        </w:tc>
      </w:tr>
      <w:tr w:rsidR="00721E58" w:rsidRPr="00EA08F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EA08F4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EA08F4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EA08F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EA08F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EA08F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EA08F4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EA08F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21,71</w:t>
            </w:r>
          </w:p>
        </w:tc>
      </w:tr>
      <w:tr w:rsidR="00721E58" w:rsidRPr="00EA08F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EA08F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EA08F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EA08F4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EA08F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3,65</w:t>
            </w:r>
          </w:p>
        </w:tc>
      </w:tr>
      <w:tr w:rsidR="00721E58" w:rsidRPr="00EA08F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EA08F4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EA08F4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21E58" w:rsidRPr="00EA08F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EA08F4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EA08F4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21E58" w:rsidRPr="00EA08F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EA08F4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EA08F4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21E58" w:rsidRPr="00EA08F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EA08F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EA08F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EA08F4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EA08F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721E58" w:rsidRPr="00EA08F4" w:rsidTr="00534D0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EA08F4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Ц4-104-2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Грохот инерционный наклонный тяжелого типа, размеры просеивающей поверхности 1500 х 3000 мм</w:t>
            </w:r>
          </w:p>
          <w:p w:rsidR="00721E58" w:rsidRPr="00EA08F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A08F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21E58" w:rsidRPr="00EA08F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EA08F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EA08F4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EA08F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EA08F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EA08F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EA08F4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EA08F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721E58" w:rsidRPr="00EA08F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EA08F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EA08F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EA08F4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EA08F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197</w:t>
            </w:r>
          </w:p>
        </w:tc>
      </w:tr>
      <w:tr w:rsidR="00721E58" w:rsidRPr="00EA08F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EA08F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EA08F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EA08F4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EA08F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32,45</w:t>
            </w:r>
          </w:p>
        </w:tc>
      </w:tr>
      <w:tr w:rsidR="00721E58" w:rsidRPr="00EA08F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EA08F4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EA08F4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EA08F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EA08F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EA08F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EA08F4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EA08F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27,21</w:t>
            </w:r>
          </w:p>
        </w:tc>
      </w:tr>
      <w:tr w:rsidR="00721E58" w:rsidRPr="00EA08F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EA08F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EA08F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EA08F4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EA08F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5,24</w:t>
            </w:r>
          </w:p>
        </w:tc>
      </w:tr>
      <w:tr w:rsidR="00721E58" w:rsidRPr="00EA08F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EA08F4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EA08F4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21E58" w:rsidRPr="00EA08F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EA08F4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EA08F4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21E58" w:rsidRPr="00EA08F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EA08F4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EA08F4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21E58" w:rsidRPr="00EA08F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EA08F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EA08F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EA08F4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EA08F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721E58" w:rsidRPr="00EA08F4" w:rsidTr="00534D0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EA08F4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Ц4-104-3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Грохот инерционный наклонный тяжелого типа, размеры просеивающей поверхности 1750 х 3500 мм</w:t>
            </w:r>
          </w:p>
          <w:p w:rsidR="00721E58" w:rsidRPr="00EA08F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A08F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21E58" w:rsidRPr="00EA08F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EA08F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EA08F4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EA08F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EA08F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EA08F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EA08F4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EA08F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721E58" w:rsidRPr="00EA08F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EA08F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EA08F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EA08F4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EA08F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260</w:t>
            </w:r>
          </w:p>
        </w:tc>
      </w:tr>
      <w:tr w:rsidR="00721E58" w:rsidRPr="00EA08F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EA08F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EA08F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EA08F4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EA08F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33,99</w:t>
            </w:r>
          </w:p>
        </w:tc>
      </w:tr>
      <w:tr w:rsidR="00721E58" w:rsidRPr="00EA08F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EA08F4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EA08F4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EA08F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EA08F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EA08F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EA08F4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EA08F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30,54</w:t>
            </w:r>
          </w:p>
        </w:tc>
      </w:tr>
      <w:tr w:rsidR="00721E58" w:rsidRPr="00EA08F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EA08F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EA08F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128,7 (175)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EA08F4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EA08F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3,45</w:t>
            </w:r>
          </w:p>
        </w:tc>
      </w:tr>
      <w:tr w:rsidR="00721E58" w:rsidRPr="00EA08F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EA08F4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EA08F4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21E58" w:rsidRPr="00EA08F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EA08F4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EA08F4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21E58" w:rsidRPr="00EA08F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EA08F4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EA08F4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21E58" w:rsidRPr="00EA08F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EA08F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EA08F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EA08F4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EA08F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0,072</w:t>
            </w:r>
          </w:p>
        </w:tc>
      </w:tr>
    </w:tbl>
    <w:p w:rsidR="00721E58" w:rsidRPr="00EA08F4" w:rsidRDefault="00721E58" w:rsidP="00721E58">
      <w:pPr>
        <w:pStyle w:val="a5"/>
        <w:rPr>
          <w:rFonts w:ascii="Arial" w:hAnsi="Arial" w:cs="Arial"/>
          <w:b/>
          <w:sz w:val="2"/>
        </w:rPr>
      </w:pPr>
    </w:p>
    <w:p w:rsidR="00721E58" w:rsidRPr="00566BBD" w:rsidRDefault="00721E5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Pr="00AD1ECA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4-105. Грохоты самобалансные</w:t>
            </w:r>
          </w:p>
        </w:tc>
      </w:tr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721E58" w:rsidRDefault="00721E58" w:rsidP="00721E5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721E58" w:rsidRPr="00AD1ECA" w:rsidTr="00534D0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AD1ECA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AD1ECA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AD1ECA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AD1ECA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721E58" w:rsidRPr="00AD1ECA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AD1ECA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AD1ECA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AD1ECA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AD1ECA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721E58" w:rsidRPr="00AD1ECA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AD1ECA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Ц4-105-2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Грохот самобалансный тяжелого типа, сито размером 2000 х 5000 мм (опорный)</w:t>
            </w:r>
          </w:p>
          <w:p w:rsidR="00721E58" w:rsidRPr="00AD1ECA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D1EC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21E58" w:rsidRPr="00AD1ECA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AD1ECA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AD1ECA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AD1ECA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AD1ECA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AD1ECA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AD1ECA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AD1ECA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721E58" w:rsidRPr="00AD1ECA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AD1ECA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AD1ECA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AD1ECA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AD1ECA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222</w:t>
            </w:r>
          </w:p>
        </w:tc>
      </w:tr>
      <w:tr w:rsidR="00721E58" w:rsidRPr="00AD1ECA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AD1ECA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AD1ECA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AD1ECA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AD1ECA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45,94</w:t>
            </w:r>
          </w:p>
        </w:tc>
      </w:tr>
      <w:tr w:rsidR="00721E58" w:rsidRPr="00AD1ECA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AD1ECA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AD1ECA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AD1ECA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AD1ECA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AD1ECA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AD1ECA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AD1ECA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24,99</w:t>
            </w:r>
          </w:p>
        </w:tc>
      </w:tr>
      <w:tr w:rsidR="00721E58" w:rsidRPr="00AD1ECA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AD1ECA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AD1ECA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AD1ECA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AD1ECA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7,14</w:t>
            </w:r>
          </w:p>
        </w:tc>
      </w:tr>
      <w:tr w:rsidR="00721E58" w:rsidRPr="00AD1ECA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AD1ECA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AD1ECA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AD1ECA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AD1ECA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10,31</w:t>
            </w:r>
          </w:p>
        </w:tc>
      </w:tr>
      <w:tr w:rsidR="00721E58" w:rsidRPr="00AD1ECA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AD1ECA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AD1ECA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AD1ECA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AD1ECA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4,92</w:t>
            </w:r>
          </w:p>
        </w:tc>
      </w:tr>
      <w:tr w:rsidR="00721E58" w:rsidRPr="00AD1ECA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AD1ECA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AD1ECA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21E58" w:rsidRPr="00AD1ECA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AD1ECA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AD1ECA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21E58" w:rsidRPr="00AD1ECA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AD1ECA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AD1ECA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21E58" w:rsidRPr="00AD1ECA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AD1ECA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AD1ECA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AD1ECA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AD1ECA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721E58" w:rsidRPr="00AD1ECA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AD1ECA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AD1ECA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AD1ECA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AD1ECA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0,026</w:t>
            </w:r>
          </w:p>
        </w:tc>
      </w:tr>
      <w:tr w:rsidR="00721E58" w:rsidRPr="00AD1ECA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AD1ECA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AD1ECA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AD1ECA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AD1ECA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721E58" w:rsidRPr="00AD1ECA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AD1ECA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AD1ECA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721E58" w:rsidRPr="00AD1ECA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AD1ECA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AD1ECA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AD1ECA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AD1ECA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721E58" w:rsidRPr="00AD1ECA" w:rsidTr="00534D0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AD1ECA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Ц4-105-3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Грохот самобалансный тяжелого типа, сито размером 3000 х 6400 мм</w:t>
            </w:r>
          </w:p>
          <w:p w:rsidR="00721E58" w:rsidRPr="00AD1ECA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D1EC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21E58" w:rsidRPr="00AD1ECA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AD1ECA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AD1ECA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AD1ECA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AD1ECA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AD1ECA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AD1ECA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AD1ECA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721E58" w:rsidRPr="00AD1ECA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AD1ECA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AD1ECA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AD1ECA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AD1ECA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299</w:t>
            </w:r>
          </w:p>
        </w:tc>
      </w:tr>
      <w:tr w:rsidR="00721E58" w:rsidRPr="00AD1ECA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AD1ECA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AD1ECA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AD1ECA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AD1ECA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61,95</w:t>
            </w:r>
          </w:p>
        </w:tc>
      </w:tr>
      <w:tr w:rsidR="00721E58" w:rsidRPr="00AD1ECA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AD1ECA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AD1ECA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AD1ECA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AD1ECA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AD1ECA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AD1ECA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AD1ECA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33,71</w:t>
            </w:r>
          </w:p>
        </w:tc>
      </w:tr>
      <w:tr w:rsidR="00721E58" w:rsidRPr="00AD1ECA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AD1ECA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AD1ECA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AD1ECA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AD1ECA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9,6</w:t>
            </w:r>
          </w:p>
        </w:tc>
      </w:tr>
      <w:tr w:rsidR="00721E58" w:rsidRPr="00AD1ECA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AD1ECA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AD1ECA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AD1ECA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AD1ECA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13,96</w:t>
            </w:r>
          </w:p>
        </w:tc>
      </w:tr>
      <w:tr w:rsidR="00721E58" w:rsidRPr="00AD1ECA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AD1ECA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AD1ECA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AD1ECA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AD1ECA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6,66</w:t>
            </w:r>
          </w:p>
        </w:tc>
      </w:tr>
      <w:tr w:rsidR="00721E58" w:rsidRPr="00AD1ECA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AD1ECA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AD1ECA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21E58" w:rsidRPr="00AD1ECA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AD1ECA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AD1ECA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21E58" w:rsidRPr="00AD1ECA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AD1ECA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AD1ECA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21E58" w:rsidRPr="00AD1ECA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AD1ECA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AD1ECA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AD1ECA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AD1ECA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721E58" w:rsidRPr="00AD1ECA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AD1ECA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AD1ECA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AD1ECA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AD1ECA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0,035</w:t>
            </w:r>
          </w:p>
        </w:tc>
      </w:tr>
      <w:tr w:rsidR="00721E58" w:rsidRPr="00AD1ECA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AD1ECA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AD1ECA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AD1ECA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AD1ECA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721E58" w:rsidRPr="00AD1ECA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AD1ECA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AD1ECA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721E58" w:rsidRPr="00AD1ECA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AD1ECA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AD1ECA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AD1ECA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AD1ECA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</w:tbl>
    <w:p w:rsidR="00721E58" w:rsidRPr="00AD1ECA" w:rsidRDefault="00721E58" w:rsidP="00721E58">
      <w:pPr>
        <w:pStyle w:val="a5"/>
        <w:rPr>
          <w:rFonts w:ascii="Arial" w:hAnsi="Arial" w:cs="Arial"/>
          <w:b/>
          <w:sz w:val="2"/>
        </w:rPr>
      </w:pPr>
    </w:p>
    <w:p w:rsidR="00721E58" w:rsidRPr="00566BBD" w:rsidRDefault="00721E5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Pr="00AE541F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4-106. Грохоты-конвейеры электровибрационные</w:t>
            </w:r>
          </w:p>
        </w:tc>
      </w:tr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721E58" w:rsidRDefault="00721E58" w:rsidP="00721E5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721E58" w:rsidRPr="00AE541F" w:rsidTr="00534D0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AE541F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AE541F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AE541F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AE541F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721E58" w:rsidRPr="00AE541F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AE541F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AE541F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AE541F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AE541F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721E58" w:rsidRPr="00AE541F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AE541F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Ц4-106-1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Грохот-конвейер электровибрационный размером 350 х 2500 мм</w:t>
            </w:r>
          </w:p>
          <w:p w:rsidR="00721E58" w:rsidRPr="00AE541F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E541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21E58" w:rsidRPr="00AE541F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AE541F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AE541F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AE541F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AE541F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AE541F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AE541F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AE541F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721E58" w:rsidRPr="00AE541F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AE541F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AE541F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AE541F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AE541F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</w:t>
            </w:r>
          </w:p>
        </w:tc>
      </w:tr>
      <w:tr w:rsidR="00721E58" w:rsidRPr="00AE541F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AE541F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AE541F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AE541F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AE541F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15,82</w:t>
            </w:r>
          </w:p>
        </w:tc>
      </w:tr>
      <w:tr w:rsidR="00721E58" w:rsidRPr="00AE541F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AE541F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AE541F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AE541F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AE541F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AE541F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AE541F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AE541F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721E58" w:rsidRPr="00AE541F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AE541F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AE541F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AE541F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AE541F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6,82</w:t>
            </w:r>
          </w:p>
        </w:tc>
      </w:tr>
      <w:tr w:rsidR="00721E58" w:rsidRPr="00AE541F" w:rsidTr="00534D0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AE541F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Ц4-106-2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Грохот-конвейер электровибрационный размером 720 х 3000 мм</w:t>
            </w:r>
          </w:p>
          <w:p w:rsidR="00721E58" w:rsidRPr="00AE541F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E541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21E58" w:rsidRPr="00AE541F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AE541F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AE541F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AE541F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AE541F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AE541F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AE541F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AE541F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721E58" w:rsidRPr="00AE541F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AE541F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AE541F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AE541F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AE541F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53,6</w:t>
            </w:r>
          </w:p>
        </w:tc>
      </w:tr>
      <w:tr w:rsidR="00721E58" w:rsidRPr="00AE541F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AE541F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AE541F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AE541F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AE541F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15,82</w:t>
            </w:r>
          </w:p>
        </w:tc>
      </w:tr>
      <w:tr w:rsidR="00721E58" w:rsidRPr="00AE541F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AE541F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AE541F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AE541F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AE541F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AE541F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AE541F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AE541F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11,69</w:t>
            </w:r>
          </w:p>
        </w:tc>
      </w:tr>
      <w:tr w:rsidR="00721E58" w:rsidRPr="00AE541F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AE541F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AE541F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128,7 (175)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AE541F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AE541F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4,13</w:t>
            </w:r>
          </w:p>
        </w:tc>
      </w:tr>
    </w:tbl>
    <w:p w:rsidR="00721E58" w:rsidRPr="00AE541F" w:rsidRDefault="00721E58" w:rsidP="00721E58">
      <w:pPr>
        <w:pStyle w:val="a5"/>
        <w:rPr>
          <w:rFonts w:ascii="Arial" w:hAnsi="Arial" w:cs="Arial"/>
          <w:b/>
          <w:sz w:val="2"/>
        </w:rPr>
      </w:pPr>
    </w:p>
    <w:p w:rsidR="00721E58" w:rsidRPr="00566BBD" w:rsidRDefault="00721E5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Pr="00282F05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2. Сепараторы электромагнитные</w:t>
            </w:r>
          </w:p>
        </w:tc>
      </w:tr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Pr="00282F05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4-131. Сепараторы электромагнитные барабанные</w:t>
            </w:r>
          </w:p>
        </w:tc>
      </w:tr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721E58" w:rsidRDefault="00721E58" w:rsidP="00721E5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721E58" w:rsidRPr="00282F05" w:rsidTr="00534D0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282F05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282F05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282F05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282F05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721E58" w:rsidRPr="00282F05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2F05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2F05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2F05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2F05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721E58" w:rsidRPr="00282F05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2F05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Ц4-131-2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Сепаратор электромагнитный барабанный для мокрого обогащения, барабан диаметром 800 мм длиной 1700 мм</w:t>
            </w:r>
          </w:p>
          <w:p w:rsidR="00721E58" w:rsidRPr="00282F05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82F0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21E58" w:rsidRPr="00282F05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2F05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2F05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282F05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2F05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2F05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2F05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2F05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721E58" w:rsidRPr="00282F05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2F05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2F05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2F05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2F05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76,8</w:t>
            </w:r>
          </w:p>
        </w:tc>
      </w:tr>
      <w:tr w:rsidR="00721E58" w:rsidRPr="00282F05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2F05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2F05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2F05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2F05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19,21</w:t>
            </w:r>
          </w:p>
        </w:tc>
      </w:tr>
      <w:tr w:rsidR="00721E58" w:rsidRPr="00282F05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2F05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2F05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282F05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2F05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2F05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2F05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2F05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13,97</w:t>
            </w:r>
          </w:p>
        </w:tc>
      </w:tr>
      <w:tr w:rsidR="00721E58" w:rsidRPr="00282F05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2F05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2F05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2F05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2F05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5,24</w:t>
            </w:r>
          </w:p>
        </w:tc>
      </w:tr>
      <w:tr w:rsidR="00721E58" w:rsidRPr="00282F05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2F05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2F05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21E58" w:rsidRPr="00282F05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2F05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2F05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21E58" w:rsidRPr="00282F05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2F05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2F05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21E58" w:rsidRPr="00282F05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2F05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2F05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2F05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2F05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0,056</w:t>
            </w:r>
          </w:p>
        </w:tc>
      </w:tr>
      <w:tr w:rsidR="00721E58" w:rsidRPr="00282F05" w:rsidTr="00534D0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2F05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Ц4-131-3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Сепаратор электромагнитный барабанный для мокрого обогащения, барабан диаметром 900 мм длиной 2500 мм</w:t>
            </w:r>
          </w:p>
          <w:p w:rsidR="00721E58" w:rsidRPr="00282F05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82F0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21E58" w:rsidRPr="00282F05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2F05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2F05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282F05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2F05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2F05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2F05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2F05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721E58" w:rsidRPr="00282F05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2F05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2F05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2F05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2F05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155</w:t>
            </w:r>
          </w:p>
        </w:tc>
      </w:tr>
      <w:tr w:rsidR="00721E58" w:rsidRPr="00282F05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2F05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2F05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2F05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2F05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34,89</w:t>
            </w:r>
          </w:p>
        </w:tc>
      </w:tr>
      <w:tr w:rsidR="00721E58" w:rsidRPr="00282F05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2F05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2F05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282F05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2F05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2F05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2F05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2F05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28,7</w:t>
            </w:r>
          </w:p>
        </w:tc>
      </w:tr>
      <w:tr w:rsidR="00721E58" w:rsidRPr="00282F05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2F05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2F05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2F05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2F05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6,19</w:t>
            </w:r>
          </w:p>
        </w:tc>
      </w:tr>
      <w:tr w:rsidR="00721E58" w:rsidRPr="00282F05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2F05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2F05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21E58" w:rsidRPr="00282F05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2F05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2F05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21E58" w:rsidRPr="00282F05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2F05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2F05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21E58" w:rsidRPr="00282F05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2F05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82F05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2F05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82F05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0,056</w:t>
            </w:r>
          </w:p>
        </w:tc>
      </w:tr>
    </w:tbl>
    <w:p w:rsidR="00721E58" w:rsidRPr="00282F05" w:rsidRDefault="00721E58" w:rsidP="00721E58">
      <w:pPr>
        <w:pStyle w:val="a5"/>
        <w:rPr>
          <w:rFonts w:ascii="Arial" w:hAnsi="Arial" w:cs="Arial"/>
          <w:b/>
          <w:sz w:val="2"/>
        </w:rPr>
      </w:pPr>
    </w:p>
    <w:p w:rsidR="00721E58" w:rsidRPr="00566BBD" w:rsidRDefault="00721E5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Pr="00552136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4-132. Сепараторы электромагнитные валковые</w:t>
            </w:r>
          </w:p>
        </w:tc>
      </w:tr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721E58" w:rsidRDefault="00721E58" w:rsidP="00721E5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721E58" w:rsidRPr="00552136" w:rsidTr="00534D0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552136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552136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552136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552136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721E58" w:rsidRPr="00552136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52136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52136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52136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52136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721E58" w:rsidRPr="00552136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52136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Ц4-132-5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Сепаратор четырехвалковый для мокрого обогащения диаметром рабочей части валка 380 мм длиной 2700 мм</w:t>
            </w:r>
          </w:p>
          <w:p w:rsidR="00721E58" w:rsidRPr="00552136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5213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21E58" w:rsidRPr="00552136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52136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52136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552136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52136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52136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52136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52136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721E58" w:rsidRPr="00552136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52136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52136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52136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52136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655</w:t>
            </w:r>
          </w:p>
        </w:tc>
      </w:tr>
      <w:tr w:rsidR="00721E58" w:rsidRPr="00552136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52136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52136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52136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52136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146,06</w:t>
            </w:r>
          </w:p>
        </w:tc>
      </w:tr>
      <w:tr w:rsidR="00721E58" w:rsidRPr="00552136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52136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52136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552136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52136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52136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52136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52136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131,3</w:t>
            </w:r>
          </w:p>
        </w:tc>
      </w:tr>
      <w:tr w:rsidR="00721E58" w:rsidRPr="00552136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52136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52136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128,7 (175)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52136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52136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14,76</w:t>
            </w:r>
          </w:p>
        </w:tc>
      </w:tr>
      <w:tr w:rsidR="00721E58" w:rsidRPr="00552136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52136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52136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21E58" w:rsidRPr="00552136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52136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52136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21E58" w:rsidRPr="00552136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52136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52136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21E58" w:rsidRPr="00552136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52136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52136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52136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52136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0,152</w:t>
            </w:r>
          </w:p>
        </w:tc>
      </w:tr>
    </w:tbl>
    <w:p w:rsidR="00721E58" w:rsidRPr="00552136" w:rsidRDefault="00721E58" w:rsidP="00721E58">
      <w:pPr>
        <w:pStyle w:val="a5"/>
        <w:rPr>
          <w:rFonts w:ascii="Arial" w:hAnsi="Arial" w:cs="Arial"/>
          <w:b/>
          <w:sz w:val="2"/>
        </w:rPr>
      </w:pPr>
    </w:p>
    <w:p w:rsidR="00721E58" w:rsidRPr="00566BBD" w:rsidRDefault="00721E5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Pr="00ED27F8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4-134. Сепараторы колесные</w:t>
            </w:r>
          </w:p>
        </w:tc>
      </w:tr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721E58" w:rsidRDefault="00721E58" w:rsidP="00721E5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721E58" w:rsidRPr="00ED27F8" w:rsidTr="00534D0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ED27F8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ED27F8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ED27F8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ED27F8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721E58" w:rsidRPr="00ED27F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ED27F8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ED27F8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ED27F8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ED27F8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721E58" w:rsidRPr="00ED27F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ED27F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Ц4-134-1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Сепаратор с вертикальным элеваторным колесом для обогащения в тяжелых средах, ванна объемом 18 м</w:t>
            </w:r>
            <w:r w:rsidRPr="00ED27F8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721E58" w:rsidRPr="00ED27F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D27F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21E58" w:rsidRPr="00ED27F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ED27F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ED27F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ED27F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ED27F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ED27F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ED27F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ED27F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721E58" w:rsidRPr="00ED27F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ED27F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ED27F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ED27F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ED27F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555</w:t>
            </w:r>
          </w:p>
        </w:tc>
      </w:tr>
      <w:tr w:rsidR="00721E58" w:rsidRPr="00ED27F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ED27F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ED27F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ED27F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ED27F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79,73</w:t>
            </w:r>
          </w:p>
        </w:tc>
      </w:tr>
      <w:tr w:rsidR="00721E58" w:rsidRPr="00ED27F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ED27F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ED27F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ED27F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ED27F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ED27F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ED27F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ED27F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73,22</w:t>
            </w:r>
          </w:p>
        </w:tc>
      </w:tr>
      <w:tr w:rsidR="00721E58" w:rsidRPr="00ED27F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ED27F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ED27F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128,7 (175)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ED27F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ED27F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6,51</w:t>
            </w:r>
          </w:p>
        </w:tc>
      </w:tr>
      <w:tr w:rsidR="00721E58" w:rsidRPr="00ED27F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ED27F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ED27F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21E58" w:rsidRPr="00ED27F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ED27F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ED27F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21E58" w:rsidRPr="00ED27F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ED27F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ED27F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21E58" w:rsidRPr="00ED27F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ED27F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ED27F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ED27F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ED27F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721E58" w:rsidRPr="00ED27F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ED27F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ED27F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ED27F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ED27F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0,178</w:t>
            </w:r>
          </w:p>
        </w:tc>
      </w:tr>
    </w:tbl>
    <w:p w:rsidR="00721E58" w:rsidRPr="00ED27F8" w:rsidRDefault="00721E58" w:rsidP="00721E58">
      <w:pPr>
        <w:pStyle w:val="a5"/>
        <w:rPr>
          <w:rFonts w:ascii="Arial" w:hAnsi="Arial" w:cs="Arial"/>
          <w:b/>
          <w:sz w:val="2"/>
        </w:rPr>
      </w:pPr>
    </w:p>
    <w:p w:rsidR="00721E58" w:rsidRPr="00566BBD" w:rsidRDefault="00721E5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Pr="00C70DD5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3. Сепараторы для выделения угольной пыли</w:t>
            </w:r>
          </w:p>
        </w:tc>
      </w:tr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Pr="00C70DD5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4-151. Сепараторы воздушные</w:t>
            </w:r>
          </w:p>
        </w:tc>
      </w:tr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721E58" w:rsidRDefault="00721E58" w:rsidP="00721E5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721E58" w:rsidRPr="00C70DD5" w:rsidTr="00534D0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C70DD5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C70DD5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C70DD5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C70DD5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721E58" w:rsidRPr="00C70DD5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C70DD5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C70DD5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C70DD5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C70DD5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721E58" w:rsidRPr="00C70DD5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C70DD5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Ц4-151-1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Сепаратор пыли диаметром 2850/800 мм</w:t>
            </w:r>
          </w:p>
          <w:p w:rsidR="00721E58" w:rsidRPr="00C70DD5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70DD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21E58" w:rsidRPr="00C70DD5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C70DD5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C70DD5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C70DD5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C70DD5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C70DD5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C70DD5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C70DD5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721E58" w:rsidRPr="00C70DD5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C70DD5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C70DD5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C70DD5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C70DD5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52,1</w:t>
            </w:r>
          </w:p>
        </w:tc>
      </w:tr>
      <w:tr w:rsidR="00721E58" w:rsidRPr="00C70DD5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C70DD5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C70DD5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C70DD5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C70DD5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11,03</w:t>
            </w:r>
          </w:p>
        </w:tc>
      </w:tr>
      <w:tr w:rsidR="00721E58" w:rsidRPr="00C70DD5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C70DD5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C70DD5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C70DD5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C70DD5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C70DD5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C70DD5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C70DD5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8,17</w:t>
            </w:r>
          </w:p>
        </w:tc>
      </w:tr>
      <w:tr w:rsidR="00721E58" w:rsidRPr="00C70DD5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C70DD5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C70DD5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C70DD5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C70DD5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2,86</w:t>
            </w:r>
          </w:p>
        </w:tc>
      </w:tr>
      <w:tr w:rsidR="00721E58" w:rsidRPr="00C70DD5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C70DD5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C70DD5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C70DD5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C70DD5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7,32</w:t>
            </w:r>
          </w:p>
        </w:tc>
      </w:tr>
      <w:tr w:rsidR="00721E58" w:rsidRPr="00C70DD5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C70DD5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C70DD5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21E58" w:rsidRPr="00C70DD5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C70DD5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C70DD5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21E58" w:rsidRPr="00C70DD5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C70DD5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C70DD5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21E58" w:rsidRPr="00C70DD5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C70DD5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C70DD5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C70DD5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C70DD5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721E58" w:rsidRPr="00C70DD5" w:rsidTr="00534D0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C70DD5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Ц4-151-2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Сепаратор пыли диаметром 3300/1200 мм</w:t>
            </w:r>
          </w:p>
          <w:p w:rsidR="00721E58" w:rsidRPr="00C70DD5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70DD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21E58" w:rsidRPr="00C70DD5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C70DD5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C70DD5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C70DD5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C70DD5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C70DD5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C70DD5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C70DD5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721E58" w:rsidRPr="00C70DD5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C70DD5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C70DD5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C70DD5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C70DD5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62,4</w:t>
            </w:r>
          </w:p>
        </w:tc>
      </w:tr>
      <w:tr w:rsidR="00721E58" w:rsidRPr="00C70DD5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C70DD5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C70DD5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C70DD5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C70DD5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16,1</w:t>
            </w:r>
          </w:p>
        </w:tc>
      </w:tr>
      <w:tr w:rsidR="00721E58" w:rsidRPr="00C70DD5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C70DD5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C70DD5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C70DD5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C70DD5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C70DD5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C70DD5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C70DD5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8,88</w:t>
            </w:r>
          </w:p>
        </w:tc>
      </w:tr>
      <w:tr w:rsidR="00721E58" w:rsidRPr="00C70DD5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C70DD5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C70DD5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156,96 (16)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C70DD5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C70DD5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3,17</w:t>
            </w:r>
          </w:p>
        </w:tc>
      </w:tr>
      <w:tr w:rsidR="00721E58" w:rsidRPr="00C70DD5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C70DD5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C70DD5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C70DD5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C70DD5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9,1</w:t>
            </w:r>
          </w:p>
        </w:tc>
      </w:tr>
      <w:tr w:rsidR="00721E58" w:rsidRPr="00C70DD5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C70DD5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C70DD5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128,7 (175)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C70DD5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C70DD5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4,05</w:t>
            </w:r>
          </w:p>
        </w:tc>
      </w:tr>
      <w:tr w:rsidR="00721E58" w:rsidRPr="00C70DD5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C70DD5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C70DD5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21E58" w:rsidRPr="00C70DD5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C70DD5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C70DD5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21E58" w:rsidRPr="00C70DD5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C70DD5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C70DD5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21E58" w:rsidRPr="00C70DD5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C70DD5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C70DD5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C70DD5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C70DD5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721E58" w:rsidRPr="00C70DD5" w:rsidTr="00534D0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C70DD5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Ц4-151-3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Сепаратор пыли диаметром 4250/1600 мм</w:t>
            </w:r>
          </w:p>
          <w:p w:rsidR="00721E58" w:rsidRPr="00C70DD5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70DD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21E58" w:rsidRPr="00C70DD5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C70DD5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C70DD5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C70DD5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C70DD5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C70DD5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C70DD5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C70DD5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721E58" w:rsidRPr="00C70DD5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C70DD5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C70DD5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C70DD5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C70DD5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92,9</w:t>
            </w:r>
          </w:p>
        </w:tc>
      </w:tr>
      <w:tr w:rsidR="00721E58" w:rsidRPr="00C70DD5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C70DD5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C70DD5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C70DD5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C70DD5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23,42</w:t>
            </w:r>
          </w:p>
        </w:tc>
      </w:tr>
      <w:tr w:rsidR="00721E58" w:rsidRPr="00C70DD5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C70DD5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C70DD5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C70DD5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C70DD5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C70DD5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C70DD5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C70DD5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12,45</w:t>
            </w:r>
          </w:p>
        </w:tc>
      </w:tr>
      <w:tr w:rsidR="00721E58" w:rsidRPr="00C70DD5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C70DD5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C70DD5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156,96 (16)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C70DD5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C70DD5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6,43</w:t>
            </w:r>
          </w:p>
        </w:tc>
      </w:tr>
      <w:tr w:rsidR="00721E58" w:rsidRPr="00C70DD5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C70DD5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C70DD5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C70DD5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C70DD5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10,9</w:t>
            </w:r>
          </w:p>
        </w:tc>
      </w:tr>
      <w:tr w:rsidR="00721E58" w:rsidRPr="00C70DD5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C70DD5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C70DD5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128,7 (175)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C70DD5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C70DD5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4,54</w:t>
            </w:r>
          </w:p>
        </w:tc>
      </w:tr>
      <w:tr w:rsidR="00721E58" w:rsidRPr="00C70DD5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C70DD5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C70DD5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21E58" w:rsidRPr="00C70DD5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C70DD5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C70DD5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21E58" w:rsidRPr="00C70DD5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C70DD5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C70DD5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21E58" w:rsidRPr="00C70DD5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C70DD5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C70DD5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C70DD5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C70DD5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</w:tr>
      <w:tr w:rsidR="00721E58" w:rsidRPr="00C70DD5" w:rsidTr="00534D0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C70DD5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Ц4-151-4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Сепаратор пыли диаметром 4750/2000 мм</w:t>
            </w:r>
          </w:p>
          <w:p w:rsidR="00721E58" w:rsidRPr="00C70DD5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70DD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21E58" w:rsidRPr="00C70DD5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C70DD5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C70DD5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C70DD5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C70DD5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C70DD5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C70DD5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C70DD5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721E58" w:rsidRPr="00C70DD5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C70DD5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C70DD5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C70DD5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C70DD5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104</w:t>
            </w:r>
          </w:p>
        </w:tc>
      </w:tr>
      <w:tr w:rsidR="00721E58" w:rsidRPr="00C70DD5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C70DD5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C70DD5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C70DD5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C70DD5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28,4</w:t>
            </w:r>
          </w:p>
        </w:tc>
      </w:tr>
      <w:tr w:rsidR="00721E58" w:rsidRPr="00C70DD5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C70DD5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C70DD5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C70DD5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C70DD5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C70DD5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C70DD5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C70DD5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16,82</w:t>
            </w:r>
          </w:p>
        </w:tc>
      </w:tr>
      <w:tr w:rsidR="00721E58" w:rsidRPr="00C70DD5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C70DD5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C70DD5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156,96 (16)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C70DD5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C70DD5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5,47</w:t>
            </w:r>
          </w:p>
        </w:tc>
      </w:tr>
      <w:tr w:rsidR="00721E58" w:rsidRPr="00C70DD5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C70DD5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C70DD5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C70DD5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C70DD5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12,2</w:t>
            </w:r>
          </w:p>
        </w:tc>
      </w:tr>
      <w:tr w:rsidR="00721E58" w:rsidRPr="00C70DD5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C70DD5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C70DD5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128,7 (175)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C70DD5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C70DD5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6,11</w:t>
            </w:r>
          </w:p>
        </w:tc>
      </w:tr>
      <w:tr w:rsidR="00721E58" w:rsidRPr="00C70DD5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C70DD5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C70DD5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21E58" w:rsidRPr="00C70DD5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C70DD5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C70DD5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21E58" w:rsidRPr="00C70DD5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C70DD5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C70DD5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21E58" w:rsidRPr="00C70DD5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C70DD5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C70DD5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C70DD5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C70DD5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</w:tbl>
    <w:p w:rsidR="00721E58" w:rsidRPr="00C70DD5" w:rsidRDefault="00721E58" w:rsidP="00721E58">
      <w:pPr>
        <w:pStyle w:val="a5"/>
        <w:rPr>
          <w:rFonts w:ascii="Arial" w:hAnsi="Arial" w:cs="Arial"/>
          <w:b/>
          <w:sz w:val="2"/>
        </w:rPr>
      </w:pPr>
    </w:p>
    <w:p w:rsidR="00721E58" w:rsidRPr="00566BBD" w:rsidRDefault="00721E5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Pr="004F7666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4-152. Сепараторы пневматические</w:t>
            </w:r>
          </w:p>
        </w:tc>
      </w:tr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721E58" w:rsidRDefault="00721E58" w:rsidP="00721E5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721E58" w:rsidRPr="004F7666" w:rsidTr="00534D0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4F7666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4F7666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4F7666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4F7666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721E58" w:rsidRPr="004F7666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F7666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F7666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F7666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F7666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721E58" w:rsidRPr="004F7666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F7666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Ц4-152-1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Сепаратор пневматический, рабочая площадь 6 м</w:t>
            </w:r>
            <w:r w:rsidRPr="004F7666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721E58" w:rsidRPr="004F7666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F766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21E58" w:rsidRPr="004F7666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F7666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F7666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4F7666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F7666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F7666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F7666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F7666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721E58" w:rsidRPr="004F7666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F7666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F7666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F7666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F7666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256</w:t>
            </w:r>
          </w:p>
        </w:tc>
      </w:tr>
      <w:tr w:rsidR="00721E58" w:rsidRPr="004F7666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F7666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F7666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F7666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F7666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39,91</w:t>
            </w:r>
          </w:p>
        </w:tc>
      </w:tr>
      <w:tr w:rsidR="00721E58" w:rsidRPr="004F7666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F7666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F7666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4F7666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F7666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F7666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F7666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F7666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33,72</w:t>
            </w:r>
          </w:p>
        </w:tc>
      </w:tr>
      <w:tr w:rsidR="00721E58" w:rsidRPr="004F7666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F7666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F7666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F7666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F7666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6,19</w:t>
            </w:r>
          </w:p>
        </w:tc>
      </w:tr>
      <w:tr w:rsidR="00721E58" w:rsidRPr="004F7666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F7666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F7666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21E58" w:rsidRPr="004F7666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F7666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F7666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21E58" w:rsidRPr="004F7666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F7666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F7666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21E58" w:rsidRPr="004F7666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F7666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F7666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F7666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F7666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</w:tbl>
    <w:p w:rsidR="00721E58" w:rsidRPr="004F7666" w:rsidRDefault="00721E58" w:rsidP="00721E58">
      <w:pPr>
        <w:pStyle w:val="a5"/>
        <w:rPr>
          <w:rFonts w:ascii="Arial" w:hAnsi="Arial" w:cs="Arial"/>
          <w:b/>
          <w:sz w:val="2"/>
        </w:rPr>
      </w:pPr>
    </w:p>
    <w:p w:rsidR="00721E58" w:rsidRPr="00566BBD" w:rsidRDefault="00721E5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Pr="002D0714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4. Циклоны</w:t>
            </w:r>
          </w:p>
        </w:tc>
      </w:tr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Pr="002D0714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4-161. Циклоны батарейные</w:t>
            </w:r>
          </w:p>
        </w:tc>
      </w:tr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721E58" w:rsidRDefault="00721E58" w:rsidP="00721E5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721E58" w:rsidRPr="002D0714" w:rsidTr="00534D0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2D0714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2D0714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2D0714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2D0714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721E58" w:rsidRPr="002D071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D0714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D0714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D0714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D0714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721E58" w:rsidRPr="002D071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D0714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Ц4-161-1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Пылеуловитель батарейный производительностью 15000 м</w:t>
            </w:r>
            <w:r w:rsidRPr="002D0714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>/ч</w:t>
            </w:r>
          </w:p>
          <w:p w:rsidR="00721E58" w:rsidRPr="002D071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D071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21E58" w:rsidRPr="002D071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D071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D0714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2D071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D071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D071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D0714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D071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721E58" w:rsidRPr="002D071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D071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D071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D0714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D071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118</w:t>
            </w:r>
          </w:p>
        </w:tc>
      </w:tr>
      <w:tr w:rsidR="00721E58" w:rsidRPr="002D071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D071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D071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D0714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D071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21,44</w:t>
            </w:r>
          </w:p>
        </w:tc>
      </w:tr>
      <w:tr w:rsidR="00721E58" w:rsidRPr="002D071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D0714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D0714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2D071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D071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D071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D0714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D071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17,67</w:t>
            </w:r>
          </w:p>
        </w:tc>
      </w:tr>
      <w:tr w:rsidR="00721E58" w:rsidRPr="002D071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D071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D071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D0714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D071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3,77</w:t>
            </w:r>
          </w:p>
        </w:tc>
      </w:tr>
      <w:tr w:rsidR="00721E58" w:rsidRPr="002D071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D0714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D0714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21E58" w:rsidRPr="002D071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D0714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D0714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21E58" w:rsidRPr="002D071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D0714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D0714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21E58" w:rsidRPr="002D071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D071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D071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Асбестовая бумага марки БЭ толщиной 0,2-0,3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D0714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D071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721E58" w:rsidRPr="002D071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D071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D071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жидкое калийное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D0714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D071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721E58" w:rsidRPr="002D071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D071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D071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D0714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D071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721E58" w:rsidRPr="002D0714" w:rsidTr="00534D0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D0714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Ц4-161-2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Пылеуловитель батарейный производительностью 40000 м</w:t>
            </w:r>
            <w:r w:rsidRPr="002D0714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>/ч</w:t>
            </w:r>
          </w:p>
          <w:p w:rsidR="00721E58" w:rsidRPr="002D071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D071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21E58" w:rsidRPr="002D071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D071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D0714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2D071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D071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D071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D0714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D071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721E58" w:rsidRPr="002D071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D071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D071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D0714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D071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164</w:t>
            </w:r>
          </w:p>
        </w:tc>
      </w:tr>
      <w:tr w:rsidR="00721E58" w:rsidRPr="002D071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D071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D071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D0714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D071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30,43</w:t>
            </w:r>
          </w:p>
        </w:tc>
      </w:tr>
      <w:tr w:rsidR="00721E58" w:rsidRPr="002D071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D0714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D0714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2D071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D071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D071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D0714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D071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</w:p>
        </w:tc>
      </w:tr>
      <w:tr w:rsidR="00721E58" w:rsidRPr="002D071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D071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D071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D0714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D071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5,43</w:t>
            </w:r>
          </w:p>
        </w:tc>
      </w:tr>
      <w:tr w:rsidR="00721E58" w:rsidRPr="002D071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D0714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D0714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21E58" w:rsidRPr="002D071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D0714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D0714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21E58" w:rsidRPr="002D071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D0714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D0714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21E58" w:rsidRPr="002D071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D071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D071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Асбестовая бумага марки БЭ толщиной 0,2-0,3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D0714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D071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721E58" w:rsidRPr="002D071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D071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D071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жидкое калийное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D0714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D071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140</w:t>
            </w:r>
          </w:p>
        </w:tc>
      </w:tr>
      <w:tr w:rsidR="00721E58" w:rsidRPr="002D071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D071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D071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D0714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D071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0,048</w:t>
            </w:r>
          </w:p>
        </w:tc>
      </w:tr>
      <w:tr w:rsidR="00721E58" w:rsidRPr="002D0714" w:rsidTr="00534D0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D0714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Ц4-161-3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Пылеуловитель батарейный производительностью 60000 м</w:t>
            </w:r>
            <w:r w:rsidRPr="002D0714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>/ч</w:t>
            </w:r>
          </w:p>
          <w:p w:rsidR="00721E58" w:rsidRPr="002D071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D071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21E58" w:rsidRPr="002D071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D071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D0714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2D071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D071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D071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D0714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D071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721E58" w:rsidRPr="002D071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D071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D071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D0714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D071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243</w:t>
            </w:r>
          </w:p>
        </w:tc>
      </w:tr>
      <w:tr w:rsidR="00721E58" w:rsidRPr="002D071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D071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D071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D0714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D071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41,29</w:t>
            </w:r>
          </w:p>
        </w:tc>
      </w:tr>
      <w:tr w:rsidR="00721E58" w:rsidRPr="002D071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D0714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D0714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2D071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D071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D071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D0714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D071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36,59</w:t>
            </w:r>
          </w:p>
        </w:tc>
      </w:tr>
      <w:tr w:rsidR="00721E58" w:rsidRPr="002D071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D071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D071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128,7 (175)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D0714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D071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721E58" w:rsidRPr="002D071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D0714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D0714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21E58" w:rsidRPr="002D071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D0714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D0714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21E58" w:rsidRPr="002D071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D0714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D0714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21E58" w:rsidRPr="002D071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D071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D071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Асбестовая бумага марки БЭ толщиной 0,2-0,3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D0714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D071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721E58" w:rsidRPr="002D071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D071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D071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жидкое калийное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D0714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D071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240</w:t>
            </w:r>
          </w:p>
        </w:tc>
      </w:tr>
      <w:tr w:rsidR="00721E58" w:rsidRPr="002D071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D071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2D071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D0714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2D071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0,064</w:t>
            </w:r>
          </w:p>
        </w:tc>
      </w:tr>
    </w:tbl>
    <w:p w:rsidR="00721E58" w:rsidRPr="002D0714" w:rsidRDefault="00721E58" w:rsidP="00721E58">
      <w:pPr>
        <w:pStyle w:val="a5"/>
        <w:rPr>
          <w:rFonts w:ascii="Arial" w:hAnsi="Arial" w:cs="Arial"/>
          <w:b/>
          <w:sz w:val="2"/>
        </w:rPr>
      </w:pPr>
    </w:p>
    <w:p w:rsidR="00721E58" w:rsidRPr="00566BBD" w:rsidRDefault="00721E5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Pr="005B09AC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5. Питатели</w:t>
            </w:r>
          </w:p>
        </w:tc>
      </w:tr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Pr="005B09AC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4-181. Питатели барабанные</w:t>
            </w:r>
          </w:p>
        </w:tc>
      </w:tr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721E58" w:rsidRDefault="00721E58" w:rsidP="00721E5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721E58" w:rsidRPr="005B09AC" w:rsidTr="00534D0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5B09AC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5B09AC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5B09AC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5B09AC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721E58" w:rsidRPr="005B09A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B09AC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B09AC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B09AC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B09AC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721E58" w:rsidRPr="005B09A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B09A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Ц4-181-1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Питатель барабанный диаметром 400 мм длиной 400 мм</w:t>
            </w:r>
          </w:p>
          <w:p w:rsidR="00721E58" w:rsidRPr="005B09A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B09A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21E58" w:rsidRPr="005B09A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B09A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B09A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5B09A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B09A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B09A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B09A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B09A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721E58" w:rsidRPr="005B09A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B09A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B09A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B09A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B09A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11,6</w:t>
            </w:r>
          </w:p>
        </w:tc>
      </w:tr>
      <w:tr w:rsidR="00721E58" w:rsidRPr="005B09A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B09A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B09A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B09A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B09A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1,69</w:t>
            </w:r>
          </w:p>
        </w:tc>
      </w:tr>
      <w:tr w:rsidR="00721E58" w:rsidRPr="005B09A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B09A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B09A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5B09A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B09A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B09A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B09A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B09A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1,29</w:t>
            </w:r>
          </w:p>
        </w:tc>
      </w:tr>
      <w:tr w:rsidR="00721E58" w:rsidRPr="005B09A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B09A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B09A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B09A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B09A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721E58" w:rsidRPr="005B09A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B09A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B09A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21E58" w:rsidRPr="005B09A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B09A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B09A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21E58" w:rsidRPr="005B09A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B09A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B09A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21E58" w:rsidRPr="005B09A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B09A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B09A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B09A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B09A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721E58" w:rsidRPr="005B09AC" w:rsidTr="00534D0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B09A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Ц4-181-2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Питатель барабанный диаметром 600 мм длиной 600 мм</w:t>
            </w:r>
          </w:p>
          <w:p w:rsidR="00721E58" w:rsidRPr="005B09A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B09A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21E58" w:rsidRPr="005B09A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B09A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B09A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5B09A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B09A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B09A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B09A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B09A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721E58" w:rsidRPr="005B09A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B09A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B09A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B09A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B09A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11,6</w:t>
            </w:r>
          </w:p>
        </w:tc>
      </w:tr>
      <w:tr w:rsidR="00721E58" w:rsidRPr="005B09A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B09A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B09A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B09A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B09A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2,03</w:t>
            </w:r>
          </w:p>
        </w:tc>
      </w:tr>
      <w:tr w:rsidR="00721E58" w:rsidRPr="005B09A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B09A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B09A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5B09A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B09A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B09A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B09A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B09A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1,55</w:t>
            </w:r>
          </w:p>
        </w:tc>
      </w:tr>
      <w:tr w:rsidR="00721E58" w:rsidRPr="005B09A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B09A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B09A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B09A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B09A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721E58" w:rsidRPr="005B09A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B09A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B09A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21E58" w:rsidRPr="005B09A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B09A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B09A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21E58" w:rsidRPr="005B09A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B09A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B09A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21E58" w:rsidRPr="005B09A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B09A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B09A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B09A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B09A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</w:tbl>
    <w:p w:rsidR="00721E58" w:rsidRPr="005B09AC" w:rsidRDefault="00721E58" w:rsidP="00721E58">
      <w:pPr>
        <w:pStyle w:val="a5"/>
        <w:rPr>
          <w:rFonts w:ascii="Arial" w:hAnsi="Arial" w:cs="Arial"/>
          <w:b/>
          <w:sz w:val="2"/>
        </w:rPr>
      </w:pPr>
    </w:p>
    <w:p w:rsidR="00721E58" w:rsidRPr="00566BBD" w:rsidRDefault="00721E5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Pr="0019189E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4-183. Питатели лотковые</w:t>
            </w:r>
          </w:p>
        </w:tc>
      </w:tr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721E58" w:rsidRDefault="00721E58" w:rsidP="00721E5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721E58" w:rsidRPr="0019189E" w:rsidTr="00534D0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19189E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19189E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19189E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19189E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721E58" w:rsidRPr="0019189E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9189E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9189E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9189E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9189E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721E58" w:rsidRPr="0019189E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9189E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Ц4-183-1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Питатель лотковый, ширина лотка 400 мм, длина 1150 мм</w:t>
            </w:r>
          </w:p>
          <w:p w:rsidR="00721E58" w:rsidRPr="0019189E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9189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21E58" w:rsidRPr="0019189E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9189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9189E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19189E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9189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9189E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9189E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9189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721E58" w:rsidRPr="0019189E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9189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9189E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9189E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9189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13,9</w:t>
            </w:r>
          </w:p>
        </w:tc>
      </w:tr>
      <w:tr w:rsidR="00721E58" w:rsidRPr="0019189E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9189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9189E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9189E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9189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3,39</w:t>
            </w:r>
          </w:p>
        </w:tc>
      </w:tr>
      <w:tr w:rsidR="00721E58" w:rsidRPr="0019189E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9189E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9189E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19189E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9189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9189E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9189E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9189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2,47</w:t>
            </w:r>
          </w:p>
        </w:tc>
      </w:tr>
      <w:tr w:rsidR="00721E58" w:rsidRPr="0019189E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9189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9189E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9189E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9189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0,92</w:t>
            </w:r>
          </w:p>
        </w:tc>
      </w:tr>
      <w:tr w:rsidR="00721E58" w:rsidRPr="0019189E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9189E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9189E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21E58" w:rsidRPr="0019189E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9189E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9189E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21E58" w:rsidRPr="0019189E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9189E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9189E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21E58" w:rsidRPr="0019189E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9189E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9189E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9189E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9189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721E58" w:rsidRPr="0019189E" w:rsidTr="00534D0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9189E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Ц4-183-2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Питатель лотковый, ширина лотка 525 мм, длина 1500 мм</w:t>
            </w:r>
          </w:p>
          <w:p w:rsidR="00721E58" w:rsidRPr="0019189E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9189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21E58" w:rsidRPr="0019189E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9189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9189E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19189E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9189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9189E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9189E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9189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721E58" w:rsidRPr="0019189E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9189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9189E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9189E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9189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16,1</w:t>
            </w:r>
          </w:p>
        </w:tc>
      </w:tr>
      <w:tr w:rsidR="00721E58" w:rsidRPr="0019189E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9189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9189E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9189E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9189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4,52</w:t>
            </w:r>
          </w:p>
        </w:tc>
      </w:tr>
      <w:tr w:rsidR="00721E58" w:rsidRPr="0019189E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9189E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9189E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19189E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9189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9189E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9189E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9189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3,23</w:t>
            </w:r>
          </w:p>
        </w:tc>
      </w:tr>
      <w:tr w:rsidR="00721E58" w:rsidRPr="0019189E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9189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9189E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9189E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9189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1,29</w:t>
            </w:r>
          </w:p>
        </w:tc>
      </w:tr>
      <w:tr w:rsidR="00721E58" w:rsidRPr="0019189E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9189E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9189E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21E58" w:rsidRPr="0019189E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9189E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9189E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21E58" w:rsidRPr="0019189E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9189E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9189E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21E58" w:rsidRPr="0019189E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9189E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9189E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9189E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9189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0,0126</w:t>
            </w:r>
          </w:p>
        </w:tc>
      </w:tr>
    </w:tbl>
    <w:p w:rsidR="00721E58" w:rsidRPr="0019189E" w:rsidRDefault="00721E58" w:rsidP="00721E58">
      <w:pPr>
        <w:pStyle w:val="a5"/>
        <w:rPr>
          <w:rFonts w:ascii="Arial" w:hAnsi="Arial" w:cs="Arial"/>
          <w:b/>
          <w:sz w:val="2"/>
        </w:rPr>
      </w:pPr>
    </w:p>
    <w:p w:rsidR="00721E58" w:rsidRPr="00566BBD" w:rsidRDefault="00721E5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Pr="00B61CE6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4-185. Питатели шлюзовые</w:t>
            </w:r>
          </w:p>
        </w:tc>
      </w:tr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721E58" w:rsidRDefault="00721E58" w:rsidP="00721E5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721E58" w:rsidRPr="00B61CE6" w:rsidTr="00534D0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B61CE6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B61CE6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B61CE6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B61CE6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721E58" w:rsidRPr="00B61CE6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B61CE6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B61CE6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B61CE6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B61CE6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721E58" w:rsidRPr="00B61CE6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B61CE6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Ц4-185-3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Питатель шлюзовый диаметром 500 мм</w:t>
            </w:r>
          </w:p>
          <w:p w:rsidR="00721E58" w:rsidRPr="00B61CE6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61CE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21E58" w:rsidRPr="00B61CE6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B61CE6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B61CE6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B61CE6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B61CE6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B61CE6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B61CE6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B61CE6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721E58" w:rsidRPr="00B61CE6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B61CE6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B61CE6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B61CE6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B61CE6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12,7</w:t>
            </w:r>
          </w:p>
        </w:tc>
      </w:tr>
      <w:tr w:rsidR="00721E58" w:rsidRPr="00B61CE6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B61CE6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B61CE6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B61CE6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B61CE6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3,47</w:t>
            </w:r>
          </w:p>
        </w:tc>
      </w:tr>
      <w:tr w:rsidR="00721E58" w:rsidRPr="00B61CE6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B61CE6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B61CE6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B61CE6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B61CE6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B61CE6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B61CE6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B61CE6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2,55</w:t>
            </w:r>
          </w:p>
        </w:tc>
      </w:tr>
      <w:tr w:rsidR="00721E58" w:rsidRPr="00B61CE6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B61CE6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B61CE6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B61CE6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B61CE6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0,92</w:t>
            </w:r>
          </w:p>
        </w:tc>
      </w:tr>
      <w:tr w:rsidR="00721E58" w:rsidRPr="00B61CE6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B61CE6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B61CE6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21E58" w:rsidRPr="00B61CE6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B61CE6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B61CE6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21E58" w:rsidRPr="00B61CE6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B61CE6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B61CE6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21E58" w:rsidRPr="00B61CE6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B61CE6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B61CE6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B61CE6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B61CE6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</w:tbl>
    <w:p w:rsidR="00721E58" w:rsidRPr="00B61CE6" w:rsidRDefault="00721E58" w:rsidP="00721E58">
      <w:pPr>
        <w:pStyle w:val="a5"/>
        <w:rPr>
          <w:rFonts w:ascii="Arial" w:hAnsi="Arial" w:cs="Arial"/>
          <w:b/>
          <w:sz w:val="2"/>
        </w:rPr>
      </w:pPr>
    </w:p>
    <w:p w:rsidR="00721E58" w:rsidRPr="00566BBD" w:rsidRDefault="00721E5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Pr="001E7B64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4-186. Питатели шнековые</w:t>
            </w:r>
          </w:p>
        </w:tc>
      </w:tr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721E58" w:rsidRDefault="00721E58" w:rsidP="00721E5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721E58" w:rsidRPr="001E7B64" w:rsidTr="00534D0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1E7B64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1E7B64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1E7B64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1E7B64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721E58" w:rsidRPr="001E7B6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E7B64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E7B64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E7B64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E7B64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721E58" w:rsidRPr="001E7B6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E7B64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Ц4-186-1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Питатель шнековый диаметром 98 мм длиной 1200 мм</w:t>
            </w:r>
          </w:p>
          <w:p w:rsidR="00721E58" w:rsidRPr="001E7B6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E7B6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21E58" w:rsidRPr="001E7B6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E7B6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E7B64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1E7B6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E7B6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E7B6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E7B64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E7B6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721E58" w:rsidRPr="001E7B6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E7B6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E7B6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E7B64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E7B6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12,8</w:t>
            </w:r>
          </w:p>
        </w:tc>
      </w:tr>
      <w:tr w:rsidR="00721E58" w:rsidRPr="001E7B6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E7B6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E7B6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E7B64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E7B6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2,11</w:t>
            </w:r>
          </w:p>
        </w:tc>
      </w:tr>
      <w:tr w:rsidR="00721E58" w:rsidRPr="001E7B6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E7B64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E7B64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1E7B6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E7B6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E7B6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E7B64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E7B6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1,56</w:t>
            </w:r>
          </w:p>
        </w:tc>
      </w:tr>
      <w:tr w:rsidR="00721E58" w:rsidRPr="001E7B6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E7B6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E7B6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E7B64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E7B6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721E58" w:rsidRPr="001E7B6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E7B64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E7B64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21E58" w:rsidRPr="001E7B6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E7B64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E7B64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21E58" w:rsidRPr="001E7B6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E7B64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E7B64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21E58" w:rsidRPr="001E7B6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E7B6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E7B6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E7B64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E7B6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721E58" w:rsidRPr="001E7B64" w:rsidTr="00534D0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E7B64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Ц4-186-2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Питатель шнековый диаметром 300 мм длиной 2500 мм</w:t>
            </w:r>
          </w:p>
          <w:p w:rsidR="00721E58" w:rsidRPr="001E7B6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E7B6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21E58" w:rsidRPr="001E7B6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E7B6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E7B64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1E7B6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E7B6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E7B6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E7B64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E7B6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721E58" w:rsidRPr="001E7B6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E7B6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E7B6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E7B64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E7B6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19,6</w:t>
            </w:r>
          </w:p>
        </w:tc>
      </w:tr>
      <w:tr w:rsidR="00721E58" w:rsidRPr="001E7B6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E7B6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E7B6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E7B64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E7B6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6,31</w:t>
            </w:r>
          </w:p>
        </w:tc>
      </w:tr>
      <w:tr w:rsidR="00721E58" w:rsidRPr="001E7B6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E7B64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E7B64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1E7B6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E7B6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E7B6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E7B64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E7B6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4,41</w:t>
            </w:r>
          </w:p>
        </w:tc>
      </w:tr>
      <w:tr w:rsidR="00721E58" w:rsidRPr="001E7B6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E7B6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E7B6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E7B64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E7B6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</w:t>
            </w:r>
          </w:p>
        </w:tc>
      </w:tr>
      <w:tr w:rsidR="00721E58" w:rsidRPr="001E7B6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E7B64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E7B64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21E58" w:rsidRPr="001E7B6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E7B64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E7B64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21E58" w:rsidRPr="001E7B6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E7B64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E7B64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21E58" w:rsidRPr="001E7B6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E7B6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E7B6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E7B64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E7B6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721E58" w:rsidRPr="001E7B64" w:rsidTr="00534D0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E7B64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Ц4-186-3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Питатель шнековый диаметром 400 мм длиной 4550 мм</w:t>
            </w:r>
          </w:p>
          <w:p w:rsidR="00721E58" w:rsidRPr="001E7B6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E7B6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21E58" w:rsidRPr="001E7B6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E7B6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E7B64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1E7B6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E7B6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E7B6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E7B64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E7B6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721E58" w:rsidRPr="001E7B6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E7B6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E7B6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E7B64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E7B6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28,6</w:t>
            </w:r>
          </w:p>
        </w:tc>
      </w:tr>
      <w:tr w:rsidR="00721E58" w:rsidRPr="001E7B6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E7B6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E7B6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E7B64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E7B6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12,28</w:t>
            </w:r>
          </w:p>
        </w:tc>
      </w:tr>
      <w:tr w:rsidR="00721E58" w:rsidRPr="001E7B6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E7B64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E7B64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1E7B6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E7B6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E7B6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E7B64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E7B6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</w:t>
            </w:r>
          </w:p>
        </w:tc>
      </w:tr>
      <w:tr w:rsidR="00721E58" w:rsidRPr="001E7B6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E7B6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E7B6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E7B64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E7B6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3,78</w:t>
            </w:r>
          </w:p>
        </w:tc>
      </w:tr>
      <w:tr w:rsidR="00721E58" w:rsidRPr="001E7B6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E7B64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E7B64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21E58" w:rsidRPr="001E7B6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E7B64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E7B64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21E58" w:rsidRPr="001E7B6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E7B64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E7B64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21E58" w:rsidRPr="001E7B6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E7B6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E7B6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E7B64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E7B6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721E58" w:rsidRPr="001E7B64" w:rsidTr="00534D0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E7B64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Ц4-186-4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Питатель валково-шнековый диаметром 300 мм длиной 2500 мм</w:t>
            </w:r>
          </w:p>
          <w:p w:rsidR="00721E58" w:rsidRPr="001E7B6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E7B6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21E58" w:rsidRPr="001E7B6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E7B6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E7B64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1E7B6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E7B6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E7B6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E7B64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E7B6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721E58" w:rsidRPr="001E7B6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E7B6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E7B6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E7B64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E7B6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21,8</w:t>
            </w:r>
          </w:p>
        </w:tc>
      </w:tr>
      <w:tr w:rsidR="00721E58" w:rsidRPr="001E7B6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E7B6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E7B6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E7B64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E7B6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7,83</w:t>
            </w:r>
          </w:p>
        </w:tc>
      </w:tr>
      <w:tr w:rsidR="00721E58" w:rsidRPr="001E7B6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E7B64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E7B64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1E7B6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E7B6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E7B6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E7B64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E7B6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5,28</w:t>
            </w:r>
          </w:p>
        </w:tc>
      </w:tr>
      <w:tr w:rsidR="00721E58" w:rsidRPr="001E7B6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E7B6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E7B6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E7B64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E7B6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2,55</w:t>
            </w:r>
          </w:p>
        </w:tc>
      </w:tr>
      <w:tr w:rsidR="00721E58" w:rsidRPr="001E7B6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E7B64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E7B64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21E58" w:rsidRPr="001E7B6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E7B64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E7B64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21E58" w:rsidRPr="001E7B6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E7B64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E7B64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21E58" w:rsidRPr="001E7B6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E7B6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E7B6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E7B64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E7B6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</w:tbl>
    <w:p w:rsidR="00721E58" w:rsidRPr="001E7B64" w:rsidRDefault="00721E58" w:rsidP="00721E58">
      <w:pPr>
        <w:pStyle w:val="a5"/>
        <w:rPr>
          <w:rFonts w:ascii="Arial" w:hAnsi="Arial" w:cs="Arial"/>
          <w:b/>
          <w:sz w:val="2"/>
        </w:rPr>
      </w:pPr>
    </w:p>
    <w:p w:rsidR="00721E58" w:rsidRPr="00566BBD" w:rsidRDefault="00721E5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Pr="00124CE8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4-187. Питатели электровибрационные</w:t>
            </w:r>
          </w:p>
        </w:tc>
      </w:tr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721E58" w:rsidRDefault="00721E58" w:rsidP="00721E5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721E58" w:rsidRPr="00124CE8" w:rsidTr="00534D0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124CE8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124CE8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124CE8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124CE8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721E58" w:rsidRPr="00124CE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24CE8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24CE8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24CE8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24CE8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721E58" w:rsidRPr="00124CE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24CE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Ц4-187-1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Питатель электровибрационный, размер лотка 500 х 1600 мм</w:t>
            </w:r>
          </w:p>
          <w:p w:rsidR="00721E58" w:rsidRPr="00124CE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24CE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21E58" w:rsidRPr="00124CE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24CE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24CE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124CE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24CE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24CE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24CE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24CE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721E58" w:rsidRPr="00124CE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24CE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24CE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24CE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24CE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9,1</w:t>
            </w:r>
          </w:p>
        </w:tc>
      </w:tr>
      <w:tr w:rsidR="00721E58" w:rsidRPr="00124CE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24CE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24CE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24CE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24CE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2,35</w:t>
            </w:r>
          </w:p>
        </w:tc>
      </w:tr>
      <w:tr w:rsidR="00721E58" w:rsidRPr="00124CE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24CE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24CE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124CE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24CE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24CE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24CE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24CE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1,48</w:t>
            </w:r>
          </w:p>
        </w:tc>
      </w:tr>
      <w:tr w:rsidR="00721E58" w:rsidRPr="00124CE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24CE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24CE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24CE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24CE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0,87</w:t>
            </w:r>
          </w:p>
        </w:tc>
      </w:tr>
      <w:tr w:rsidR="00721E58" w:rsidRPr="00124CE8" w:rsidTr="00534D0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24CE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Ц4-187-2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Питатель электровибрационный, размер лотка 950 х 4000 мм</w:t>
            </w:r>
          </w:p>
          <w:p w:rsidR="00721E58" w:rsidRPr="00124CE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24CE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21E58" w:rsidRPr="00124CE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24CE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24CE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124CE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24CE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24CE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24CE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24CE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721E58" w:rsidRPr="00124CE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24CE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24CE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24CE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24CE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26,3</w:t>
            </w:r>
          </w:p>
        </w:tc>
      </w:tr>
      <w:tr w:rsidR="00721E58" w:rsidRPr="00124CE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24CE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24CE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24CE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24CE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11,26</w:t>
            </w:r>
          </w:p>
        </w:tc>
      </w:tr>
      <w:tr w:rsidR="00721E58" w:rsidRPr="00124CE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24CE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24CE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124CE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24CE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24CE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24CE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24CE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6,66</w:t>
            </w:r>
          </w:p>
        </w:tc>
      </w:tr>
      <w:tr w:rsidR="00721E58" w:rsidRPr="00124CE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24CE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24CE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24CE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24CE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721E58" w:rsidRPr="00124CE8" w:rsidTr="00534D0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24CE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Ц4-187-3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Питатель электровибрационный, размер лотка 1200 х 5000 мм</w:t>
            </w:r>
          </w:p>
          <w:p w:rsidR="00721E58" w:rsidRPr="00124CE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24CE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21E58" w:rsidRPr="00124CE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24CE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24CE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124CE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24CE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24CE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24CE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24CE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721E58" w:rsidRPr="00124CE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24CE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24CE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24CE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24CE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44,6</w:t>
            </w:r>
          </w:p>
        </w:tc>
      </w:tr>
      <w:tr w:rsidR="00721E58" w:rsidRPr="00124CE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24CE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24CE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24CE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24CE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6,15</w:t>
            </w:r>
          </w:p>
        </w:tc>
      </w:tr>
      <w:tr w:rsidR="00721E58" w:rsidRPr="00124CE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24CE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24CE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124CE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24CE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24CE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24CE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24CE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2,82</w:t>
            </w:r>
          </w:p>
        </w:tc>
      </w:tr>
      <w:tr w:rsidR="00721E58" w:rsidRPr="00124CE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24CE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24CE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128,7 (175)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24CE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24CE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3,33</w:t>
            </w:r>
          </w:p>
        </w:tc>
      </w:tr>
      <w:tr w:rsidR="00721E58" w:rsidRPr="00124CE8" w:rsidTr="00534D0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24CE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Ц4-187-4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Питатель электровибрационный, размер лотка 1500 х 5000 мм</w:t>
            </w:r>
          </w:p>
          <w:p w:rsidR="00721E58" w:rsidRPr="00124CE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24CE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21E58" w:rsidRPr="00124CE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24CE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24CE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124CE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24CE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24CE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24CE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24CE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721E58" w:rsidRPr="00124CE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24CE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24CE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24CE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24CE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52,4</w:t>
            </w:r>
          </w:p>
        </w:tc>
      </w:tr>
      <w:tr w:rsidR="00721E58" w:rsidRPr="00124CE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24CE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24CE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24CE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24CE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6,61</w:t>
            </w:r>
          </w:p>
        </w:tc>
      </w:tr>
      <w:tr w:rsidR="00721E58" w:rsidRPr="00124CE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24CE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24CE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124CE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24CE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24CE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24CE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24CE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2,01</w:t>
            </w:r>
          </w:p>
        </w:tc>
      </w:tr>
      <w:tr w:rsidR="00721E58" w:rsidRPr="00124CE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24CE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24CE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128,7 (175)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24CE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24CE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</w:tbl>
    <w:p w:rsidR="00721E58" w:rsidRPr="00124CE8" w:rsidRDefault="00721E58" w:rsidP="00721E58">
      <w:pPr>
        <w:pStyle w:val="a5"/>
        <w:rPr>
          <w:rFonts w:ascii="Arial" w:hAnsi="Arial" w:cs="Arial"/>
          <w:b/>
          <w:sz w:val="2"/>
        </w:rPr>
      </w:pPr>
    </w:p>
    <w:p w:rsidR="00721E58" w:rsidRPr="00566BBD" w:rsidRDefault="00721E5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Pr="00FF477C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4-188. Питатели пластинчатые</w:t>
            </w:r>
          </w:p>
        </w:tc>
      </w:tr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721E58" w:rsidRDefault="00721E58" w:rsidP="00721E5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721E58" w:rsidRPr="00FF477C" w:rsidTr="00534D0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721E58" w:rsidRPr="00FF477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721E58" w:rsidRPr="00FF477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Ц4-188-1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Питатель пластинчатый легкого типа, лента размером 500 х 4500 мм</w:t>
            </w:r>
          </w:p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F477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21E58" w:rsidRPr="00FF477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FF477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721E58" w:rsidRPr="00FF477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87,3</w:t>
            </w:r>
          </w:p>
        </w:tc>
      </w:tr>
      <w:tr w:rsidR="00721E58" w:rsidRPr="00FF477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16,35</w:t>
            </w:r>
          </w:p>
        </w:tc>
      </w:tr>
      <w:tr w:rsidR="00721E58" w:rsidRPr="00FF477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FF477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13,97</w:t>
            </w:r>
          </w:p>
        </w:tc>
      </w:tr>
      <w:tr w:rsidR="00721E58" w:rsidRPr="00FF477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2,38</w:t>
            </w:r>
          </w:p>
        </w:tc>
      </w:tr>
      <w:tr w:rsidR="00721E58" w:rsidRPr="00FF477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21E58" w:rsidRPr="00FF477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21E58" w:rsidRPr="00FF477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21E58" w:rsidRPr="00FF477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0,104</w:t>
            </w:r>
          </w:p>
        </w:tc>
      </w:tr>
      <w:tr w:rsidR="00721E58" w:rsidRPr="00FF477C" w:rsidTr="00534D0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Ц4-188-2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Питатель пластинчатый легкого типа, лента размером 650 х 9000 мм</w:t>
            </w:r>
          </w:p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F477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21E58" w:rsidRPr="00FF477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FF477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721E58" w:rsidRPr="00FF477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109</w:t>
            </w:r>
          </w:p>
        </w:tc>
      </w:tr>
      <w:tr w:rsidR="00721E58" w:rsidRPr="00FF477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23,02</w:t>
            </w:r>
          </w:p>
        </w:tc>
      </w:tr>
      <w:tr w:rsidR="00721E58" w:rsidRPr="00FF477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FF477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18,82</w:t>
            </w:r>
          </w:p>
        </w:tc>
      </w:tr>
      <w:tr w:rsidR="00721E58" w:rsidRPr="00FF477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721E58" w:rsidRPr="00FF477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21E58" w:rsidRPr="00FF477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21E58" w:rsidRPr="00FF477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21E58" w:rsidRPr="00FF477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0,128</w:t>
            </w:r>
          </w:p>
        </w:tc>
      </w:tr>
      <w:tr w:rsidR="00721E58" w:rsidRPr="00FF477C" w:rsidTr="00534D0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Ц4-188-3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Питатель пластинчатый легкого типа, лента размером 800 х 12000 мм</w:t>
            </w:r>
          </w:p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F477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21E58" w:rsidRPr="00FF477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FF477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721E58" w:rsidRPr="00FF477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145</w:t>
            </w:r>
          </w:p>
        </w:tc>
      </w:tr>
      <w:tr w:rsidR="00721E58" w:rsidRPr="00FF477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34,27</w:t>
            </w:r>
          </w:p>
        </w:tc>
      </w:tr>
      <w:tr w:rsidR="00721E58" w:rsidRPr="00FF477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FF477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</w:t>
            </w:r>
          </w:p>
        </w:tc>
      </w:tr>
      <w:tr w:rsidR="00721E58" w:rsidRPr="00FF477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6,27</w:t>
            </w:r>
          </w:p>
        </w:tc>
      </w:tr>
      <w:tr w:rsidR="00721E58" w:rsidRPr="00FF477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21E58" w:rsidRPr="00FF477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21E58" w:rsidRPr="00FF477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21E58" w:rsidRPr="00FF477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0,128</w:t>
            </w:r>
          </w:p>
        </w:tc>
      </w:tr>
      <w:tr w:rsidR="00721E58" w:rsidRPr="00FF477C" w:rsidTr="00534D0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Ц4-188-4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Питатель пластинчатый легкого типа, лента размером 1000 х 12000 мм</w:t>
            </w:r>
          </w:p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F477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21E58" w:rsidRPr="00FF477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FF477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721E58" w:rsidRPr="00FF477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164</w:t>
            </w:r>
          </w:p>
        </w:tc>
      </w:tr>
      <w:tr w:rsidR="00721E58" w:rsidRPr="00FF477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41,62</w:t>
            </w:r>
          </w:p>
        </w:tc>
      </w:tr>
      <w:tr w:rsidR="00721E58" w:rsidRPr="00FF477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FF477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33,29</w:t>
            </w:r>
          </w:p>
        </w:tc>
      </w:tr>
      <w:tr w:rsidR="00721E58" w:rsidRPr="00FF477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8,33</w:t>
            </w:r>
          </w:p>
        </w:tc>
      </w:tr>
      <w:tr w:rsidR="00721E58" w:rsidRPr="00FF477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21E58" w:rsidRPr="00FF477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21E58" w:rsidRPr="00FF477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21E58" w:rsidRPr="00FF477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0,152</w:t>
            </w:r>
          </w:p>
        </w:tc>
      </w:tr>
      <w:tr w:rsidR="00721E58" w:rsidRPr="00FF477C" w:rsidTr="00534D0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Ц4-188-5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Питатель пластинчатый легкого типа, лента размером 1200 х 15000 мм</w:t>
            </w:r>
          </w:p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F477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21E58" w:rsidRPr="00FF477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FF477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721E58" w:rsidRPr="00FF477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181</w:t>
            </w:r>
          </w:p>
        </w:tc>
      </w:tr>
      <w:tr w:rsidR="00721E58" w:rsidRPr="00FF477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48,24</w:t>
            </w:r>
          </w:p>
        </w:tc>
      </w:tr>
      <w:tr w:rsidR="00721E58" w:rsidRPr="00FF477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FF477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37,69</w:t>
            </w:r>
          </w:p>
        </w:tc>
      </w:tr>
      <w:tr w:rsidR="00721E58" w:rsidRPr="00FF477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10,55</w:t>
            </w:r>
          </w:p>
        </w:tc>
      </w:tr>
      <w:tr w:rsidR="00721E58" w:rsidRPr="00FF477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21E58" w:rsidRPr="00FF477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21E58" w:rsidRPr="00FF477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21E58" w:rsidRPr="00FF477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0,152</w:t>
            </w:r>
          </w:p>
        </w:tc>
      </w:tr>
      <w:tr w:rsidR="00721E58" w:rsidRPr="00FF477C" w:rsidTr="00534D0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Ц4-188-7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Питатель пластинчатый для средних условий работ, полотно размером 1500 х 9000 мм</w:t>
            </w:r>
          </w:p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F477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21E58" w:rsidRPr="00FF477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FF477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721E58" w:rsidRPr="00FF477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668</w:t>
            </w:r>
          </w:p>
        </w:tc>
      </w:tr>
      <w:tr w:rsidR="00721E58" w:rsidRPr="00FF477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121,22</w:t>
            </w:r>
          </w:p>
        </w:tc>
      </w:tr>
      <w:tr w:rsidR="00721E58" w:rsidRPr="00FF477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FF477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112,65</w:t>
            </w:r>
          </w:p>
        </w:tc>
      </w:tr>
      <w:tr w:rsidR="00721E58" w:rsidRPr="00FF477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128,7 (175)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8,57</w:t>
            </w:r>
          </w:p>
        </w:tc>
      </w:tr>
      <w:tr w:rsidR="00721E58" w:rsidRPr="00FF477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21E58" w:rsidRPr="00FF477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21E58" w:rsidRPr="00FF477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21E58" w:rsidRPr="00FF477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0,256</w:t>
            </w:r>
          </w:p>
        </w:tc>
      </w:tr>
      <w:tr w:rsidR="00721E58" w:rsidRPr="00FF477C" w:rsidTr="00534D0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Ц4-188-8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Питатель пластинчатый для средних условий работ, полотно размером 1800 х 12000 мм</w:t>
            </w:r>
          </w:p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F477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21E58" w:rsidRPr="00FF477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FF477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721E58" w:rsidRPr="00FF477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916</w:t>
            </w:r>
          </w:p>
        </w:tc>
      </w:tr>
      <w:tr w:rsidR="00721E58" w:rsidRPr="00FF477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254,41</w:t>
            </w:r>
          </w:p>
        </w:tc>
      </w:tr>
      <w:tr w:rsidR="00721E58" w:rsidRPr="00FF477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FF477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40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158,66</w:t>
            </w:r>
          </w:p>
        </w:tc>
      </w:tr>
      <w:tr w:rsidR="00721E58" w:rsidRPr="00FF477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128,7 (175)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16,42</w:t>
            </w:r>
          </w:p>
        </w:tc>
      </w:tr>
      <w:tr w:rsidR="00721E58" w:rsidRPr="00FF477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21E58" w:rsidRPr="00FF477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21E58" w:rsidRPr="00FF477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21E58" w:rsidRPr="00FF477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721E58" w:rsidRPr="00FF477C" w:rsidTr="00534D0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Ц4-188-9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Питатель пластинчатый для средних условий работ, полотно размером 2400 х 18000 мм</w:t>
            </w:r>
          </w:p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F477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21E58" w:rsidRPr="00FF477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FF477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721E58" w:rsidRPr="00FF477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1045</w:t>
            </w:r>
          </w:p>
        </w:tc>
      </w:tr>
      <w:tr w:rsidR="00721E58" w:rsidRPr="00FF477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265,52</w:t>
            </w:r>
          </w:p>
        </w:tc>
      </w:tr>
      <w:tr w:rsidR="00721E58" w:rsidRPr="00FF477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FF477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40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171,19</w:t>
            </w:r>
          </w:p>
        </w:tc>
      </w:tr>
      <w:tr w:rsidR="00721E58" w:rsidRPr="00FF477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128,7 (175)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8,73</w:t>
            </w:r>
          </w:p>
        </w:tc>
      </w:tr>
      <w:tr w:rsidR="00721E58" w:rsidRPr="00FF477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21E58" w:rsidRPr="00FF477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21E58" w:rsidRPr="00FF477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21E58" w:rsidRPr="00FF477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0,368</w:t>
            </w:r>
          </w:p>
        </w:tc>
      </w:tr>
      <w:tr w:rsidR="00721E58" w:rsidRPr="00FF477C" w:rsidTr="00534D0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Ц4-188-10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Питатель пластинчатый для тяжелых условий работ, полотно размером 1500 х 9000 мм</w:t>
            </w:r>
          </w:p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F477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21E58" w:rsidRPr="00FF477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FF477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721E58" w:rsidRPr="00FF477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793</w:t>
            </w:r>
          </w:p>
        </w:tc>
      </w:tr>
      <w:tr w:rsidR="00721E58" w:rsidRPr="00FF477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54,35</w:t>
            </w:r>
          </w:p>
        </w:tc>
      </w:tr>
      <w:tr w:rsidR="00721E58" w:rsidRPr="00FF477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FF477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39,5</w:t>
            </w:r>
          </w:p>
        </w:tc>
      </w:tr>
      <w:tr w:rsidR="00721E58" w:rsidRPr="00FF477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128,7 (175)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14,85</w:t>
            </w:r>
          </w:p>
        </w:tc>
      </w:tr>
      <w:tr w:rsidR="00721E58" w:rsidRPr="00FF477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21E58" w:rsidRPr="00FF477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21E58" w:rsidRPr="00FF477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21E58" w:rsidRPr="00FF477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0,276</w:t>
            </w:r>
          </w:p>
        </w:tc>
      </w:tr>
      <w:tr w:rsidR="00721E58" w:rsidRPr="00FF477C" w:rsidTr="00534D0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Ц4-188-11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Питатель пластинчатый для тяжелых условий работ, полотно размером 1800 х 12000 мм</w:t>
            </w:r>
          </w:p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F477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21E58" w:rsidRPr="00FF477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FF477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721E58" w:rsidRPr="00FF477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835</w:t>
            </w:r>
          </w:p>
        </w:tc>
      </w:tr>
      <w:tr w:rsidR="00721E58" w:rsidRPr="00FF477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111,11</w:t>
            </w:r>
          </w:p>
        </w:tc>
      </w:tr>
      <w:tr w:rsidR="00721E58" w:rsidRPr="00FF477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FF477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40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57,23</w:t>
            </w:r>
          </w:p>
        </w:tc>
      </w:tr>
      <w:tr w:rsidR="00721E58" w:rsidRPr="00FF477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128,7 (175)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25,26</w:t>
            </w:r>
          </w:p>
        </w:tc>
      </w:tr>
      <w:tr w:rsidR="00721E58" w:rsidRPr="00FF477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21E58" w:rsidRPr="00FF477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21E58" w:rsidRPr="00FF477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21E58" w:rsidRPr="00FF477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721E58" w:rsidRPr="00FF477C" w:rsidTr="00534D0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Ц4-188-12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Питатель пластинчатый для тяжелых условий работ, полотно размером 2400 х 15000 мм</w:t>
            </w:r>
          </w:p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F477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21E58" w:rsidRPr="00FF477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FF477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721E58" w:rsidRPr="00FF477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1037</w:t>
            </w:r>
          </w:p>
        </w:tc>
      </w:tr>
      <w:tr w:rsidR="00721E58" w:rsidRPr="00FF477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230,94</w:t>
            </w:r>
          </w:p>
        </w:tc>
      </w:tr>
      <w:tr w:rsidR="00721E58" w:rsidRPr="00FF477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FF477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132,38</w:t>
            </w:r>
          </w:p>
        </w:tc>
      </w:tr>
      <w:tr w:rsidR="00721E58" w:rsidRPr="00FF477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128,7 (175)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32,37</w:t>
            </w:r>
          </w:p>
        </w:tc>
      </w:tr>
      <w:tr w:rsidR="00721E58" w:rsidRPr="00FF477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21E58" w:rsidRPr="00FF477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21E58" w:rsidRPr="00FF477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21E58" w:rsidRPr="00FF477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F477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F477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0,367</w:t>
            </w:r>
          </w:p>
        </w:tc>
      </w:tr>
    </w:tbl>
    <w:p w:rsidR="00721E58" w:rsidRPr="00FF477C" w:rsidRDefault="00721E58" w:rsidP="00721E58">
      <w:pPr>
        <w:pStyle w:val="a5"/>
        <w:rPr>
          <w:rFonts w:ascii="Arial" w:hAnsi="Arial" w:cs="Arial"/>
          <w:b/>
          <w:sz w:val="2"/>
        </w:rPr>
      </w:pPr>
    </w:p>
    <w:p w:rsidR="00721E58" w:rsidRPr="00566BBD" w:rsidRDefault="00721E5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Pr="00B06778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4-192. Питатели дисковые</w:t>
            </w:r>
          </w:p>
        </w:tc>
      </w:tr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721E58" w:rsidRDefault="00721E58" w:rsidP="00721E5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721E58" w:rsidRPr="00B06778" w:rsidTr="00534D0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B06778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B06778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B06778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B06778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721E58" w:rsidRPr="00B0677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B06778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B06778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B06778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B06778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721E58" w:rsidRPr="00B0677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B0677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Ц4-192-4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Питатель дисковый тяжелого типа, диаметр диска 2000 мм</w:t>
            </w:r>
          </w:p>
          <w:p w:rsidR="00721E58" w:rsidRPr="00B0677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0677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21E58" w:rsidRPr="00B0677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B0677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B0677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B0677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B0677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B0677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B0677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B0677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721E58" w:rsidRPr="00B0677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B0677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B0677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B0677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B0677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70,5</w:t>
            </w:r>
          </w:p>
        </w:tc>
      </w:tr>
      <w:tr w:rsidR="00721E58" w:rsidRPr="00B0677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B0677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B0677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B0677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B0677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18,99</w:t>
            </w:r>
          </w:p>
        </w:tc>
      </w:tr>
      <w:tr w:rsidR="00721E58" w:rsidRPr="00B0677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B0677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B0677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B0677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B0677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B0677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B0677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B0677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15,18</w:t>
            </w:r>
          </w:p>
        </w:tc>
      </w:tr>
      <w:tr w:rsidR="00721E58" w:rsidRPr="00B0677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B0677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B0677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B0677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B0677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3,81</w:t>
            </w:r>
          </w:p>
        </w:tc>
      </w:tr>
      <w:tr w:rsidR="00721E58" w:rsidRPr="00B0677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B0677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B0677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21E58" w:rsidRPr="00B0677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B0677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B0677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21E58" w:rsidRPr="00B0677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B0677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B0677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21E58" w:rsidRPr="00B0677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B0677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B0677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B0677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B0677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721E58" w:rsidRPr="00B06778" w:rsidTr="00534D0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B0677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Ц4-192-5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Питатель дисковый тяжелого типа, диаметр диска 3150 мм</w:t>
            </w:r>
          </w:p>
          <w:p w:rsidR="00721E58" w:rsidRPr="00B0677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0677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21E58" w:rsidRPr="00B0677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B0677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B0677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B0677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B0677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B0677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B0677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B0677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721E58" w:rsidRPr="00B0677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B0677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B0677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B0677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B0677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72,2</w:t>
            </w:r>
          </w:p>
        </w:tc>
      </w:tr>
      <w:tr w:rsidR="00721E58" w:rsidRPr="00B0677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B0677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B0677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B0677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B0677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20,54</w:t>
            </w:r>
          </w:p>
        </w:tc>
      </w:tr>
      <w:tr w:rsidR="00721E58" w:rsidRPr="00B0677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B0677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B0677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B0677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B0677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B0677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B0677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B0677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16,18</w:t>
            </w:r>
          </w:p>
        </w:tc>
      </w:tr>
      <w:tr w:rsidR="00721E58" w:rsidRPr="00B0677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B0677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B0677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B0677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B0677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4,36</w:t>
            </w:r>
          </w:p>
        </w:tc>
      </w:tr>
      <w:tr w:rsidR="00721E58" w:rsidRPr="00B0677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B0677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B0677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21E58" w:rsidRPr="00B0677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B0677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B0677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21E58" w:rsidRPr="00B0677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B0677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B0677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21E58" w:rsidRPr="00B0677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B0677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B0677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B0677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B0677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</w:tbl>
    <w:p w:rsidR="00721E58" w:rsidRPr="00B06778" w:rsidRDefault="00721E58" w:rsidP="00721E58">
      <w:pPr>
        <w:pStyle w:val="a5"/>
        <w:rPr>
          <w:rFonts w:ascii="Arial" w:hAnsi="Arial" w:cs="Arial"/>
          <w:b/>
          <w:sz w:val="2"/>
        </w:rPr>
      </w:pPr>
    </w:p>
    <w:p w:rsidR="00721E58" w:rsidRPr="00566BBD" w:rsidRDefault="00721E5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Pr="006A0E2C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6. Классификаторы</w:t>
            </w:r>
          </w:p>
        </w:tc>
      </w:tr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Pr="006A0E2C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4-201. Классификаторы гидравлические</w:t>
            </w:r>
          </w:p>
        </w:tc>
      </w:tr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721E58" w:rsidRDefault="00721E58" w:rsidP="00721E5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721E58" w:rsidRPr="006A0E2C" w:rsidTr="00534D0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6A0E2C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6A0E2C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6A0E2C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6A0E2C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721E58" w:rsidRPr="006A0E2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6A0E2C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6A0E2C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6A0E2C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6A0E2C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721E58" w:rsidRPr="006A0E2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6A0E2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Ц4-201-1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Классификатор гидравлический, число секций 4 длиной 3000 мм</w:t>
            </w:r>
          </w:p>
          <w:p w:rsidR="00721E58" w:rsidRPr="006A0E2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A0E2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21E58" w:rsidRPr="006A0E2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6A0E2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6A0E2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6A0E2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6A0E2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6A0E2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6A0E2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6A0E2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721E58" w:rsidRPr="006A0E2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6A0E2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6A0E2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6A0E2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6A0E2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25,2</w:t>
            </w:r>
          </w:p>
        </w:tc>
      </w:tr>
      <w:tr w:rsidR="00721E58" w:rsidRPr="006A0E2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6A0E2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6A0E2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6A0E2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6A0E2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7,14</w:t>
            </w:r>
          </w:p>
        </w:tc>
      </w:tr>
      <w:tr w:rsidR="00721E58" w:rsidRPr="006A0E2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6A0E2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6A0E2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6A0E2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6A0E2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6A0E2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6A0E2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6A0E2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4,44</w:t>
            </w:r>
          </w:p>
        </w:tc>
      </w:tr>
      <w:tr w:rsidR="00721E58" w:rsidRPr="006A0E2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6A0E2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6A0E2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6A0E2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6A0E2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</w:t>
            </w:r>
          </w:p>
        </w:tc>
      </w:tr>
      <w:tr w:rsidR="00721E58" w:rsidRPr="006A0E2C" w:rsidTr="00534D0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6A0E2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Ц4-201-2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Классификатор гидравлический, число секций 8 длиной 7000 мм</w:t>
            </w:r>
          </w:p>
          <w:p w:rsidR="00721E58" w:rsidRPr="006A0E2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A0E2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21E58" w:rsidRPr="006A0E2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6A0E2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6A0E2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6A0E2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6A0E2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6A0E2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6A0E2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6A0E2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721E58" w:rsidRPr="006A0E2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6A0E2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6A0E2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6A0E2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6A0E2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</w:t>
            </w:r>
          </w:p>
        </w:tc>
      </w:tr>
      <w:tr w:rsidR="00721E58" w:rsidRPr="006A0E2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6A0E2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6A0E2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6A0E2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6A0E2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11,89</w:t>
            </w:r>
          </w:p>
        </w:tc>
      </w:tr>
      <w:tr w:rsidR="00721E58" w:rsidRPr="006A0E2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6A0E2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6A0E2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6A0E2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6A0E2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6A0E2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6A0E2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6A0E2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7,21</w:t>
            </w:r>
          </w:p>
        </w:tc>
      </w:tr>
      <w:tr w:rsidR="00721E58" w:rsidRPr="006A0E2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6A0E2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6A0E2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6A0E2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6A0E2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4,68</w:t>
            </w:r>
          </w:p>
        </w:tc>
      </w:tr>
    </w:tbl>
    <w:p w:rsidR="00721E58" w:rsidRPr="006A0E2C" w:rsidRDefault="00721E58" w:rsidP="00721E58">
      <w:pPr>
        <w:pStyle w:val="a5"/>
        <w:rPr>
          <w:rFonts w:ascii="Arial" w:hAnsi="Arial" w:cs="Arial"/>
          <w:b/>
          <w:sz w:val="2"/>
        </w:rPr>
      </w:pPr>
    </w:p>
    <w:p w:rsidR="00721E58" w:rsidRPr="00566BBD" w:rsidRDefault="00721E5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Pr="00FC6502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4-202. Классификаторы конусные</w:t>
            </w:r>
          </w:p>
        </w:tc>
      </w:tr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721E58" w:rsidRDefault="00721E58" w:rsidP="00721E5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721E58" w:rsidRPr="00FC6502" w:rsidTr="00534D0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FC6502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FC6502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FC6502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FC6502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721E58" w:rsidRPr="00FC6502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C6502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C6502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C6502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C6502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721E58" w:rsidRPr="00FC6502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C6502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Ц4-202-2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Классификатор конусный песковый с автоматической разгрузкой, диаметр основания конуса 1800 мм</w:t>
            </w:r>
          </w:p>
          <w:p w:rsidR="00721E58" w:rsidRPr="00FC6502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C650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21E58" w:rsidRPr="00FC6502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C6502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C6502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FC6502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C6502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C6502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C6502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C6502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721E58" w:rsidRPr="00FC6502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C6502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C6502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C6502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C6502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10,4</w:t>
            </w:r>
          </w:p>
        </w:tc>
      </w:tr>
      <w:tr w:rsidR="00721E58" w:rsidRPr="00FC6502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C6502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C6502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C6502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C6502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2,44</w:t>
            </w:r>
          </w:p>
        </w:tc>
      </w:tr>
      <w:tr w:rsidR="00721E58" w:rsidRPr="00FC6502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C6502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C6502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FC6502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C6502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C6502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C6502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C6502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1,57</w:t>
            </w:r>
          </w:p>
        </w:tc>
      </w:tr>
      <w:tr w:rsidR="00721E58" w:rsidRPr="00FC6502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C6502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C6502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C6502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C6502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0,87</w:t>
            </w:r>
          </w:p>
        </w:tc>
      </w:tr>
      <w:tr w:rsidR="00721E58" w:rsidRPr="00FC6502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C6502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C6502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21E58" w:rsidRPr="00FC6502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C6502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C6502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21E58" w:rsidRPr="00FC6502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C6502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C6502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21E58" w:rsidRPr="00FC6502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C6502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C6502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C6502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C6502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721E58" w:rsidRPr="00FC6502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C6502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C6502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C6502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C6502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721E58" w:rsidRPr="00FC6502" w:rsidTr="00534D0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C6502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Ц4-202-3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Классификатор конусный песковый с автоматической разгрузкой, диаметр основания конуса 2400 мм</w:t>
            </w:r>
          </w:p>
          <w:p w:rsidR="00721E58" w:rsidRPr="00FC6502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C650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21E58" w:rsidRPr="00FC6502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C6502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C6502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FC6502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C6502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C6502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C6502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C6502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721E58" w:rsidRPr="00FC6502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C6502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C6502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C6502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C6502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49,6</w:t>
            </w:r>
          </w:p>
        </w:tc>
      </w:tr>
      <w:tr w:rsidR="00721E58" w:rsidRPr="00FC6502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C6502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C6502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C6502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C6502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3,63</w:t>
            </w:r>
          </w:p>
        </w:tc>
      </w:tr>
      <w:tr w:rsidR="00721E58" w:rsidRPr="00FC6502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C6502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C6502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FC6502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C6502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C6502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C6502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C6502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2,36</w:t>
            </w:r>
          </w:p>
        </w:tc>
      </w:tr>
      <w:tr w:rsidR="00721E58" w:rsidRPr="00FC6502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C6502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C6502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C6502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C6502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1,27</w:t>
            </w:r>
          </w:p>
        </w:tc>
      </w:tr>
      <w:tr w:rsidR="00721E58" w:rsidRPr="00FC6502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C6502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C6502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21E58" w:rsidRPr="00FC6502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C6502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C6502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21E58" w:rsidRPr="00FC6502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C6502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C6502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21E58" w:rsidRPr="00FC6502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C6502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C6502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C6502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C6502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721E58" w:rsidRPr="00FC6502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C6502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FC6502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C6502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FC6502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</w:tbl>
    <w:p w:rsidR="00721E58" w:rsidRPr="00FC6502" w:rsidRDefault="00721E58" w:rsidP="00721E58">
      <w:pPr>
        <w:pStyle w:val="a5"/>
        <w:rPr>
          <w:rFonts w:ascii="Arial" w:hAnsi="Arial" w:cs="Arial"/>
          <w:b/>
          <w:sz w:val="2"/>
        </w:rPr>
      </w:pPr>
    </w:p>
    <w:p w:rsidR="00721E58" w:rsidRPr="00566BBD" w:rsidRDefault="00721E5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Pr="005177E2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4-203. Классификаторы спиральные</w:t>
            </w:r>
          </w:p>
        </w:tc>
      </w:tr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721E58" w:rsidRDefault="00721E58" w:rsidP="00721E5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721E58" w:rsidRPr="005177E2" w:rsidTr="00534D0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5177E2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5177E2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5177E2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5177E2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721E58" w:rsidRPr="005177E2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177E2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177E2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177E2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177E2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721E58" w:rsidRPr="005177E2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177E2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Ц4-203-2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Классификатор односпиральный с непогруженной спиралью диаметром спирали 300 мм, длина корыта 3000 мм</w:t>
            </w:r>
          </w:p>
          <w:p w:rsidR="00721E58" w:rsidRPr="005177E2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177E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21E58" w:rsidRPr="005177E2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177E2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177E2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5177E2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177E2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177E2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177E2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177E2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721E58" w:rsidRPr="005177E2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177E2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177E2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177E2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177E2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12,7</w:t>
            </w:r>
          </w:p>
        </w:tc>
      </w:tr>
      <w:tr w:rsidR="00721E58" w:rsidRPr="005177E2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177E2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177E2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177E2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177E2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</w:t>
            </w:r>
          </w:p>
        </w:tc>
      </w:tr>
      <w:tr w:rsidR="00721E58" w:rsidRPr="005177E2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177E2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177E2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5177E2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177E2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177E2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177E2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177E2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1,84</w:t>
            </w:r>
          </w:p>
        </w:tc>
      </w:tr>
      <w:tr w:rsidR="00721E58" w:rsidRPr="005177E2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177E2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177E2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177E2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177E2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1,06</w:t>
            </w:r>
          </w:p>
        </w:tc>
      </w:tr>
      <w:tr w:rsidR="00721E58" w:rsidRPr="005177E2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177E2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177E2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21E58" w:rsidRPr="005177E2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177E2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177E2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21E58" w:rsidRPr="005177E2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177E2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177E2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21E58" w:rsidRPr="005177E2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177E2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177E2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177E2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177E2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721E58" w:rsidRPr="005177E2" w:rsidTr="00534D0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177E2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Ц4-203-3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Классификатор односпиральный с непогруженной спиралью диаметром спирали 500 мм, длина корыта 4500 мм</w:t>
            </w:r>
          </w:p>
          <w:p w:rsidR="00721E58" w:rsidRPr="005177E2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177E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21E58" w:rsidRPr="005177E2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177E2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177E2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5177E2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177E2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177E2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177E2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177E2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721E58" w:rsidRPr="005177E2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177E2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177E2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177E2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177E2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16,1</w:t>
            </w:r>
          </w:p>
        </w:tc>
      </w:tr>
      <w:tr w:rsidR="00721E58" w:rsidRPr="005177E2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177E2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177E2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177E2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177E2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4,35</w:t>
            </w:r>
          </w:p>
        </w:tc>
      </w:tr>
      <w:tr w:rsidR="00721E58" w:rsidRPr="005177E2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177E2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177E2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5177E2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177E2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177E2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177E2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177E2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2,76</w:t>
            </w:r>
          </w:p>
        </w:tc>
      </w:tr>
      <w:tr w:rsidR="00721E58" w:rsidRPr="005177E2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177E2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177E2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177E2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177E2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1,59</w:t>
            </w:r>
          </w:p>
        </w:tc>
      </w:tr>
      <w:tr w:rsidR="00721E58" w:rsidRPr="005177E2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177E2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177E2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21E58" w:rsidRPr="005177E2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177E2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177E2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21E58" w:rsidRPr="005177E2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177E2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177E2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21E58" w:rsidRPr="005177E2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177E2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177E2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177E2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177E2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721E58" w:rsidRPr="005177E2" w:rsidTr="00534D0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177E2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Ц4-203-4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Классификатор односпиральный с непогруженной спиралью диаметром спирали 1200 мм, длина корыта 6500 мм</w:t>
            </w:r>
          </w:p>
          <w:p w:rsidR="00721E58" w:rsidRPr="005177E2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177E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21E58" w:rsidRPr="005177E2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177E2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177E2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5177E2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177E2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177E2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177E2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177E2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721E58" w:rsidRPr="005177E2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177E2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177E2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177E2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177E2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54,8</w:t>
            </w:r>
          </w:p>
        </w:tc>
      </w:tr>
      <w:tr w:rsidR="00721E58" w:rsidRPr="005177E2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177E2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177E2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177E2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177E2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13,32</w:t>
            </w:r>
          </w:p>
        </w:tc>
      </w:tr>
      <w:tr w:rsidR="00721E58" w:rsidRPr="005177E2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177E2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177E2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5177E2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177E2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177E2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177E2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177E2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7,93</w:t>
            </w:r>
          </w:p>
        </w:tc>
      </w:tr>
      <w:tr w:rsidR="00721E58" w:rsidRPr="005177E2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177E2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177E2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177E2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177E2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5,39</w:t>
            </w:r>
          </w:p>
        </w:tc>
      </w:tr>
      <w:tr w:rsidR="00721E58" w:rsidRPr="005177E2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177E2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177E2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21E58" w:rsidRPr="005177E2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177E2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177E2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21E58" w:rsidRPr="005177E2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177E2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177E2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21E58" w:rsidRPr="005177E2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177E2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177E2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177E2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177E2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0,056</w:t>
            </w:r>
          </w:p>
        </w:tc>
      </w:tr>
      <w:tr w:rsidR="00721E58" w:rsidRPr="005177E2" w:rsidTr="00534D0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177E2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Ц4-203-5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Классификатор односпиральный с погруженной спиралью диаметром спирали 200 мм, длина корыта 13000 мм</w:t>
            </w:r>
          </w:p>
          <w:p w:rsidR="00721E58" w:rsidRPr="005177E2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177E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21E58" w:rsidRPr="005177E2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177E2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177E2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5177E2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177E2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177E2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177E2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177E2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721E58" w:rsidRPr="005177E2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177E2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177E2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177E2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177E2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968</w:t>
            </w:r>
          </w:p>
        </w:tc>
      </w:tr>
      <w:tr w:rsidR="00721E58" w:rsidRPr="005177E2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177E2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177E2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177E2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177E2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129,62</w:t>
            </w:r>
          </w:p>
        </w:tc>
      </w:tr>
      <w:tr w:rsidR="00721E58" w:rsidRPr="005177E2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177E2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177E2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5177E2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177E2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177E2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177E2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177E2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118,04</w:t>
            </w:r>
          </w:p>
        </w:tc>
      </w:tr>
      <w:tr w:rsidR="00721E58" w:rsidRPr="005177E2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177E2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177E2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177E2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177E2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11,58</w:t>
            </w:r>
          </w:p>
        </w:tc>
      </w:tr>
      <w:tr w:rsidR="00721E58" w:rsidRPr="005177E2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177E2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177E2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21E58" w:rsidRPr="005177E2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177E2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177E2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21E58" w:rsidRPr="005177E2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177E2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177E2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21E58" w:rsidRPr="005177E2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177E2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177E2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177E2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177E2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0,126</w:t>
            </w:r>
          </w:p>
        </w:tc>
      </w:tr>
      <w:tr w:rsidR="00721E58" w:rsidRPr="005177E2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177E2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177E2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177E2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177E2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721E58" w:rsidRPr="005177E2" w:rsidTr="00534D0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177E2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Ц4-203-6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Классификатор двухспиральный с непогруженной спиралью диаметром 2400 мм длиной 9200 мм</w:t>
            </w:r>
          </w:p>
          <w:p w:rsidR="00721E58" w:rsidRPr="005177E2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177E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21E58" w:rsidRPr="005177E2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177E2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177E2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5177E2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177E2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177E2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177E2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177E2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721E58" w:rsidRPr="005177E2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177E2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177E2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177E2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177E2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977</w:t>
            </w:r>
          </w:p>
        </w:tc>
      </w:tr>
      <w:tr w:rsidR="00721E58" w:rsidRPr="005177E2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177E2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177E2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177E2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177E2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120,82</w:t>
            </w:r>
          </w:p>
        </w:tc>
      </w:tr>
      <w:tr w:rsidR="00721E58" w:rsidRPr="005177E2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177E2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177E2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5177E2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177E2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177E2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177E2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177E2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96,86</w:t>
            </w:r>
          </w:p>
        </w:tc>
      </w:tr>
      <w:tr w:rsidR="00721E58" w:rsidRPr="005177E2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177E2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177E2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177E2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177E2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10,55</w:t>
            </w:r>
          </w:p>
        </w:tc>
      </w:tr>
      <w:tr w:rsidR="00721E58" w:rsidRPr="005177E2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177E2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177E2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177E2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177E2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16,66</w:t>
            </w:r>
          </w:p>
        </w:tc>
      </w:tr>
      <w:tr w:rsidR="00721E58" w:rsidRPr="005177E2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177E2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177E2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128,7 (175)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177E2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177E2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2,86</w:t>
            </w:r>
          </w:p>
        </w:tc>
      </w:tr>
      <w:tr w:rsidR="00721E58" w:rsidRPr="005177E2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177E2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177E2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21E58" w:rsidRPr="005177E2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177E2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177E2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21E58" w:rsidRPr="005177E2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177E2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177E2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21E58" w:rsidRPr="005177E2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177E2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177E2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177E2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177E2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0,124</w:t>
            </w:r>
          </w:p>
        </w:tc>
      </w:tr>
      <w:tr w:rsidR="00721E58" w:rsidRPr="005177E2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177E2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177E2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177E2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177E2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721E58" w:rsidRPr="005177E2" w:rsidTr="00534D0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177E2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Ц4-203-7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Классификатор двухспиральный с непогруженной спиралью диаметром 3000 мм длиной 12500 мм</w:t>
            </w:r>
          </w:p>
          <w:p w:rsidR="00721E58" w:rsidRPr="005177E2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177E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21E58" w:rsidRPr="005177E2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177E2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177E2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5177E2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177E2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177E2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177E2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177E2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721E58" w:rsidRPr="005177E2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177E2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177E2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177E2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177E2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1658</w:t>
            </w:r>
          </w:p>
        </w:tc>
      </w:tr>
      <w:tr w:rsidR="00721E58" w:rsidRPr="005177E2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177E2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177E2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177E2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177E2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229,33</w:t>
            </w:r>
          </w:p>
        </w:tc>
      </w:tr>
      <w:tr w:rsidR="00721E58" w:rsidRPr="005177E2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177E2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177E2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5177E2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177E2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177E2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40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177E2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177E2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120,42</w:t>
            </w:r>
          </w:p>
        </w:tc>
      </w:tr>
      <w:tr w:rsidR="00721E58" w:rsidRPr="005177E2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177E2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177E2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177E2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177E2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21,97</w:t>
            </w:r>
          </w:p>
        </w:tc>
      </w:tr>
      <w:tr w:rsidR="00721E58" w:rsidRPr="005177E2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177E2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177E2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177E2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177E2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22,77</w:t>
            </w:r>
          </w:p>
        </w:tc>
      </w:tr>
      <w:tr w:rsidR="00721E58" w:rsidRPr="005177E2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177E2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177E2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128,7 (175)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177E2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177E2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4,76</w:t>
            </w:r>
          </w:p>
        </w:tc>
      </w:tr>
      <w:tr w:rsidR="00721E58" w:rsidRPr="005177E2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177E2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177E2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21E58" w:rsidRPr="005177E2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177E2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177E2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21E58" w:rsidRPr="005177E2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177E2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177E2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21E58" w:rsidRPr="005177E2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177E2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177E2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177E2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177E2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0,235</w:t>
            </w:r>
          </w:p>
        </w:tc>
      </w:tr>
      <w:tr w:rsidR="00721E58" w:rsidRPr="005177E2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177E2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177E2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177E2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177E2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721E58" w:rsidRPr="005177E2" w:rsidTr="00534D0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177E2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Ц4-203-8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Классификатор двухспиральный с погруженной спиралью диаметром 2400 мм длиной 14000 мм</w:t>
            </w:r>
          </w:p>
          <w:p w:rsidR="00721E58" w:rsidRPr="005177E2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177E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21E58" w:rsidRPr="005177E2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177E2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177E2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5177E2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177E2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177E2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177E2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177E2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721E58" w:rsidRPr="005177E2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177E2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177E2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177E2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177E2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1253</w:t>
            </w:r>
          </w:p>
        </w:tc>
      </w:tr>
      <w:tr w:rsidR="00721E58" w:rsidRPr="005177E2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177E2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177E2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177E2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177E2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217,71</w:t>
            </w:r>
          </w:p>
        </w:tc>
      </w:tr>
      <w:tr w:rsidR="00721E58" w:rsidRPr="005177E2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177E2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177E2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5177E2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177E2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177E2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40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177E2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177E2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114,31</w:t>
            </w:r>
          </w:p>
        </w:tc>
      </w:tr>
      <w:tr w:rsidR="00721E58" w:rsidRPr="005177E2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177E2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177E2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177E2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177E2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20,86</w:t>
            </w:r>
          </w:p>
        </w:tc>
      </w:tr>
      <w:tr w:rsidR="00721E58" w:rsidRPr="005177E2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177E2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177E2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177E2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177E2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21,66</w:t>
            </w:r>
          </w:p>
        </w:tc>
      </w:tr>
      <w:tr w:rsidR="00721E58" w:rsidRPr="005177E2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177E2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177E2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128,7 (175)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177E2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177E2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4,52</w:t>
            </w:r>
          </w:p>
        </w:tc>
      </w:tr>
      <w:tr w:rsidR="00721E58" w:rsidRPr="005177E2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177E2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177E2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21E58" w:rsidRPr="005177E2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177E2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177E2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21E58" w:rsidRPr="005177E2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177E2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177E2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21E58" w:rsidRPr="005177E2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177E2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177E2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177E2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177E2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0,223</w:t>
            </w:r>
          </w:p>
        </w:tc>
      </w:tr>
      <w:tr w:rsidR="00721E58" w:rsidRPr="005177E2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177E2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5177E2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177E2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5177E2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0,2265</w:t>
            </w:r>
          </w:p>
        </w:tc>
      </w:tr>
    </w:tbl>
    <w:p w:rsidR="00721E58" w:rsidRPr="005177E2" w:rsidRDefault="00721E58" w:rsidP="00721E58">
      <w:pPr>
        <w:pStyle w:val="a5"/>
        <w:rPr>
          <w:rFonts w:ascii="Arial" w:hAnsi="Arial" w:cs="Arial"/>
          <w:b/>
          <w:sz w:val="2"/>
        </w:rPr>
      </w:pPr>
    </w:p>
    <w:p w:rsidR="00721E58" w:rsidRPr="00566BBD" w:rsidRDefault="00721E5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Pr="00465341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7. Сгустители</w:t>
            </w:r>
          </w:p>
        </w:tc>
      </w:tr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Pr="00465341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4-211. Сгустители с периферическим приводом</w:t>
            </w:r>
          </w:p>
        </w:tc>
      </w:tr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721E58" w:rsidRDefault="00721E58" w:rsidP="00721E5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721E58" w:rsidRPr="00465341" w:rsidTr="00534D0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465341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465341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465341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465341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721E58" w:rsidRPr="00465341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5341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5341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5341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5341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721E58" w:rsidRPr="00465341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5341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Ц4-211-1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Сгуститель с периферическим приводом диаметром чана 25000-30000 мм глубиной 3600 мм</w:t>
            </w:r>
          </w:p>
          <w:p w:rsidR="00721E58" w:rsidRPr="00465341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6534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21E58" w:rsidRPr="00465341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5341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5341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465341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5341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5341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5341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5341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721E58" w:rsidRPr="00465341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5341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5341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5341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5341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862</w:t>
            </w:r>
          </w:p>
        </w:tc>
      </w:tr>
      <w:tr w:rsidR="00721E58" w:rsidRPr="00465341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5341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5341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5341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5341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124,07</w:t>
            </w:r>
          </w:p>
        </w:tc>
      </w:tr>
      <w:tr w:rsidR="00721E58" w:rsidRPr="00465341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5341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5341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465341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5341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5341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5341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5341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98,77</w:t>
            </w:r>
          </w:p>
        </w:tc>
      </w:tr>
      <w:tr w:rsidR="00721E58" w:rsidRPr="00465341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5341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5341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5341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5341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11,26</w:t>
            </w:r>
          </w:p>
        </w:tc>
      </w:tr>
      <w:tr w:rsidR="00721E58" w:rsidRPr="00465341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5341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5341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5341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5341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2,78</w:t>
            </w:r>
          </w:p>
        </w:tc>
      </w:tr>
      <w:tr w:rsidR="00721E58" w:rsidRPr="00465341" w:rsidTr="00534D0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5341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Ц4-211-2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Сгуститель с периферическим приводом диаметром чана 50000 мм глубиной 4500 мм</w:t>
            </w:r>
          </w:p>
          <w:p w:rsidR="00721E58" w:rsidRPr="00465341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6534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21E58" w:rsidRPr="00465341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5341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5341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465341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5341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5341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5341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5341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721E58" w:rsidRPr="00465341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5341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5341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5341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5341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1173</w:t>
            </w:r>
          </w:p>
        </w:tc>
      </w:tr>
      <w:tr w:rsidR="00721E58" w:rsidRPr="00465341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5341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5341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5341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5341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257,84</w:t>
            </w:r>
          </w:p>
        </w:tc>
      </w:tr>
      <w:tr w:rsidR="00721E58" w:rsidRPr="00465341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5341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5341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465341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5341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5341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40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5341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5341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133,12</w:t>
            </w:r>
          </w:p>
        </w:tc>
      </w:tr>
      <w:tr w:rsidR="00721E58" w:rsidRPr="00465341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5341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5341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5341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5341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17,06</w:t>
            </w:r>
          </w:p>
        </w:tc>
      </w:tr>
      <w:tr w:rsidR="00721E58" w:rsidRPr="00465341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5341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5341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5341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5341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99,16</w:t>
            </w:r>
          </w:p>
        </w:tc>
      </w:tr>
      <w:tr w:rsidR="00721E58" w:rsidRPr="00465341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5341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5341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5341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5341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115,03</w:t>
            </w:r>
          </w:p>
        </w:tc>
      </w:tr>
      <w:tr w:rsidR="00721E58" w:rsidRPr="00465341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5341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5341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5341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5341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24,04</w:t>
            </w:r>
          </w:p>
        </w:tc>
      </w:tr>
      <w:tr w:rsidR="00721E58" w:rsidRPr="00465341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5341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5341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21E58" w:rsidRPr="00465341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5341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5341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21E58" w:rsidRPr="00465341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5341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5341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21E58" w:rsidRPr="00465341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5341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5341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5341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5341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0,518</w:t>
            </w:r>
          </w:p>
        </w:tc>
      </w:tr>
    </w:tbl>
    <w:p w:rsidR="00721E58" w:rsidRPr="00465341" w:rsidRDefault="00721E58" w:rsidP="00721E58">
      <w:pPr>
        <w:pStyle w:val="a5"/>
        <w:rPr>
          <w:rFonts w:ascii="Arial" w:hAnsi="Arial" w:cs="Arial"/>
          <w:b/>
          <w:sz w:val="2"/>
        </w:rPr>
      </w:pPr>
    </w:p>
    <w:p w:rsidR="00721E58" w:rsidRPr="00566BBD" w:rsidRDefault="00721E5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Pr="001C231E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4-212. Сгустители с центральным приводом</w:t>
            </w:r>
          </w:p>
        </w:tc>
      </w:tr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721E58" w:rsidRDefault="00721E58" w:rsidP="00721E5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721E58" w:rsidRPr="001C231E" w:rsidTr="00534D0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1C231E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1C231E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1C231E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1C231E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721E58" w:rsidRPr="001C231E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C231E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C231E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C231E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C231E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721E58" w:rsidRPr="001C231E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C231E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Ц4-212-2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Сгуститель с центральным приводом диаметром чана 6000 мм глубиной 2500 мм</w:t>
            </w:r>
          </w:p>
          <w:p w:rsidR="00721E58" w:rsidRPr="001C231E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C231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21E58" w:rsidRPr="001C231E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C231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C231E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1C231E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C231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C231E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C231E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C231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721E58" w:rsidRPr="001C231E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C231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C231E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C231E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C231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125</w:t>
            </w:r>
          </w:p>
        </w:tc>
      </w:tr>
      <w:tr w:rsidR="00721E58" w:rsidRPr="001C231E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C231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C231E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C231E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C231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25,55</w:t>
            </w:r>
          </w:p>
        </w:tc>
      </w:tr>
      <w:tr w:rsidR="00721E58" w:rsidRPr="001C231E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C231E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C231E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1C231E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C231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C231E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C231E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C231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21,5</w:t>
            </w:r>
          </w:p>
        </w:tc>
      </w:tr>
      <w:tr w:rsidR="00721E58" w:rsidRPr="001C231E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C231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C231E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C231E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C231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4,05</w:t>
            </w:r>
          </w:p>
        </w:tc>
      </w:tr>
      <w:tr w:rsidR="00721E58" w:rsidRPr="001C231E" w:rsidTr="00534D0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C231E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Ц4-212-4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Сгуститель с центральным приводом диаметром чана 15000 мм глубиной 3000 мм</w:t>
            </w:r>
          </w:p>
          <w:p w:rsidR="00721E58" w:rsidRPr="001C231E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C231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21E58" w:rsidRPr="001C231E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C231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C231E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1C231E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C231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C231E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C231E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C231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721E58" w:rsidRPr="001C231E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C231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C231E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C231E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C231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400</w:t>
            </w:r>
          </w:p>
        </w:tc>
      </w:tr>
      <w:tr w:rsidR="00721E58" w:rsidRPr="001C231E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C231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C231E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C231E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C231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52,83</w:t>
            </w:r>
          </w:p>
        </w:tc>
      </w:tr>
      <w:tr w:rsidR="00721E58" w:rsidRPr="001C231E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C231E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C231E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1C231E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C231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C231E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C231E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C231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48,55</w:t>
            </w:r>
          </w:p>
        </w:tc>
      </w:tr>
      <w:tr w:rsidR="00721E58" w:rsidRPr="001C231E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C231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C231E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128,7 (175)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C231E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C231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4,28</w:t>
            </w:r>
          </w:p>
        </w:tc>
      </w:tr>
      <w:tr w:rsidR="00721E58" w:rsidRPr="001C231E" w:rsidTr="00534D0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C231E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Ц4-212-5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Сгуститель с центральным приводом диаметром чана 100000 мм глубиной 7500 мм</w:t>
            </w:r>
          </w:p>
          <w:p w:rsidR="00721E58" w:rsidRPr="001C231E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C231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21E58" w:rsidRPr="001C231E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C231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C231E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1C231E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C231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C231E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C231E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C231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721E58" w:rsidRPr="001C231E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C231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C231E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C231E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C231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1988</w:t>
            </w:r>
          </w:p>
        </w:tc>
      </w:tr>
      <w:tr w:rsidR="00721E58" w:rsidRPr="001C231E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C231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C231E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C231E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C231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334,44</w:t>
            </w:r>
          </w:p>
        </w:tc>
      </w:tr>
      <w:tr w:rsidR="00721E58" w:rsidRPr="001C231E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C231E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C231E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1C231E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C231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C231E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C231E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C231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177,7</w:t>
            </w:r>
          </w:p>
        </w:tc>
      </w:tr>
      <w:tr w:rsidR="00721E58" w:rsidRPr="001C231E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C231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C231E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80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C231E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C231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20,31</w:t>
            </w:r>
          </w:p>
        </w:tc>
      </w:tr>
      <w:tr w:rsidR="00721E58" w:rsidRPr="001C231E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C231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C231E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C231E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C231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157,87</w:t>
            </w:r>
          </w:p>
        </w:tc>
      </w:tr>
      <w:tr w:rsidR="00721E58" w:rsidRPr="001C231E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C231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C231E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C231E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C231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223,71</w:t>
            </w:r>
          </w:p>
        </w:tc>
      </w:tr>
      <w:tr w:rsidR="00721E58" w:rsidRPr="001C231E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C231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C231E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128,7 (175)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C231E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C231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22,45</w:t>
            </w:r>
          </w:p>
        </w:tc>
      </w:tr>
      <w:tr w:rsidR="00721E58" w:rsidRPr="001C231E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C231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C231E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C231E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C231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4,05</w:t>
            </w:r>
          </w:p>
        </w:tc>
      </w:tr>
      <w:tr w:rsidR="00721E58" w:rsidRPr="001C231E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C231E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C231E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21E58" w:rsidRPr="001C231E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C231E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C231E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21E58" w:rsidRPr="001C231E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C231E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C231E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21E58" w:rsidRPr="001C231E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C231E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C231E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C231E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C231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1,46</w:t>
            </w:r>
          </w:p>
        </w:tc>
      </w:tr>
      <w:tr w:rsidR="00721E58" w:rsidRPr="001C231E" w:rsidTr="00534D0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C231E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Ц4-212-6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Сгуститель двухъярустный диаметром 12000 мм высотой 4375 мм</w:t>
            </w:r>
          </w:p>
          <w:p w:rsidR="00721E58" w:rsidRPr="001C231E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C231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21E58" w:rsidRPr="001C231E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C231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C231E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1C231E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C231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C231E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C231E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C231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721E58" w:rsidRPr="001C231E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C231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C231E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C231E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C231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684</w:t>
            </w:r>
          </w:p>
        </w:tc>
      </w:tr>
      <w:tr w:rsidR="00721E58" w:rsidRPr="001C231E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C231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C231E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C231E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C231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72,15</w:t>
            </w:r>
          </w:p>
        </w:tc>
      </w:tr>
      <w:tr w:rsidR="00721E58" w:rsidRPr="001C231E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C231E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C231E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1C231E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C231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C231E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C231E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C231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66,76</w:t>
            </w:r>
          </w:p>
        </w:tc>
      </w:tr>
      <w:tr w:rsidR="00721E58" w:rsidRPr="001C231E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C231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C231E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128,7 (175)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C231E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C231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5,39</w:t>
            </w:r>
          </w:p>
        </w:tc>
      </w:tr>
    </w:tbl>
    <w:p w:rsidR="00721E58" w:rsidRPr="001C231E" w:rsidRDefault="00721E58" w:rsidP="00721E58">
      <w:pPr>
        <w:pStyle w:val="a5"/>
        <w:rPr>
          <w:rFonts w:ascii="Arial" w:hAnsi="Arial" w:cs="Arial"/>
          <w:b/>
          <w:sz w:val="2"/>
        </w:rPr>
      </w:pPr>
    </w:p>
    <w:p w:rsidR="00721E58" w:rsidRPr="00566BBD" w:rsidRDefault="00721E5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Pr="000D1C1C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4-213. Гидроциклоны</w:t>
            </w:r>
          </w:p>
        </w:tc>
      </w:tr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721E58" w:rsidRDefault="00721E58" w:rsidP="00721E5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721E58" w:rsidRPr="000D1C1C" w:rsidTr="00534D0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0D1C1C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0D1C1C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0D1C1C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0D1C1C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721E58" w:rsidRPr="000D1C1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C1C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C1C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C1C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C1C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721E58" w:rsidRPr="000D1C1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C1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Ц4-213-4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Гидроциклон футерованный каменным литьем диаметром 710 мм</w:t>
            </w:r>
          </w:p>
          <w:p w:rsidR="00721E58" w:rsidRPr="000D1C1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D1C1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21E58" w:rsidRPr="000D1C1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C1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C1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0D1C1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C1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C1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C1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C1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721E58" w:rsidRPr="000D1C1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C1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C1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C1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C1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50,6</w:t>
            </w:r>
          </w:p>
        </w:tc>
      </w:tr>
      <w:tr w:rsidR="00721E58" w:rsidRPr="000D1C1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C1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C1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C1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C1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3,34</w:t>
            </w:r>
          </w:p>
        </w:tc>
      </w:tr>
      <w:tr w:rsidR="00721E58" w:rsidRPr="000D1C1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C1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C1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0D1C1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C1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C1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C1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C1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1,67</w:t>
            </w:r>
          </w:p>
        </w:tc>
      </w:tr>
      <w:tr w:rsidR="00721E58" w:rsidRPr="000D1C1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C1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C1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C1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C1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5,79</w:t>
            </w:r>
          </w:p>
        </w:tc>
      </w:tr>
      <w:tr w:rsidR="00721E58" w:rsidRPr="000D1C1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C1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C1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C1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C1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1,67</w:t>
            </w:r>
          </w:p>
        </w:tc>
      </w:tr>
      <w:tr w:rsidR="00721E58" w:rsidRPr="000D1C1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C1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C1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21E58" w:rsidRPr="000D1C1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C1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C1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21E58" w:rsidRPr="000D1C1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C1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C1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21E58" w:rsidRPr="000D1C1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C1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C1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C1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C1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721E58" w:rsidRPr="000D1C1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C1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C1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C1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C1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721E58" w:rsidRPr="000D1C1C" w:rsidTr="00534D0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C1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Ц4-213-5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Гидроциклон футерованный каменным литьем диаметром 1400 мм</w:t>
            </w:r>
          </w:p>
          <w:p w:rsidR="00721E58" w:rsidRPr="000D1C1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D1C1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21E58" w:rsidRPr="000D1C1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C1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C1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0D1C1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C1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C1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C1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C1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721E58" w:rsidRPr="000D1C1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C1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C1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C1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C1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95,9</w:t>
            </w:r>
          </w:p>
        </w:tc>
      </w:tr>
      <w:tr w:rsidR="00721E58" w:rsidRPr="000D1C1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C1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C1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C1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C1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20,33</w:t>
            </w:r>
          </w:p>
        </w:tc>
      </w:tr>
      <w:tr w:rsidR="00721E58" w:rsidRPr="000D1C1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C1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C1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0D1C1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C1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C1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C1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C1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16,84</w:t>
            </w:r>
          </w:p>
        </w:tc>
      </w:tr>
      <w:tr w:rsidR="00721E58" w:rsidRPr="000D1C1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C1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C1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C1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C1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3,49</w:t>
            </w:r>
          </w:p>
        </w:tc>
      </w:tr>
      <w:tr w:rsidR="00721E58" w:rsidRPr="000D1C1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C1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C1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21E58" w:rsidRPr="000D1C1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C1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C1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21E58" w:rsidRPr="000D1C1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C1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C1C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21E58" w:rsidRPr="000D1C1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C1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C1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C1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C1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721E58" w:rsidRPr="000D1C1C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C1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0D1C1C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C1C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0D1C1C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</w:tbl>
    <w:p w:rsidR="00721E58" w:rsidRPr="000D1C1C" w:rsidRDefault="00721E58" w:rsidP="00721E58">
      <w:pPr>
        <w:pStyle w:val="a5"/>
        <w:rPr>
          <w:rFonts w:ascii="Arial" w:hAnsi="Arial" w:cs="Arial"/>
          <w:b/>
          <w:sz w:val="2"/>
        </w:rPr>
      </w:pPr>
    </w:p>
    <w:p w:rsidR="00721E58" w:rsidRPr="00566BBD" w:rsidRDefault="00721E5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Pr="00D5526E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8. Столы концентрационные</w:t>
            </w:r>
          </w:p>
        </w:tc>
      </w:tr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Pr="00D5526E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4-221. Столы концентрационные с продольным нарифлением</w:t>
            </w:r>
          </w:p>
        </w:tc>
      </w:tr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721E58" w:rsidRDefault="00721E58" w:rsidP="00721E5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721E58" w:rsidRPr="00D5526E" w:rsidTr="00534D0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D5526E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D5526E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D5526E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D5526E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721E58" w:rsidRPr="00D5526E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5526E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5526E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5526E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5526E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721E58" w:rsidRPr="00D5526E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5526E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Ц4-221-3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Стол концентрационный однодечный площадью одной деки 7,5 м</w:t>
            </w:r>
            <w:r w:rsidRPr="00D5526E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721E58" w:rsidRPr="00D5526E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5526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21E58" w:rsidRPr="00D5526E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5526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5526E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D5526E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5526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5526E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5526E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5526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721E58" w:rsidRPr="00D5526E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5526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5526E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5526E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5526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19,1</w:t>
            </w:r>
          </w:p>
        </w:tc>
      </w:tr>
      <w:tr w:rsidR="00721E58" w:rsidRPr="00D5526E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5526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5526E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5526E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5526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5,11</w:t>
            </w:r>
          </w:p>
        </w:tc>
      </w:tr>
      <w:tr w:rsidR="00721E58" w:rsidRPr="00D5526E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5526E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5526E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D5526E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5526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5526E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5526E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5526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3,21</w:t>
            </w:r>
          </w:p>
        </w:tc>
      </w:tr>
      <w:tr w:rsidR="00721E58" w:rsidRPr="00D5526E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5526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5526E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5526E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5526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</w:t>
            </w:r>
          </w:p>
        </w:tc>
      </w:tr>
      <w:tr w:rsidR="00721E58" w:rsidRPr="00D5526E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5526E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5526E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21E58" w:rsidRPr="00D5526E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5526E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5526E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21E58" w:rsidRPr="00D5526E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5526E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5526E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21E58" w:rsidRPr="00D5526E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5526E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5526E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5526E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5526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721E58" w:rsidRPr="00D5526E" w:rsidTr="00534D0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5526E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Ц4-221-4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Стол концентрационный двухдечный площадью дек 15 м</w:t>
            </w:r>
            <w:r w:rsidRPr="00D5526E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721E58" w:rsidRPr="00D5526E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5526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21E58" w:rsidRPr="00D5526E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5526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5526E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D5526E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5526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5526E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5526E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5526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721E58" w:rsidRPr="00D5526E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5526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5526E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5526E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5526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19,4</w:t>
            </w:r>
          </w:p>
        </w:tc>
      </w:tr>
      <w:tr w:rsidR="00721E58" w:rsidRPr="00D5526E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5526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5526E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5526E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5526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10,72</w:t>
            </w:r>
          </w:p>
        </w:tc>
      </w:tr>
      <w:tr w:rsidR="00721E58" w:rsidRPr="00D5526E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5526E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5526E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D5526E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5526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5526E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5526E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5526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5,64</w:t>
            </w:r>
          </w:p>
        </w:tc>
      </w:tr>
      <w:tr w:rsidR="00721E58" w:rsidRPr="00D5526E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5526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5526E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5526E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5526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5,08</w:t>
            </w:r>
          </w:p>
        </w:tc>
      </w:tr>
      <w:tr w:rsidR="00721E58" w:rsidRPr="00D5526E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5526E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5526E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21E58" w:rsidRPr="00D5526E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5526E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5526E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21E58" w:rsidRPr="00D5526E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5526E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5526E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21E58" w:rsidRPr="00D5526E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5526E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5526E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5526E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5526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721E58" w:rsidRPr="00D5526E" w:rsidTr="00534D0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5526E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Ц4-221-5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Стол концентрационный четырехдечный площадью дек 30 м</w:t>
            </w:r>
            <w:r w:rsidRPr="00D5526E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721E58" w:rsidRPr="00D5526E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5526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21E58" w:rsidRPr="00D5526E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5526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5526E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D5526E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5526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5526E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5526E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5526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721E58" w:rsidRPr="00D5526E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5526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5526E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5526E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5526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23,5</w:t>
            </w:r>
          </w:p>
        </w:tc>
      </w:tr>
      <w:tr w:rsidR="00721E58" w:rsidRPr="00D5526E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5526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5526E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5526E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5526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8,21</w:t>
            </w:r>
          </w:p>
        </w:tc>
      </w:tr>
      <w:tr w:rsidR="00721E58" w:rsidRPr="00D5526E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5526E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5526E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D5526E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5526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5526E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5526E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5526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4,32</w:t>
            </w:r>
          </w:p>
        </w:tc>
      </w:tr>
      <w:tr w:rsidR="00721E58" w:rsidRPr="00D5526E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5526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5526E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5526E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5526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3,89</w:t>
            </w:r>
          </w:p>
        </w:tc>
      </w:tr>
      <w:tr w:rsidR="00721E58" w:rsidRPr="00D5526E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5526E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5526E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21E58" w:rsidRPr="00D5526E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5526E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5526E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21E58" w:rsidRPr="00D5526E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5526E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5526E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21E58" w:rsidRPr="00D5526E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5526E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5526E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5526E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5526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</w:tbl>
    <w:p w:rsidR="00721E58" w:rsidRPr="00D5526E" w:rsidRDefault="00721E58" w:rsidP="00721E58">
      <w:pPr>
        <w:pStyle w:val="a5"/>
        <w:rPr>
          <w:rFonts w:ascii="Arial" w:hAnsi="Arial" w:cs="Arial"/>
          <w:b/>
          <w:sz w:val="2"/>
        </w:rPr>
      </w:pPr>
    </w:p>
    <w:p w:rsidR="00721E58" w:rsidRPr="00566BBD" w:rsidRDefault="00721E5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Pr="00DC73F1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9. Машины отсадочные</w:t>
            </w:r>
          </w:p>
        </w:tc>
      </w:tr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Pr="00DC73F1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4-243. Машины отсадочные беспоршневые</w:t>
            </w:r>
          </w:p>
        </w:tc>
      </w:tr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721E58" w:rsidRDefault="00721E58" w:rsidP="00721E5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721E58" w:rsidRPr="00DC73F1" w:rsidTr="00534D0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DC73F1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DC73F1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DC73F1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DC73F1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721E58" w:rsidRPr="00DC73F1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C73F1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C73F1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C73F1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C73F1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721E58" w:rsidRPr="00DC73F1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C73F1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Ц4-243-1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отсадочная беспоршневая производительностью 80-220 т/ч</w:t>
            </w:r>
          </w:p>
          <w:p w:rsidR="00721E58" w:rsidRPr="00DC73F1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C73F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21E58" w:rsidRPr="00DC73F1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C73F1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C73F1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DC73F1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C73F1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C73F1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C73F1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C73F1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721E58" w:rsidRPr="00DC73F1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C73F1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C73F1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C73F1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C73F1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786</w:t>
            </w:r>
          </w:p>
        </w:tc>
      </w:tr>
      <w:tr w:rsidR="00721E58" w:rsidRPr="00DC73F1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C73F1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C73F1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C73F1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C73F1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102,02</w:t>
            </w:r>
          </w:p>
        </w:tc>
      </w:tr>
      <w:tr w:rsidR="00721E58" w:rsidRPr="00DC73F1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C73F1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C73F1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DC73F1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C73F1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C73F1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C73F1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C73F1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95,67</w:t>
            </w:r>
          </w:p>
        </w:tc>
      </w:tr>
      <w:tr w:rsidR="00721E58" w:rsidRPr="00DC73F1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C73F1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C73F1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128,7 (175)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C73F1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C73F1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6,35</w:t>
            </w:r>
          </w:p>
        </w:tc>
      </w:tr>
      <w:tr w:rsidR="00721E58" w:rsidRPr="00DC73F1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C73F1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C73F1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21E58" w:rsidRPr="00DC73F1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C73F1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C73F1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21E58" w:rsidRPr="00DC73F1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C73F1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C73F1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21E58" w:rsidRPr="00DC73F1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C73F1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C73F1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C73F1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C73F1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721E58" w:rsidRPr="00DC73F1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C73F1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C73F1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C73F1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C73F1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0,064</w:t>
            </w:r>
          </w:p>
        </w:tc>
      </w:tr>
      <w:tr w:rsidR="00721E58" w:rsidRPr="00DC73F1" w:rsidTr="00534D0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C73F1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Ц4-243-2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отсадочная беспоршневая производительностью 180-500 т/ч</w:t>
            </w:r>
          </w:p>
          <w:p w:rsidR="00721E58" w:rsidRPr="00DC73F1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C73F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21E58" w:rsidRPr="00DC73F1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C73F1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C73F1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DC73F1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C73F1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C73F1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C73F1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C73F1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721E58" w:rsidRPr="00DC73F1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C73F1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C73F1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C73F1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C73F1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971</w:t>
            </w:r>
          </w:p>
        </w:tc>
      </w:tr>
      <w:tr w:rsidR="00721E58" w:rsidRPr="00DC73F1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C73F1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C73F1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C73F1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C73F1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124,62</w:t>
            </w:r>
          </w:p>
        </w:tc>
      </w:tr>
      <w:tr w:rsidR="00721E58" w:rsidRPr="00DC73F1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C73F1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C73F1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DC73F1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C73F1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C73F1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C73F1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C73F1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117,48</w:t>
            </w:r>
          </w:p>
        </w:tc>
      </w:tr>
      <w:tr w:rsidR="00721E58" w:rsidRPr="00DC73F1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C73F1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C73F1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128,7 (175)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C73F1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C73F1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7,14</w:t>
            </w:r>
          </w:p>
        </w:tc>
      </w:tr>
      <w:tr w:rsidR="00721E58" w:rsidRPr="00DC73F1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C73F1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C73F1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21E58" w:rsidRPr="00DC73F1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C73F1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C73F1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21E58" w:rsidRPr="00DC73F1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C73F1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C73F1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21E58" w:rsidRPr="00DC73F1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C73F1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C73F1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C73F1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C73F1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721E58" w:rsidRPr="00DC73F1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C73F1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C73F1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C73F1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C73F1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721E58" w:rsidRPr="00DC73F1" w:rsidTr="00534D0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C73F1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Ц4-243-3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отсадочная беспоршневая производительностью 10-12 т/ч с двумя камерами</w:t>
            </w:r>
          </w:p>
          <w:p w:rsidR="00721E58" w:rsidRPr="00DC73F1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C73F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21E58" w:rsidRPr="00DC73F1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C73F1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C73F1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DC73F1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C73F1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C73F1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C73F1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C73F1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721E58" w:rsidRPr="00DC73F1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C73F1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C73F1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C73F1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C73F1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31,7</w:t>
            </w:r>
          </w:p>
        </w:tc>
      </w:tr>
      <w:tr w:rsidR="00721E58" w:rsidRPr="00DC73F1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C73F1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C73F1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C73F1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C73F1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10,79</w:t>
            </w:r>
          </w:p>
        </w:tc>
      </w:tr>
      <w:tr w:rsidR="00721E58" w:rsidRPr="00DC73F1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C73F1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C73F1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DC73F1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C73F1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C73F1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C73F1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C73F1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6,11</w:t>
            </w:r>
          </w:p>
        </w:tc>
      </w:tr>
      <w:tr w:rsidR="00721E58" w:rsidRPr="00DC73F1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C73F1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C73F1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C73F1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C73F1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0,71</w:t>
            </w:r>
          </w:p>
        </w:tc>
      </w:tr>
      <w:tr w:rsidR="00721E58" w:rsidRPr="00DC73F1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C73F1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C73F1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C73F1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C73F1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3,81</w:t>
            </w:r>
          </w:p>
        </w:tc>
      </w:tr>
      <w:tr w:rsidR="00721E58" w:rsidRPr="00DC73F1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C73F1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C73F1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C73F1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C73F1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4,68</w:t>
            </w:r>
          </w:p>
        </w:tc>
      </w:tr>
      <w:tr w:rsidR="00721E58" w:rsidRPr="00DC73F1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C73F1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C73F1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21E58" w:rsidRPr="00DC73F1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C73F1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C73F1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21E58" w:rsidRPr="00DC73F1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C73F1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C73F1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21E58" w:rsidRPr="00DC73F1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C73F1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C73F1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C73F1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C73F1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0,048</w:t>
            </w:r>
          </w:p>
        </w:tc>
      </w:tr>
      <w:tr w:rsidR="00721E58" w:rsidRPr="00DC73F1" w:rsidTr="00534D0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C73F1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Ц4-243-4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отсадочная беспоршневая производительностью 10-12 т/ч с четырьмя камерами</w:t>
            </w:r>
          </w:p>
          <w:p w:rsidR="00721E58" w:rsidRPr="00DC73F1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C73F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21E58" w:rsidRPr="00DC73F1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C73F1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C73F1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DC73F1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C73F1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C73F1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C73F1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C73F1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721E58" w:rsidRPr="00DC73F1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C73F1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C73F1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C73F1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C73F1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47,3</w:t>
            </w:r>
          </w:p>
        </w:tc>
      </w:tr>
      <w:tr w:rsidR="00721E58" w:rsidRPr="00DC73F1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C73F1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C73F1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C73F1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C73F1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25,46</w:t>
            </w:r>
          </w:p>
        </w:tc>
      </w:tr>
      <w:tr w:rsidR="00721E58" w:rsidRPr="00DC73F1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C73F1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C73F1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DC73F1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C73F1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C73F1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C73F1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C73F1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16,97</w:t>
            </w:r>
          </w:p>
        </w:tc>
      </w:tr>
      <w:tr w:rsidR="00721E58" w:rsidRPr="00DC73F1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C73F1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C73F1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C73F1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C73F1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8,49</w:t>
            </w:r>
          </w:p>
        </w:tc>
      </w:tr>
      <w:tr w:rsidR="00721E58" w:rsidRPr="00DC73F1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C73F1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C73F1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21E58" w:rsidRPr="00DC73F1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C73F1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C73F1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21E58" w:rsidRPr="00DC73F1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C73F1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C73F1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21E58" w:rsidRPr="00DC73F1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C73F1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C73F1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C73F1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C73F1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0,064</w:t>
            </w:r>
          </w:p>
        </w:tc>
      </w:tr>
    </w:tbl>
    <w:p w:rsidR="00721E58" w:rsidRPr="00DC73F1" w:rsidRDefault="00721E58" w:rsidP="00721E58">
      <w:pPr>
        <w:pStyle w:val="a5"/>
        <w:rPr>
          <w:rFonts w:ascii="Arial" w:hAnsi="Arial" w:cs="Arial"/>
          <w:b/>
          <w:sz w:val="2"/>
        </w:rPr>
      </w:pPr>
    </w:p>
    <w:p w:rsidR="00721E58" w:rsidRPr="00566BBD" w:rsidRDefault="00721E5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Pr="0046650D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10. Машины флотационные</w:t>
            </w:r>
          </w:p>
        </w:tc>
      </w:tr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Pr="0046650D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4-252. Машины флотационные механические и пневмомеханические</w:t>
            </w:r>
          </w:p>
        </w:tc>
      </w:tr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721E58" w:rsidRDefault="00721E58" w:rsidP="00721E5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721E58" w:rsidRPr="0046650D" w:rsidTr="00534D0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721E58" w:rsidRPr="0046650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721E58" w:rsidRPr="0046650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Ц4-252-2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флотационная механическая, вместимость камеры 1,2 м</w:t>
            </w:r>
            <w:r w:rsidRPr="0046650D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6650D">
              <w:rPr>
                <w:rFonts w:ascii="Arial" w:hAnsi="Arial" w:cs="Arial"/>
              </w:rPr>
              <w:t>(единица измерения - камера)</w:t>
            </w:r>
          </w:p>
        </w:tc>
      </w:tr>
      <w:tr w:rsidR="00721E58" w:rsidRPr="0046650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46650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721E58" w:rsidRPr="0046650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77,1</w:t>
            </w:r>
          </w:p>
        </w:tc>
      </w:tr>
      <w:tr w:rsidR="00721E58" w:rsidRPr="0046650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9,97</w:t>
            </w:r>
          </w:p>
        </w:tc>
      </w:tr>
      <w:tr w:rsidR="00721E58" w:rsidRPr="0046650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46650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7,91</w:t>
            </w:r>
          </w:p>
        </w:tc>
      </w:tr>
      <w:tr w:rsidR="00721E58" w:rsidRPr="0046650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2,06</w:t>
            </w:r>
          </w:p>
        </w:tc>
      </w:tr>
      <w:tr w:rsidR="00721E58" w:rsidRPr="0046650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21E58" w:rsidRPr="0046650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21E58" w:rsidRPr="0046650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21E58" w:rsidRPr="0046650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150 мм, толщиной 150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6650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721E58" w:rsidRPr="0046650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721E58" w:rsidRPr="0046650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6650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721E58" w:rsidRPr="0046650D" w:rsidTr="00534D0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Ц4-252-3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флотационная механическая, вместимость камеры 3,2 м</w:t>
            </w:r>
            <w:r w:rsidRPr="0046650D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6650D">
              <w:rPr>
                <w:rFonts w:ascii="Arial" w:hAnsi="Arial" w:cs="Arial"/>
              </w:rPr>
              <w:t>(единица измерения - камера)</w:t>
            </w:r>
          </w:p>
        </w:tc>
      </w:tr>
      <w:tr w:rsidR="00721E58" w:rsidRPr="0046650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46650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721E58" w:rsidRPr="0046650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81,8</w:t>
            </w:r>
          </w:p>
        </w:tc>
      </w:tr>
      <w:tr w:rsidR="00721E58" w:rsidRPr="0046650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12,57</w:t>
            </w:r>
          </w:p>
        </w:tc>
      </w:tr>
      <w:tr w:rsidR="00721E58" w:rsidRPr="0046650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46650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9,95</w:t>
            </w:r>
          </w:p>
        </w:tc>
      </w:tr>
      <w:tr w:rsidR="00721E58" w:rsidRPr="0046650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2,62</w:t>
            </w:r>
          </w:p>
        </w:tc>
      </w:tr>
      <w:tr w:rsidR="00721E58" w:rsidRPr="0046650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21E58" w:rsidRPr="0046650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21E58" w:rsidRPr="0046650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21E58" w:rsidRPr="0046650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150 мм, толщиной 150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6650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721E58" w:rsidRPr="0046650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721E58" w:rsidRPr="0046650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6650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721E58" w:rsidRPr="0046650D" w:rsidTr="00534D0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Ц4-252-4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флотационная механическая, вместимость камеры 6,3 м</w:t>
            </w:r>
            <w:r w:rsidRPr="0046650D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6650D">
              <w:rPr>
                <w:rFonts w:ascii="Arial" w:hAnsi="Arial" w:cs="Arial"/>
              </w:rPr>
              <w:t>(единица измерения - камера)</w:t>
            </w:r>
          </w:p>
        </w:tc>
      </w:tr>
      <w:tr w:rsidR="00721E58" w:rsidRPr="0046650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46650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721E58" w:rsidRPr="0046650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93,1</w:t>
            </w:r>
          </w:p>
        </w:tc>
      </w:tr>
      <w:tr w:rsidR="00721E58" w:rsidRPr="0046650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15,5</w:t>
            </w:r>
          </w:p>
        </w:tc>
      </w:tr>
      <w:tr w:rsidR="00721E58" w:rsidRPr="0046650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46650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11,37</w:t>
            </w:r>
          </w:p>
        </w:tc>
      </w:tr>
      <w:tr w:rsidR="00721E58" w:rsidRPr="0046650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4,13</w:t>
            </w:r>
          </w:p>
        </w:tc>
      </w:tr>
      <w:tr w:rsidR="00721E58" w:rsidRPr="0046650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21E58" w:rsidRPr="0046650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21E58" w:rsidRPr="0046650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21E58" w:rsidRPr="0046650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150 мм, толщиной 150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6650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721E58" w:rsidRPr="0046650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</w:t>
            </w:r>
          </w:p>
        </w:tc>
      </w:tr>
      <w:tr w:rsidR="00721E58" w:rsidRPr="0046650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6650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721E58" w:rsidRPr="0046650D" w:rsidTr="00534D0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Ц4-252-5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флотационная пневмомеханическая, вместимость камеры 1,6 м</w:t>
            </w:r>
            <w:r w:rsidRPr="0046650D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6650D">
              <w:rPr>
                <w:rFonts w:ascii="Arial" w:hAnsi="Arial" w:cs="Arial"/>
              </w:rPr>
              <w:t>(единица измерения - камера)</w:t>
            </w:r>
          </w:p>
        </w:tc>
      </w:tr>
      <w:tr w:rsidR="00721E58" w:rsidRPr="0046650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46650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721E58" w:rsidRPr="0046650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</w:t>
            </w:r>
          </w:p>
        </w:tc>
      </w:tr>
      <w:tr w:rsidR="00721E58" w:rsidRPr="0046650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10,58</w:t>
            </w:r>
          </w:p>
        </w:tc>
      </w:tr>
      <w:tr w:rsidR="00721E58" w:rsidRPr="0046650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46650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8,04</w:t>
            </w:r>
          </w:p>
        </w:tc>
      </w:tr>
      <w:tr w:rsidR="00721E58" w:rsidRPr="0046650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2,54</w:t>
            </w:r>
          </w:p>
        </w:tc>
      </w:tr>
      <w:tr w:rsidR="00721E58" w:rsidRPr="0046650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21E58" w:rsidRPr="0046650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21E58" w:rsidRPr="0046650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21E58" w:rsidRPr="0046650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150 мм, толщиной 150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6650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721E58" w:rsidRPr="0046650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</w:tr>
      <w:tr w:rsidR="00721E58" w:rsidRPr="0046650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6650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721E58" w:rsidRPr="0046650D" w:rsidTr="00534D0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Ц4-252-6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флотационная пневмомеханическая, вместимость камеры 3,2 м</w:t>
            </w:r>
            <w:r w:rsidRPr="0046650D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6650D">
              <w:rPr>
                <w:rFonts w:ascii="Arial" w:hAnsi="Arial" w:cs="Arial"/>
              </w:rPr>
              <w:t>(единица измерения - камера)</w:t>
            </w:r>
          </w:p>
        </w:tc>
      </w:tr>
      <w:tr w:rsidR="00721E58" w:rsidRPr="0046650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46650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721E58" w:rsidRPr="0046650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81,1</w:t>
            </w:r>
          </w:p>
        </w:tc>
      </w:tr>
      <w:tr w:rsidR="00721E58" w:rsidRPr="0046650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11,58</w:t>
            </w:r>
          </w:p>
        </w:tc>
      </w:tr>
      <w:tr w:rsidR="00721E58" w:rsidRPr="0046650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46650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8,8</w:t>
            </w:r>
          </w:p>
        </w:tc>
      </w:tr>
      <w:tr w:rsidR="00721E58" w:rsidRPr="0046650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2,78</w:t>
            </w:r>
          </w:p>
        </w:tc>
      </w:tr>
      <w:tr w:rsidR="00721E58" w:rsidRPr="0046650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21E58" w:rsidRPr="0046650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21E58" w:rsidRPr="0046650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21E58" w:rsidRPr="0046650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150 мм, толщиной 150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6650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721E58" w:rsidRPr="0046650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15,4</w:t>
            </w:r>
          </w:p>
        </w:tc>
      </w:tr>
      <w:tr w:rsidR="00721E58" w:rsidRPr="0046650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6650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721E58" w:rsidRPr="0046650D" w:rsidTr="00534D0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Ц4-252-7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флотационная пневмомеханическая, вместимость камеры 16 м</w:t>
            </w:r>
            <w:r w:rsidRPr="0046650D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6650D">
              <w:rPr>
                <w:rFonts w:ascii="Arial" w:hAnsi="Arial" w:cs="Arial"/>
              </w:rPr>
              <w:t>(единица измерения - камера)</w:t>
            </w:r>
          </w:p>
        </w:tc>
      </w:tr>
      <w:tr w:rsidR="00721E58" w:rsidRPr="0046650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46650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721E58" w:rsidRPr="0046650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132</w:t>
            </w:r>
          </w:p>
        </w:tc>
      </w:tr>
      <w:tr w:rsidR="00721E58" w:rsidRPr="0046650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11,62</w:t>
            </w:r>
          </w:p>
        </w:tc>
      </w:tr>
      <w:tr w:rsidR="00721E58" w:rsidRPr="0046650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46650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8,29</w:t>
            </w:r>
          </w:p>
        </w:tc>
      </w:tr>
      <w:tr w:rsidR="00721E58" w:rsidRPr="0046650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721E58" w:rsidRPr="0046650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128,7 (175)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3,33</w:t>
            </w:r>
          </w:p>
        </w:tc>
      </w:tr>
      <w:tr w:rsidR="00721E58" w:rsidRPr="0046650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21E58" w:rsidRPr="0046650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21E58" w:rsidRPr="0046650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21E58" w:rsidRPr="0046650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150 мм, толщиной 150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6650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721E58" w:rsidRPr="0046650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</w:t>
            </w:r>
          </w:p>
        </w:tc>
      </w:tr>
      <w:tr w:rsidR="00721E58" w:rsidRPr="0046650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</w:t>
            </w:r>
          </w:p>
        </w:tc>
      </w:tr>
      <w:tr w:rsidR="00721E58" w:rsidRPr="0046650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6650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</w:tr>
      <w:tr w:rsidR="00721E58" w:rsidRPr="0046650D" w:rsidTr="00534D0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Ц4-252-8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флотационная пневмомеханическая, вместимость камеры 40 м</w:t>
            </w:r>
            <w:r w:rsidRPr="0046650D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6650D">
              <w:rPr>
                <w:rFonts w:ascii="Arial" w:hAnsi="Arial" w:cs="Arial"/>
              </w:rPr>
              <w:t>(единица измерения - камера)</w:t>
            </w:r>
          </w:p>
        </w:tc>
      </w:tr>
      <w:tr w:rsidR="00721E58" w:rsidRPr="0046650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46650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721E58" w:rsidRPr="0046650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229</w:t>
            </w:r>
          </w:p>
        </w:tc>
      </w:tr>
      <w:tr w:rsidR="00721E58" w:rsidRPr="0046650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19,4</w:t>
            </w:r>
          </w:p>
        </w:tc>
      </w:tr>
      <w:tr w:rsidR="00721E58" w:rsidRPr="0046650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46650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13,61</w:t>
            </w:r>
          </w:p>
        </w:tc>
      </w:tr>
      <w:tr w:rsidR="00721E58" w:rsidRPr="0046650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721E58" w:rsidRPr="0046650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128,7 (175)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5,79</w:t>
            </w:r>
          </w:p>
        </w:tc>
      </w:tr>
      <w:tr w:rsidR="00721E58" w:rsidRPr="0046650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21E58" w:rsidRPr="0046650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21E58" w:rsidRPr="0046650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21E58" w:rsidRPr="0046650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150 мм, толщиной 150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6650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721E58" w:rsidRPr="0046650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721E58" w:rsidRPr="0046650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</w:t>
            </w:r>
          </w:p>
        </w:tc>
      </w:tr>
      <w:tr w:rsidR="00721E58" w:rsidRPr="0046650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6650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721E58" w:rsidRPr="0046650D" w:rsidTr="00534D0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Ц4-252-9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флотационная механическая для угля, число камер 6, вместимость камеры 6,3 м</w:t>
            </w:r>
            <w:r w:rsidRPr="0046650D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6650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21E58" w:rsidRPr="0046650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46650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721E58" w:rsidRPr="0046650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445</w:t>
            </w:r>
          </w:p>
        </w:tc>
      </w:tr>
      <w:tr w:rsidR="00721E58" w:rsidRPr="0046650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73,59</w:t>
            </w:r>
          </w:p>
        </w:tc>
      </w:tr>
      <w:tr w:rsidR="00721E58" w:rsidRPr="0046650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46650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62,01</w:t>
            </w:r>
          </w:p>
        </w:tc>
      </w:tr>
      <w:tr w:rsidR="00721E58" w:rsidRPr="0046650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128,7 (175)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11,58</w:t>
            </w:r>
          </w:p>
        </w:tc>
      </w:tr>
      <w:tr w:rsidR="00721E58" w:rsidRPr="0046650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21E58" w:rsidRPr="0046650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21E58" w:rsidRPr="0046650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21E58" w:rsidRPr="0046650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</w:t>
            </w:r>
          </w:p>
        </w:tc>
      </w:tr>
      <w:tr w:rsidR="00721E58" w:rsidRPr="0046650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0,352</w:t>
            </w:r>
          </w:p>
        </w:tc>
      </w:tr>
      <w:tr w:rsidR="00721E58" w:rsidRPr="0046650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6650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</w:t>
            </w:r>
          </w:p>
        </w:tc>
      </w:tr>
      <w:tr w:rsidR="00721E58" w:rsidRPr="0046650D" w:rsidTr="00534D0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Ц4-252-10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флотационная механическая для угля, число камер 6, вместимость камеры 12,5 м</w:t>
            </w:r>
            <w:r w:rsidRPr="0046650D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6650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21E58" w:rsidRPr="0046650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46650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721E58" w:rsidRPr="0046650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675</w:t>
            </w:r>
          </w:p>
        </w:tc>
      </w:tr>
      <w:tr w:rsidR="00721E58" w:rsidRPr="0046650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56,56</w:t>
            </w:r>
          </w:p>
        </w:tc>
      </w:tr>
      <w:tr w:rsidR="00721E58" w:rsidRPr="0046650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46650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47,68</w:t>
            </w:r>
          </w:p>
        </w:tc>
      </w:tr>
      <w:tr w:rsidR="00721E58" w:rsidRPr="0046650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128,7 (175)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8,88</w:t>
            </w:r>
          </w:p>
        </w:tc>
      </w:tr>
      <w:tr w:rsidR="00721E58" w:rsidRPr="0046650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21E58" w:rsidRPr="0046650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21E58" w:rsidRPr="0046650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21E58" w:rsidRPr="0046650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</w:t>
            </w:r>
          </w:p>
        </w:tc>
      </w:tr>
      <w:tr w:rsidR="00721E58" w:rsidRPr="0046650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0,336</w:t>
            </w:r>
          </w:p>
        </w:tc>
      </w:tr>
      <w:tr w:rsidR="00721E58" w:rsidRPr="0046650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6650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</w:t>
            </w:r>
          </w:p>
        </w:tc>
      </w:tr>
      <w:tr w:rsidR="00721E58" w:rsidRPr="0046650D" w:rsidTr="00534D0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Ц4-252-11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флотационная механическая для угля, число камер 6, вместимость камеры 25 м</w:t>
            </w:r>
            <w:r w:rsidRPr="0046650D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6650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21E58" w:rsidRPr="0046650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46650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721E58" w:rsidRPr="0046650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740</w:t>
            </w:r>
          </w:p>
        </w:tc>
      </w:tr>
      <w:tr w:rsidR="00721E58" w:rsidRPr="0046650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65,29</w:t>
            </w:r>
          </w:p>
        </w:tc>
      </w:tr>
      <w:tr w:rsidR="00721E58" w:rsidRPr="0046650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46650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54,98</w:t>
            </w:r>
          </w:p>
        </w:tc>
      </w:tr>
      <w:tr w:rsidR="00721E58" w:rsidRPr="0046650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128,7 (175)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10,31</w:t>
            </w:r>
          </w:p>
        </w:tc>
      </w:tr>
      <w:tr w:rsidR="00721E58" w:rsidRPr="0046650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21E58" w:rsidRPr="0046650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21E58" w:rsidRPr="0046650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21E58" w:rsidRPr="0046650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</w:tr>
      <w:tr w:rsidR="00721E58" w:rsidRPr="0046650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0,384</w:t>
            </w:r>
          </w:p>
        </w:tc>
      </w:tr>
      <w:tr w:rsidR="00721E58" w:rsidRPr="0046650D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46650D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6650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46650D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84</w:t>
            </w:r>
          </w:p>
        </w:tc>
      </w:tr>
    </w:tbl>
    <w:p w:rsidR="00721E58" w:rsidRPr="0046650D" w:rsidRDefault="00721E58" w:rsidP="00721E58">
      <w:pPr>
        <w:pStyle w:val="a5"/>
        <w:rPr>
          <w:rFonts w:ascii="Arial" w:hAnsi="Arial" w:cs="Arial"/>
          <w:b/>
          <w:sz w:val="2"/>
        </w:rPr>
      </w:pPr>
    </w:p>
    <w:p w:rsidR="00721E58" w:rsidRPr="00566BBD" w:rsidRDefault="00721E5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Pr="00770DF0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11. Механизмы перемешивающие к контактным чанам</w:t>
            </w:r>
          </w:p>
        </w:tc>
      </w:tr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Pr="00770DF0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4-262. Механизмы перемешивающие к металлическим или железобетонным контактным чанам</w:t>
            </w:r>
          </w:p>
        </w:tc>
      </w:tr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721E58" w:rsidRDefault="00721E58" w:rsidP="00721E5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721E58" w:rsidRPr="00770DF0" w:rsidTr="00534D0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770DF0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770DF0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770DF0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770DF0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721E58" w:rsidRPr="00770DF0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70DF0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70DF0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70DF0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70DF0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721E58" w:rsidRPr="00770DF0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70DF0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Ц4-262-3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Механизм перемешивающий к контактному чану, рабочий объем 3,15 м</w:t>
            </w:r>
            <w:r w:rsidRPr="00770DF0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>, диаметр 1600 мм</w:t>
            </w:r>
          </w:p>
          <w:p w:rsidR="00721E58" w:rsidRPr="00770DF0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70DF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21E58" w:rsidRPr="00770DF0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70DF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70DF0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770DF0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70DF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70DF0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70DF0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70DF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721E58" w:rsidRPr="00770DF0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70DF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70DF0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70DF0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70DF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17,2</w:t>
            </w:r>
          </w:p>
        </w:tc>
      </w:tr>
      <w:tr w:rsidR="00721E58" w:rsidRPr="00770DF0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70DF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70DF0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70DF0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70DF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5,98</w:t>
            </w:r>
          </w:p>
        </w:tc>
      </w:tr>
      <w:tr w:rsidR="00721E58" w:rsidRPr="00770DF0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70DF0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70DF0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770DF0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70DF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70DF0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70DF0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70DF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721E58" w:rsidRPr="00770DF0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70DF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70DF0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70DF0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70DF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2,38</w:t>
            </w:r>
          </w:p>
        </w:tc>
      </w:tr>
      <w:tr w:rsidR="00721E58" w:rsidRPr="00770DF0" w:rsidTr="00534D0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70DF0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Ц4-262-4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Механизм перемешивающий к контактному чану, рабочий объем 12,5 м</w:t>
            </w:r>
            <w:r w:rsidRPr="00770DF0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>, диаметр 2500 мм</w:t>
            </w:r>
          </w:p>
          <w:p w:rsidR="00721E58" w:rsidRPr="00770DF0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70DF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21E58" w:rsidRPr="00770DF0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70DF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70DF0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770DF0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70DF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70DF0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70DF0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70DF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721E58" w:rsidRPr="00770DF0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70DF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70DF0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70DF0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70DF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27,4</w:t>
            </w:r>
          </w:p>
        </w:tc>
      </w:tr>
      <w:tr w:rsidR="00721E58" w:rsidRPr="00770DF0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70DF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70DF0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70DF0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70DF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6,95</w:t>
            </w:r>
          </w:p>
        </w:tc>
      </w:tr>
      <w:tr w:rsidR="00721E58" w:rsidRPr="00770DF0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70DF0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70DF0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770DF0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70DF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70DF0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70DF0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70DF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4,17</w:t>
            </w:r>
          </w:p>
        </w:tc>
      </w:tr>
      <w:tr w:rsidR="00721E58" w:rsidRPr="00770DF0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70DF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70DF0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70DF0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70DF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2,78</w:t>
            </w:r>
          </w:p>
        </w:tc>
      </w:tr>
      <w:tr w:rsidR="00721E58" w:rsidRPr="00770DF0" w:rsidTr="00534D0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70DF0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Ц4-262-5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Механизм перемешивающий к контактному чану, рабочий объем 50 м</w:t>
            </w:r>
            <w:r w:rsidRPr="00770DF0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>, диаметр 4000 мм</w:t>
            </w:r>
          </w:p>
          <w:p w:rsidR="00721E58" w:rsidRPr="00770DF0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70DF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21E58" w:rsidRPr="00770DF0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70DF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70DF0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770DF0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70DF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70DF0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70DF0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70DF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721E58" w:rsidRPr="00770DF0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70DF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70DF0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70DF0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70DF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62,9</w:t>
            </w:r>
          </w:p>
        </w:tc>
      </w:tr>
      <w:tr w:rsidR="00721E58" w:rsidRPr="00770DF0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70DF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70DF0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70DF0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70DF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13,88</w:t>
            </w:r>
          </w:p>
        </w:tc>
      </w:tr>
      <w:tr w:rsidR="00721E58" w:rsidRPr="00770DF0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70DF0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70DF0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770DF0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70DF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70DF0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70DF0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70DF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8,64</w:t>
            </w:r>
          </w:p>
        </w:tc>
      </w:tr>
      <w:tr w:rsidR="00721E58" w:rsidRPr="00770DF0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70DF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70DF0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70DF0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70DF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5,24</w:t>
            </w:r>
          </w:p>
        </w:tc>
      </w:tr>
      <w:tr w:rsidR="00721E58" w:rsidRPr="00770DF0" w:rsidTr="00534D0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70DF0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Ц4-262-6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Механизм перемешивающий к контактному чану, рабочий объем чана 100 м</w:t>
            </w:r>
            <w:r w:rsidRPr="00770DF0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>, диаметр 5000 мм</w:t>
            </w:r>
          </w:p>
          <w:p w:rsidR="00721E58" w:rsidRPr="00770DF0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70DF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21E58" w:rsidRPr="00770DF0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70DF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70DF0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770DF0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70DF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70DF0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70DF0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70DF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721E58" w:rsidRPr="00770DF0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70DF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70DF0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70DF0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70DF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71</w:t>
            </w:r>
          </w:p>
        </w:tc>
      </w:tr>
      <w:tr w:rsidR="00721E58" w:rsidRPr="00770DF0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70DF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70DF0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70DF0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70DF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17,44</w:t>
            </w:r>
          </w:p>
        </w:tc>
      </w:tr>
      <w:tr w:rsidR="00721E58" w:rsidRPr="00770DF0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70DF0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70DF0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770DF0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70DF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70DF0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70DF0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70DF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10,86</w:t>
            </w:r>
          </w:p>
        </w:tc>
      </w:tr>
      <w:tr w:rsidR="00721E58" w:rsidRPr="00770DF0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70DF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70DF0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70DF0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70DF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6,58</w:t>
            </w:r>
          </w:p>
        </w:tc>
      </w:tr>
      <w:tr w:rsidR="00721E58" w:rsidRPr="00770DF0" w:rsidTr="00534D0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70DF0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Ц4-262-7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Перемешиватель механический, диаметр чана 1800 мм, высота 2000 мм</w:t>
            </w:r>
          </w:p>
          <w:p w:rsidR="00721E58" w:rsidRPr="00770DF0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70DF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21E58" w:rsidRPr="00770DF0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70DF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70DF0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770DF0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70DF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70DF0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70DF0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70DF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721E58" w:rsidRPr="00770DF0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70DF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70DF0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70DF0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70DF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11,5</w:t>
            </w:r>
          </w:p>
        </w:tc>
      </w:tr>
      <w:tr w:rsidR="00721E58" w:rsidRPr="00770DF0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70DF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70DF0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70DF0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70DF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2,44</w:t>
            </w:r>
          </w:p>
        </w:tc>
      </w:tr>
      <w:tr w:rsidR="00721E58" w:rsidRPr="00770DF0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70DF0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70DF0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770DF0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70DF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70DF0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70DF0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70DF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1,57</w:t>
            </w:r>
          </w:p>
        </w:tc>
      </w:tr>
      <w:tr w:rsidR="00721E58" w:rsidRPr="00770DF0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70DF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70DF0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70DF0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70DF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0,87</w:t>
            </w:r>
          </w:p>
        </w:tc>
      </w:tr>
      <w:tr w:rsidR="00721E58" w:rsidRPr="00770DF0" w:rsidTr="00534D0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70DF0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Ц4-262-8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Перемешиватель механический, диаметр чана 3800 мм, высота 4000 мм</w:t>
            </w:r>
          </w:p>
          <w:p w:rsidR="00721E58" w:rsidRPr="00770DF0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70DF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21E58" w:rsidRPr="00770DF0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70DF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70DF0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770DF0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70DF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70DF0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70DF0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70DF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721E58" w:rsidRPr="00770DF0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70DF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70DF0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70DF0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70DF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13,9</w:t>
            </w:r>
          </w:p>
        </w:tc>
      </w:tr>
      <w:tr w:rsidR="00721E58" w:rsidRPr="00770DF0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70DF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70DF0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70DF0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70DF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3,09</w:t>
            </w:r>
          </w:p>
        </w:tc>
      </w:tr>
      <w:tr w:rsidR="00721E58" w:rsidRPr="00770DF0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70DF0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70DF0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770DF0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70DF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70DF0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70DF0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70DF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1,98</w:t>
            </w:r>
          </w:p>
        </w:tc>
      </w:tr>
      <w:tr w:rsidR="00721E58" w:rsidRPr="00770DF0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70DF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70DF0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70DF0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70DF0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1,11</w:t>
            </w:r>
          </w:p>
        </w:tc>
      </w:tr>
    </w:tbl>
    <w:p w:rsidR="00721E58" w:rsidRPr="00770DF0" w:rsidRDefault="00721E58" w:rsidP="00721E58">
      <w:pPr>
        <w:pStyle w:val="a5"/>
        <w:rPr>
          <w:rFonts w:ascii="Arial" w:hAnsi="Arial" w:cs="Arial"/>
          <w:b/>
          <w:sz w:val="2"/>
        </w:rPr>
      </w:pPr>
    </w:p>
    <w:p w:rsidR="00721E58" w:rsidRPr="00566BBD" w:rsidRDefault="00721E5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Pr="00BB407F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12. Машины промывочные</w:t>
            </w:r>
          </w:p>
        </w:tc>
      </w:tr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Pr="00BB407F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4-272. Мойки (скрубберы) цилиндрические</w:t>
            </w:r>
          </w:p>
        </w:tc>
      </w:tr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721E58" w:rsidRDefault="00721E58" w:rsidP="00721E5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721E58" w:rsidRPr="00BB407F" w:rsidTr="00534D0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BB407F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BB407F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BB407F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BB407F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721E58" w:rsidRPr="00BB407F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BB407F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BB407F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BB407F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BB407F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721E58" w:rsidRPr="00BB407F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BB407F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Ц4-272-2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Скруббер-бутара, барабан диаметром 1300 мм длиной 5200 мм</w:t>
            </w:r>
          </w:p>
          <w:p w:rsidR="00721E58" w:rsidRPr="00BB407F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B407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21E58" w:rsidRPr="00BB407F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BB407F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BB407F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BB407F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BB407F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BB407F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BB407F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BB407F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721E58" w:rsidRPr="00BB407F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BB407F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BB407F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BB407F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BB407F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122</w:t>
            </w:r>
          </w:p>
        </w:tc>
      </w:tr>
      <w:tr w:rsidR="00721E58" w:rsidRPr="00BB407F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BB407F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BB407F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BB407F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BB407F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24,3</w:t>
            </w:r>
          </w:p>
        </w:tc>
      </w:tr>
      <w:tr w:rsidR="00721E58" w:rsidRPr="00BB407F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BB407F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BB407F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BB407F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BB407F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BB407F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BB407F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BB407F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20,17</w:t>
            </w:r>
          </w:p>
        </w:tc>
      </w:tr>
      <w:tr w:rsidR="00721E58" w:rsidRPr="00BB407F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BB407F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BB407F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128,7 (175)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BB407F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BB407F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1,67</w:t>
            </w:r>
          </w:p>
        </w:tc>
      </w:tr>
      <w:tr w:rsidR="00721E58" w:rsidRPr="00BB407F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BB407F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BB407F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BB407F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BB407F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2,46</w:t>
            </w:r>
          </w:p>
        </w:tc>
      </w:tr>
      <w:tr w:rsidR="00721E58" w:rsidRPr="00BB407F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BB407F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BB407F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21E58" w:rsidRPr="00BB407F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BB407F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BB407F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21E58" w:rsidRPr="00BB407F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BB407F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BB407F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21E58" w:rsidRPr="00BB407F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BB407F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BB407F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BB407F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BB407F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721E58" w:rsidRPr="00BB407F" w:rsidTr="00534D0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BB407F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Ц4-272-3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Сепаратор-бутара, барабан диаметром 1330 мм длиной 8300 мм</w:t>
            </w:r>
          </w:p>
          <w:p w:rsidR="00721E58" w:rsidRPr="00BB407F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B407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21E58" w:rsidRPr="00BB407F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BB407F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BB407F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BB407F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BB407F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BB407F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BB407F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BB407F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721E58" w:rsidRPr="00BB407F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BB407F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BB407F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BB407F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BB407F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177</w:t>
            </w:r>
          </w:p>
        </w:tc>
      </w:tr>
      <w:tr w:rsidR="00721E58" w:rsidRPr="00BB407F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BB407F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BB407F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BB407F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BB407F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36,62</w:t>
            </w:r>
          </w:p>
        </w:tc>
      </w:tr>
      <w:tr w:rsidR="00721E58" w:rsidRPr="00BB407F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BB407F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BB407F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BB407F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BB407F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BB407F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BB407F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BB407F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30,35</w:t>
            </w:r>
          </w:p>
        </w:tc>
      </w:tr>
      <w:tr w:rsidR="00721E58" w:rsidRPr="00BB407F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BB407F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BB407F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128,7 (175)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BB407F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BB407F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2,54</w:t>
            </w:r>
          </w:p>
        </w:tc>
      </w:tr>
      <w:tr w:rsidR="00721E58" w:rsidRPr="00BB407F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BB407F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BB407F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BB407F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BB407F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3,73</w:t>
            </w:r>
          </w:p>
        </w:tc>
      </w:tr>
      <w:tr w:rsidR="00721E58" w:rsidRPr="00BB407F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BB407F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BB407F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21E58" w:rsidRPr="00BB407F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BB407F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BB407F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21E58" w:rsidRPr="00BB407F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BB407F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BB407F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21E58" w:rsidRPr="00BB407F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BB407F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BB407F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BB407F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BB407F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</w:tbl>
    <w:p w:rsidR="00721E58" w:rsidRPr="00BB407F" w:rsidRDefault="00721E58" w:rsidP="00721E58">
      <w:pPr>
        <w:pStyle w:val="a5"/>
        <w:rPr>
          <w:rFonts w:ascii="Arial" w:hAnsi="Arial" w:cs="Arial"/>
          <w:b/>
          <w:sz w:val="2"/>
        </w:rPr>
      </w:pPr>
    </w:p>
    <w:p w:rsidR="00721E58" w:rsidRPr="00566BBD" w:rsidRDefault="00721E5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Pr="00763764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Отдел 3. Агломерационное оборудование</w:t>
            </w:r>
          </w:p>
        </w:tc>
      </w:tr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Pr="00763764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Раздел 1. Машины агломерационные</w:t>
            </w:r>
          </w:p>
        </w:tc>
      </w:tr>
      <w:tr w:rsidR="00721E58" w:rsidRPr="00763764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Pr="00763764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721E58" w:rsidRPr="00763764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Pr="00763764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4-361. Машины агломерационные</w:t>
            </w:r>
          </w:p>
        </w:tc>
      </w:tr>
      <w:tr w:rsidR="00721E58" w:rsidRPr="00763764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721E58" w:rsidRPr="00763764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721E58" w:rsidRDefault="00721E58" w:rsidP="00721E5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721E58" w:rsidRPr="00763764" w:rsidTr="00534D0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763764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763764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763764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763764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721E58" w:rsidRPr="0076376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63764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63764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63764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63764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721E58" w:rsidRPr="0076376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63764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Ц4-361-1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агломерационная, поверхность спекания 88 м</w:t>
            </w:r>
            <w:r w:rsidRPr="00763764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721E58" w:rsidRPr="0076376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6376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21E58" w:rsidRPr="0076376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6376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63764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76376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6376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6376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63764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6376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721E58" w:rsidRPr="0076376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6376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6376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63764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6376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5511</w:t>
            </w:r>
          </w:p>
        </w:tc>
      </w:tr>
      <w:tr w:rsidR="00721E58" w:rsidRPr="0076376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6376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6376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63764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6376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2447,61</w:t>
            </w:r>
          </w:p>
        </w:tc>
      </w:tr>
      <w:tr w:rsidR="00721E58" w:rsidRPr="0076376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63764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63764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76376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6376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6376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63764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6376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1021,85</w:t>
            </w:r>
          </w:p>
        </w:tc>
      </w:tr>
      <w:tr w:rsidR="00721E58" w:rsidRPr="0076376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6376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6376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80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63764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6376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180,87</w:t>
            </w:r>
          </w:p>
        </w:tc>
      </w:tr>
      <w:tr w:rsidR="00721E58" w:rsidRPr="0076376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6376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6376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156,96 (16)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63764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6376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284</w:t>
            </w:r>
          </w:p>
        </w:tc>
      </w:tr>
      <w:tr w:rsidR="00721E58" w:rsidRPr="0076376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6376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6376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63764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6376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323,67</w:t>
            </w:r>
          </w:p>
        </w:tc>
      </w:tr>
      <w:tr w:rsidR="00721E58" w:rsidRPr="0076376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6376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6376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128,7 (175)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63764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6376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8,88</w:t>
            </w:r>
          </w:p>
        </w:tc>
      </w:tr>
      <w:tr w:rsidR="00721E58" w:rsidRPr="0076376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6376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6376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63764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6376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258,62</w:t>
            </w:r>
          </w:p>
        </w:tc>
      </w:tr>
      <w:tr w:rsidR="00721E58" w:rsidRPr="0076376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63764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63764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21E58" w:rsidRPr="0076376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63764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63764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21E58" w:rsidRPr="0076376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63764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63764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21E58" w:rsidRPr="0076376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6376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6376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воздушная кальциевая негашеная быстрогасящаяся комовая, III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63764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6376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0,71</w:t>
            </w:r>
          </w:p>
        </w:tc>
      </w:tr>
      <w:tr w:rsidR="00721E58" w:rsidRPr="0076376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6376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1/10-80-10/17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6376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шнур общего назначения ШАОН, диаметром 2-2,5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63764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6376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0,801</w:t>
            </w:r>
          </w:p>
        </w:tc>
      </w:tr>
      <w:tr w:rsidR="00721E58" w:rsidRPr="0076376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6376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6376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63764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6376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536</w:t>
            </w:r>
          </w:p>
        </w:tc>
      </w:tr>
      <w:tr w:rsidR="00721E58" w:rsidRPr="0076376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6376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1/10-140-60-20/5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6376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порошковая наплавочная для дуговой сварки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63764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6376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721E58" w:rsidRPr="0076376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6376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6376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63764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6376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0,548</w:t>
            </w:r>
          </w:p>
        </w:tc>
      </w:tr>
      <w:tr w:rsidR="00721E58" w:rsidRPr="0076376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63764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63764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721E58" w:rsidRPr="0076376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6376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6376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63764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6376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13,2</w:t>
            </w:r>
          </w:p>
        </w:tc>
      </w:tr>
      <w:tr w:rsidR="00721E58" w:rsidRPr="00763764" w:rsidTr="00534D0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63764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Ц4-361-2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агломерационная, поверхность спекания 312 м</w:t>
            </w:r>
            <w:r w:rsidRPr="00763764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721E58" w:rsidRPr="0076376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6376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21E58" w:rsidRPr="0076376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6376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63764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76376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6376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6376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63764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6376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721E58" w:rsidRPr="0076376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6376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6376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63764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6376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25280</w:t>
            </w:r>
          </w:p>
        </w:tc>
      </w:tr>
      <w:tr w:rsidR="00721E58" w:rsidRPr="0076376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6376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6376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63764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6376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9183,62</w:t>
            </w:r>
          </w:p>
        </w:tc>
      </w:tr>
      <w:tr w:rsidR="00721E58" w:rsidRPr="0076376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63764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63764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76376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6376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6376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63764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6376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4040,27</w:t>
            </w:r>
          </w:p>
        </w:tc>
      </w:tr>
      <w:tr w:rsidR="00721E58" w:rsidRPr="0076376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6376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6376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80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63764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6376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628,29</w:t>
            </w:r>
          </w:p>
        </w:tc>
      </w:tr>
      <w:tr w:rsidR="00721E58" w:rsidRPr="0076376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6376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6376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156,96 (16)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63764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6376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667,96</w:t>
            </w:r>
          </w:p>
        </w:tc>
      </w:tr>
      <w:tr w:rsidR="00721E58" w:rsidRPr="0076376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6376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6376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63764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6376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2097,49</w:t>
            </w:r>
          </w:p>
        </w:tc>
      </w:tr>
      <w:tr w:rsidR="00721E58" w:rsidRPr="0076376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6376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6376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128,7 (175)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63764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6376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31,73</w:t>
            </w:r>
          </w:p>
        </w:tc>
      </w:tr>
      <w:tr w:rsidR="00721E58" w:rsidRPr="0076376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6376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6376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63764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6376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1166,15</w:t>
            </w:r>
          </w:p>
        </w:tc>
      </w:tr>
      <w:tr w:rsidR="00721E58" w:rsidRPr="0076376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63764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63764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21E58" w:rsidRPr="0076376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63764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63764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21E58" w:rsidRPr="0076376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63764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63764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21E58" w:rsidRPr="0076376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6376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6376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воздушная кальциевая негашеная быстрогасящаяся комовая, III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63764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6376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</w:t>
            </w:r>
          </w:p>
        </w:tc>
      </w:tr>
      <w:tr w:rsidR="00721E58" w:rsidRPr="0076376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6376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1/10-80-10/17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6376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шнур общего назначения ШАОН, диаметром 2-2,5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63764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6376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5,644</w:t>
            </w:r>
          </w:p>
        </w:tc>
      </w:tr>
      <w:tr w:rsidR="00721E58" w:rsidRPr="0076376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6376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6376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63764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6376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3296</w:t>
            </w:r>
          </w:p>
        </w:tc>
      </w:tr>
      <w:tr w:rsidR="00721E58" w:rsidRPr="0076376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6376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1/10-140-60-20/5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6376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порошковая наплавочная для дуговой сварки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63764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6376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2,684</w:t>
            </w:r>
          </w:p>
        </w:tc>
      </w:tr>
      <w:tr w:rsidR="00721E58" w:rsidRPr="0076376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6376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6376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63764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6376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0,97</w:t>
            </w:r>
          </w:p>
        </w:tc>
      </w:tr>
      <w:tr w:rsidR="00721E58" w:rsidRPr="0076376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63764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63764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721E58" w:rsidRPr="0076376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6376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6376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63764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6376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25,6</w:t>
            </w:r>
          </w:p>
        </w:tc>
      </w:tr>
      <w:tr w:rsidR="00721E58" w:rsidRPr="00763764" w:rsidTr="00534D0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63764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Ц4-361-3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для обжига окатышей, площадь активных технологических зон 560 м</w:t>
            </w:r>
            <w:r w:rsidRPr="00763764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721E58" w:rsidRPr="0076376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6376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21E58" w:rsidRPr="0076376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6376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63764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76376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6376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6376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63764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6376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721E58" w:rsidRPr="0076376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6376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6376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63764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6376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54911</w:t>
            </w:r>
          </w:p>
        </w:tc>
      </w:tr>
      <w:tr w:rsidR="00721E58" w:rsidRPr="0076376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6376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6376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63764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6376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12901,86</w:t>
            </w:r>
          </w:p>
        </w:tc>
      </w:tr>
      <w:tr w:rsidR="00721E58" w:rsidRPr="0076376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63764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63764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76376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6376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6376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63764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6376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8206,91</w:t>
            </w:r>
          </w:p>
        </w:tc>
      </w:tr>
      <w:tr w:rsidR="00721E58" w:rsidRPr="0076376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6376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6376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63764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6376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2574,1</w:t>
            </w:r>
          </w:p>
        </w:tc>
      </w:tr>
      <w:tr w:rsidR="00721E58" w:rsidRPr="0076376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6376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6376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63764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6376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9,49</w:t>
            </w:r>
          </w:p>
        </w:tc>
      </w:tr>
      <w:tr w:rsidR="00721E58" w:rsidRPr="0076376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6376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6376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128,7 (175)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63764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6376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586,41</w:t>
            </w:r>
          </w:p>
        </w:tc>
      </w:tr>
      <w:tr w:rsidR="00721E58" w:rsidRPr="0076376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6376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6376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63764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6376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5,08</w:t>
            </w:r>
          </w:p>
        </w:tc>
      </w:tr>
      <w:tr w:rsidR="00721E58" w:rsidRPr="0076376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63764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63764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21E58" w:rsidRPr="0076376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63764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63764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21E58" w:rsidRPr="0076376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63764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63764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21E58" w:rsidRPr="0076376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6376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6376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воздушная кальциевая негашеная быстрогасящаяся комовая, III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63764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6376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</w:t>
            </w:r>
          </w:p>
        </w:tc>
      </w:tr>
      <w:tr w:rsidR="00721E58" w:rsidRPr="0076376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6376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1/10-80-10/17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6376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шнур общего назначения ШАОН, диаметром 2-2,5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63764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6376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3,805</w:t>
            </w:r>
          </w:p>
        </w:tc>
      </w:tr>
      <w:tr w:rsidR="00721E58" w:rsidRPr="0076376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6376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6376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63764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6376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2665</w:t>
            </w:r>
          </w:p>
        </w:tc>
      </w:tr>
      <w:tr w:rsidR="00721E58" w:rsidRPr="0076376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6376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1/10-140-60-20/5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6376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порошковая наплавочная для дуговой сварки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63764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6376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</w:t>
            </w:r>
          </w:p>
        </w:tc>
      </w:tr>
      <w:tr w:rsidR="00721E58" w:rsidRPr="0076376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6376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6376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63764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6376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1,28</w:t>
            </w:r>
          </w:p>
        </w:tc>
      </w:tr>
      <w:tr w:rsidR="00721E58" w:rsidRPr="0076376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63764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63764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721E58" w:rsidRPr="00763764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6376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763764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63764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763764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</w:tbl>
    <w:p w:rsidR="00721E58" w:rsidRPr="00763764" w:rsidRDefault="00721E58" w:rsidP="00721E58">
      <w:pPr>
        <w:pStyle w:val="a5"/>
        <w:rPr>
          <w:rFonts w:ascii="Arial" w:hAnsi="Arial" w:cs="Arial"/>
          <w:b/>
          <w:sz w:val="2"/>
        </w:rPr>
      </w:pPr>
    </w:p>
    <w:p w:rsidR="00721E58" w:rsidRPr="00566BBD" w:rsidRDefault="00721E5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Pr="00C946AE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4-362. Питатели постели</w:t>
            </w:r>
          </w:p>
        </w:tc>
      </w:tr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721E58" w:rsidRDefault="00721E58" w:rsidP="00721E5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721E58" w:rsidRPr="00C946AE" w:rsidTr="00534D0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C946AE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C946AE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C946AE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C946AE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721E58" w:rsidRPr="00C946AE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C946AE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C946AE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C946AE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C946AE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721E58" w:rsidRPr="00C946AE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C946AE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Ц4-362-2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Распределитель шихты челноковый, лента шириной 1200 мм длиной 12500 мм</w:t>
            </w:r>
          </w:p>
          <w:p w:rsidR="00721E58" w:rsidRPr="00C946AE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946A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21E58" w:rsidRPr="00C946AE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C946A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C946AE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C946AE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C946A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C946AE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C946AE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C946A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721E58" w:rsidRPr="00C946AE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C946A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C946AE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C946AE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C946A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406</w:t>
            </w:r>
          </w:p>
        </w:tc>
      </w:tr>
      <w:tr w:rsidR="00721E58" w:rsidRPr="00C946AE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C946A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C946AE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C946AE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C946A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74,09</w:t>
            </w:r>
          </w:p>
        </w:tc>
      </w:tr>
      <w:tr w:rsidR="00721E58" w:rsidRPr="00C946AE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C946AE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C946AE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C946AE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C946A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C946AE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C946AE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C946A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61,48</w:t>
            </w:r>
          </w:p>
        </w:tc>
      </w:tr>
      <w:tr w:rsidR="00721E58" w:rsidRPr="00C946AE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C946A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C946AE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C946AE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C946A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1,43</w:t>
            </w:r>
          </w:p>
        </w:tc>
      </w:tr>
      <w:tr w:rsidR="00721E58" w:rsidRPr="00C946AE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C946A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C946AE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C946AE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C946A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12,61</w:t>
            </w:r>
          </w:p>
        </w:tc>
      </w:tr>
      <w:tr w:rsidR="00721E58" w:rsidRPr="00C946AE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C946AE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C946AE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21E58" w:rsidRPr="00C946AE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C946AE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C946AE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21E58" w:rsidRPr="00C946AE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C946AE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C946AE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21E58" w:rsidRPr="00C946AE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C946AE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C946AE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C946AE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C946A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3,95</w:t>
            </w:r>
          </w:p>
        </w:tc>
      </w:tr>
      <w:tr w:rsidR="00721E58" w:rsidRPr="00C946AE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C946AE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C946AE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C946AE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C946A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</w:tbl>
    <w:p w:rsidR="00721E58" w:rsidRPr="00C946AE" w:rsidRDefault="00721E58" w:rsidP="00721E58">
      <w:pPr>
        <w:pStyle w:val="a5"/>
        <w:rPr>
          <w:rFonts w:ascii="Arial" w:hAnsi="Arial" w:cs="Arial"/>
          <w:b/>
          <w:sz w:val="2"/>
        </w:rPr>
      </w:pPr>
    </w:p>
    <w:p w:rsidR="00721E58" w:rsidRPr="00566BBD" w:rsidRDefault="00721E5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Pr="00186E43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2. Смесители и окомкователи</w:t>
            </w:r>
          </w:p>
        </w:tc>
      </w:tr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Pr="00186E43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4-371. Смесители барабанные</w:t>
            </w:r>
          </w:p>
        </w:tc>
      </w:tr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721E58" w:rsidRDefault="00721E58" w:rsidP="00721E5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721E58" w:rsidRPr="00186E43" w:rsidTr="00534D0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186E43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186E43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186E43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186E43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721E58" w:rsidRPr="00186E43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86E43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86E43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86E43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86E43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721E58" w:rsidRPr="00186E43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86E43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Ц4-371-1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Смесители барабанные, диаметр барабана 2500 мм длина 5000 мм</w:t>
            </w:r>
          </w:p>
          <w:p w:rsidR="00721E58" w:rsidRPr="00186E43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86E4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21E58" w:rsidRPr="00186E43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86E43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86E43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186E43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86E43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86E43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86E43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86E43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721E58" w:rsidRPr="00186E43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86E43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86E43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86E43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86E43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331</w:t>
            </w:r>
          </w:p>
        </w:tc>
      </w:tr>
      <w:tr w:rsidR="00721E58" w:rsidRPr="00186E43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86E43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86E43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86E43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86E43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86,96</w:t>
            </w:r>
          </w:p>
        </w:tc>
      </w:tr>
      <w:tr w:rsidR="00721E58" w:rsidRPr="00186E43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86E43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86E43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186E43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86E43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86E43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86E43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86E43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57,68</w:t>
            </w:r>
          </w:p>
        </w:tc>
      </w:tr>
      <w:tr w:rsidR="00721E58" w:rsidRPr="00186E43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86E43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86E43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86E43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86E43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7,38</w:t>
            </w:r>
          </w:p>
        </w:tc>
      </w:tr>
      <w:tr w:rsidR="00721E58" w:rsidRPr="00186E43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86E43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86E43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86E43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86E43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2,88</w:t>
            </w:r>
          </w:p>
        </w:tc>
      </w:tr>
      <w:tr w:rsidR="00721E58" w:rsidRPr="00186E43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86E43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86E43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86E43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86E43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14,52</w:t>
            </w:r>
          </w:p>
        </w:tc>
      </w:tr>
      <w:tr w:rsidR="00721E58" w:rsidRPr="00186E43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86E43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86E43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21E58" w:rsidRPr="00186E43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86E43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86E43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21E58" w:rsidRPr="00186E43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86E43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86E43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21E58" w:rsidRPr="00186E43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86E43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86E43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86E43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86E43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4,14</w:t>
            </w:r>
          </w:p>
        </w:tc>
      </w:tr>
      <w:tr w:rsidR="00721E58" w:rsidRPr="00186E43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86E43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86E43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86E43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86E43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721E58" w:rsidRPr="00186E43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86E43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86E43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721E58" w:rsidRPr="00186E43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86E43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86E43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86E43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86E43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721E58" w:rsidRPr="00186E43" w:rsidTr="00534D0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86E43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Ц4-371-2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Смесители барабанные, диаметр барабана 3200 мм длина 8000 мм</w:t>
            </w:r>
          </w:p>
          <w:p w:rsidR="00721E58" w:rsidRPr="00186E43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86E4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21E58" w:rsidRPr="00186E43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86E43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86E43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186E43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86E43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86E43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86E43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86E43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721E58" w:rsidRPr="00186E43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86E43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86E43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86E43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86E43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599</w:t>
            </w:r>
          </w:p>
        </w:tc>
      </w:tr>
      <w:tr w:rsidR="00721E58" w:rsidRPr="00186E43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86E43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86E43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86E43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86E43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172,39</w:t>
            </w:r>
          </w:p>
        </w:tc>
      </w:tr>
      <w:tr w:rsidR="00721E58" w:rsidRPr="00186E43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86E43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86E43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186E43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86E43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86E43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86E43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86E43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94,65</w:t>
            </w:r>
          </w:p>
        </w:tc>
      </w:tr>
      <w:tr w:rsidR="00721E58" w:rsidRPr="00186E43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86E43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86E43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86E43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86E43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25,86</w:t>
            </w:r>
          </w:p>
        </w:tc>
      </w:tr>
      <w:tr w:rsidR="00721E58" w:rsidRPr="00186E43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86E43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86E43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86E43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86E43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3,25</w:t>
            </w:r>
          </w:p>
        </w:tc>
      </w:tr>
      <w:tr w:rsidR="00721E58" w:rsidRPr="00186E43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86E43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86E43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86E43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86E43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26,02</w:t>
            </w:r>
          </w:p>
        </w:tc>
      </w:tr>
      <w:tr w:rsidR="00721E58" w:rsidRPr="00186E43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86E43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86E43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21E58" w:rsidRPr="00186E43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86E43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86E43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21E58" w:rsidRPr="00186E43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86E43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86E43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21E58" w:rsidRPr="00186E43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86E43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86E43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86E43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86E43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4,55</w:t>
            </w:r>
          </w:p>
        </w:tc>
      </w:tr>
      <w:tr w:rsidR="00721E58" w:rsidRPr="00186E43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86E43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86E43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86E43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86E43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721E58" w:rsidRPr="00186E43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86E43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86E43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721E58" w:rsidRPr="00186E43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86E43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86E43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86E43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86E43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</w:tr>
      <w:tr w:rsidR="00721E58" w:rsidRPr="00186E43" w:rsidTr="00534D0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86E43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Ц4-371-3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Смесители барабанные, диаметр барабана 3200 мм длина 12500 мм</w:t>
            </w:r>
          </w:p>
          <w:p w:rsidR="00721E58" w:rsidRPr="00186E43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86E4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21E58" w:rsidRPr="00186E43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86E43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86E43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186E43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86E43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86E43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86E43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86E43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721E58" w:rsidRPr="00186E43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86E43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86E43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86E43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86E43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997</w:t>
            </w:r>
          </w:p>
        </w:tc>
      </w:tr>
      <w:tr w:rsidR="00721E58" w:rsidRPr="00186E43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86E43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86E43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86E43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86E43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274,71</w:t>
            </w:r>
          </w:p>
        </w:tc>
      </w:tr>
      <w:tr w:rsidR="00721E58" w:rsidRPr="00186E43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86E43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86E43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186E43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86E43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М021106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86E43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40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86E43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86E43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118,29</w:t>
            </w:r>
          </w:p>
        </w:tc>
      </w:tr>
      <w:tr w:rsidR="00721E58" w:rsidRPr="00186E43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86E43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86E43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86E43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86E43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32,37</w:t>
            </w:r>
          </w:p>
        </w:tc>
      </w:tr>
      <w:tr w:rsidR="00721E58" w:rsidRPr="00186E43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86E43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86E43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86E43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86E43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4,05</w:t>
            </w:r>
          </w:p>
        </w:tc>
      </w:tr>
      <w:tr w:rsidR="00721E58" w:rsidRPr="00186E43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86E43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86E43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86E43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86E43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32,53</w:t>
            </w:r>
          </w:p>
        </w:tc>
      </w:tr>
      <w:tr w:rsidR="00721E58" w:rsidRPr="00186E43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86E43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86E43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21E58" w:rsidRPr="00186E43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86E43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86E43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21E58" w:rsidRPr="00186E43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86E43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86E43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21E58" w:rsidRPr="00186E43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86E43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86E43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86E43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86E43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5,93</w:t>
            </w:r>
          </w:p>
        </w:tc>
      </w:tr>
      <w:tr w:rsidR="00721E58" w:rsidRPr="00186E43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86E43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86E43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86E43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86E43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721E58" w:rsidRPr="00186E43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86E43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86E43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721E58" w:rsidRPr="00186E43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86E43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86E43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86E43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86E43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721E58" w:rsidRPr="00186E43" w:rsidTr="00534D0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86E43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Ц4-371-4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Смесители барабанные со шнеком, диаметр барабана 2800 мм длина 6000 мм</w:t>
            </w:r>
          </w:p>
          <w:p w:rsidR="00721E58" w:rsidRPr="00186E43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86E4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21E58" w:rsidRPr="00186E43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86E43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86E43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186E43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86E43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86E43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86E43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86E43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721E58" w:rsidRPr="00186E43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86E43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86E43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86E43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86E43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360</w:t>
            </w:r>
          </w:p>
        </w:tc>
      </w:tr>
      <w:tr w:rsidR="00721E58" w:rsidRPr="00186E43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86E43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86E43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86E43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86E43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108,74</w:t>
            </w:r>
          </w:p>
        </w:tc>
      </w:tr>
      <w:tr w:rsidR="00721E58" w:rsidRPr="00186E43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86E43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86E43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186E43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86E43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86E43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86E43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86E43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72,17</w:t>
            </w:r>
          </w:p>
        </w:tc>
      </w:tr>
      <w:tr w:rsidR="00721E58" w:rsidRPr="00186E43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86E43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86E43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86E43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86E43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9,2</w:t>
            </w:r>
          </w:p>
        </w:tc>
      </w:tr>
      <w:tr w:rsidR="00721E58" w:rsidRPr="00186E43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86E43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86E43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86E43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86E43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3,57</w:t>
            </w:r>
          </w:p>
        </w:tc>
      </w:tr>
      <w:tr w:rsidR="00721E58" w:rsidRPr="00186E43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86E43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86E43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86E43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86E43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18,17</w:t>
            </w:r>
          </w:p>
        </w:tc>
      </w:tr>
      <w:tr w:rsidR="00721E58" w:rsidRPr="00186E43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86E43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86E43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21E58" w:rsidRPr="00186E43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86E43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86E43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21E58" w:rsidRPr="00186E43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86E43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86E43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21E58" w:rsidRPr="00186E43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86E43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86E43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86E43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86E43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721E58" w:rsidRPr="00186E43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86E43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86E43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86E43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86E43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721E58" w:rsidRPr="00186E43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86E43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86E43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721E58" w:rsidRPr="00186E43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86E43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186E43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86E43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186E43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</w:tbl>
    <w:p w:rsidR="00721E58" w:rsidRPr="00186E43" w:rsidRDefault="00721E58" w:rsidP="00721E58">
      <w:pPr>
        <w:pStyle w:val="a5"/>
        <w:rPr>
          <w:rFonts w:ascii="Arial" w:hAnsi="Arial" w:cs="Arial"/>
          <w:b/>
          <w:sz w:val="2"/>
        </w:rPr>
      </w:pPr>
    </w:p>
    <w:p w:rsidR="00721E58" w:rsidRPr="00566BBD" w:rsidRDefault="00721E5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Pr="00D92F58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4-372. Смесители шнековые</w:t>
            </w:r>
          </w:p>
        </w:tc>
      </w:tr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721E58" w:rsidRDefault="00721E58" w:rsidP="00721E5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721E58" w:rsidRPr="00D92F58" w:rsidTr="00534D0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D92F58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D92F58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D92F58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D92F58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721E58" w:rsidRPr="00D92F5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92F58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92F58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92F58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92F58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721E58" w:rsidRPr="00D92F5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92F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Ц4-372-1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Смеситель двухвалковый лопастной длиной 3200 мм диаметром 300 мм</w:t>
            </w:r>
          </w:p>
          <w:p w:rsidR="00721E58" w:rsidRPr="00D92F5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92F5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21E58" w:rsidRPr="00D92F5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92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92F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D92F5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92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92F5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92F5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92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721E58" w:rsidRPr="00D92F5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92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92F5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92F5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92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18,5</w:t>
            </w:r>
          </w:p>
        </w:tc>
      </w:tr>
      <w:tr w:rsidR="00721E58" w:rsidRPr="00D92F5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92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92F5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92F5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92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</w:t>
            </w:r>
          </w:p>
        </w:tc>
      </w:tr>
      <w:tr w:rsidR="00721E58" w:rsidRPr="00D92F5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92F5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92F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D92F5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92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92F5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92F5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92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4,06</w:t>
            </w:r>
          </w:p>
        </w:tc>
      </w:tr>
      <w:tr w:rsidR="00721E58" w:rsidRPr="00D92F5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92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92F5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92F5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92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1,74</w:t>
            </w:r>
          </w:p>
        </w:tc>
      </w:tr>
      <w:tr w:rsidR="00721E58" w:rsidRPr="00D92F5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92F5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92F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21E58" w:rsidRPr="00D92F5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92F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92F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21E58" w:rsidRPr="00D92F5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92F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92F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21E58" w:rsidRPr="00D92F5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92F5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92F5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92F5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92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721E58" w:rsidRPr="00D92F58" w:rsidTr="00534D0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92F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Ц4-372-2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Смеситель двухвалковый лопастной длиной 3200 мм диаметром 600 мм</w:t>
            </w:r>
          </w:p>
          <w:p w:rsidR="00721E58" w:rsidRPr="00D92F5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92F5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21E58" w:rsidRPr="00D92F5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92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92F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D92F5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92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92F5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92F5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92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721E58" w:rsidRPr="00D92F5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92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92F5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92F5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92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38,8</w:t>
            </w:r>
          </w:p>
        </w:tc>
      </w:tr>
      <w:tr w:rsidR="00721E58" w:rsidRPr="00D92F5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92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92F5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92F5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92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18,2</w:t>
            </w:r>
          </w:p>
        </w:tc>
      </w:tr>
      <w:tr w:rsidR="00721E58" w:rsidRPr="00D92F5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92F5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92F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D92F5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92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92F5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92F5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92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12,51</w:t>
            </w:r>
          </w:p>
        </w:tc>
      </w:tr>
      <w:tr w:rsidR="00721E58" w:rsidRPr="00D92F5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92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92F5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92F5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92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5,69</w:t>
            </w:r>
          </w:p>
        </w:tc>
      </w:tr>
      <w:tr w:rsidR="00721E58" w:rsidRPr="00D92F5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92F5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92F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21E58" w:rsidRPr="00D92F5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92F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92F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21E58" w:rsidRPr="00D92F5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92F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92F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21E58" w:rsidRPr="00D92F5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92F5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92F5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92F5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92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0,056</w:t>
            </w:r>
          </w:p>
        </w:tc>
      </w:tr>
      <w:tr w:rsidR="00721E58" w:rsidRPr="00D92F58" w:rsidTr="00534D0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92F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Ц4-372-3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Смеситель двухвалковый лопастной длиной 3200 мм диаметром 800 мм</w:t>
            </w:r>
          </w:p>
          <w:p w:rsidR="00721E58" w:rsidRPr="00D92F5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92F5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21E58" w:rsidRPr="00D92F5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92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92F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D92F5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92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92F5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92F5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92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721E58" w:rsidRPr="00D92F5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92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92F5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92F5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92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52,1</w:t>
            </w:r>
          </w:p>
        </w:tc>
      </w:tr>
      <w:tr w:rsidR="00721E58" w:rsidRPr="00D92F5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92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92F5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92F5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92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21,68</w:t>
            </w:r>
          </w:p>
        </w:tc>
      </w:tr>
      <w:tr w:rsidR="00721E58" w:rsidRPr="00D92F5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92F5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92F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D92F5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92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92F5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92F5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92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14,97</w:t>
            </w:r>
          </w:p>
        </w:tc>
      </w:tr>
      <w:tr w:rsidR="00721E58" w:rsidRPr="00D92F5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92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92F5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92F5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92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6,71</w:t>
            </w:r>
          </w:p>
        </w:tc>
      </w:tr>
      <w:tr w:rsidR="00721E58" w:rsidRPr="00D92F5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92F5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92F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21E58" w:rsidRPr="00D92F5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92F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92F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21E58" w:rsidRPr="00D92F5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92F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92F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21E58" w:rsidRPr="00D92F58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92F5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D92F58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92F58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D92F58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0,056</w:t>
            </w:r>
          </w:p>
        </w:tc>
      </w:tr>
    </w:tbl>
    <w:p w:rsidR="00721E58" w:rsidRPr="00D92F58" w:rsidRDefault="00721E58" w:rsidP="00721E58">
      <w:pPr>
        <w:pStyle w:val="a5"/>
        <w:rPr>
          <w:rFonts w:ascii="Arial" w:hAnsi="Arial" w:cs="Arial"/>
          <w:b/>
          <w:sz w:val="2"/>
        </w:rPr>
      </w:pPr>
    </w:p>
    <w:p w:rsidR="00721E58" w:rsidRPr="00566BBD" w:rsidRDefault="00721E5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Pr="003D790E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4-373. Окомкователи</w:t>
            </w:r>
          </w:p>
        </w:tc>
      </w:tr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721E58" w:rsidRDefault="00721E58" w:rsidP="00721E5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721E58" w:rsidRPr="003D790E" w:rsidTr="00534D0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3D790E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3D790E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3D790E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3D790E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721E58" w:rsidRPr="003D790E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3D790E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3D790E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3D790E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3D790E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721E58" w:rsidRPr="003D790E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3D790E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Ц4-373-1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Окомкователь чашевый, диаметр чаши 5500 мм</w:t>
            </w:r>
          </w:p>
          <w:p w:rsidR="00721E58" w:rsidRPr="003D790E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D790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21E58" w:rsidRPr="003D790E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3D790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3D790E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3D790E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3D790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3D790E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3D790E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3D790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721E58" w:rsidRPr="003D790E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3D790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3D790E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3D790E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3D790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614</w:t>
            </w:r>
          </w:p>
        </w:tc>
      </w:tr>
      <w:tr w:rsidR="00721E58" w:rsidRPr="003D790E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3D790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3D790E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3D790E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3D790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104,82</w:t>
            </w:r>
          </w:p>
        </w:tc>
      </w:tr>
      <w:tr w:rsidR="00721E58" w:rsidRPr="003D790E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3D790E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3D790E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3D790E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3D790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3D790E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3D790E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3D790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84,83</w:t>
            </w:r>
          </w:p>
        </w:tc>
      </w:tr>
      <w:tr w:rsidR="00721E58" w:rsidRPr="003D790E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3D790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3D790E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128,7 (175)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3D790E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3D790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19,99</w:t>
            </w:r>
          </w:p>
        </w:tc>
      </w:tr>
      <w:tr w:rsidR="00721E58" w:rsidRPr="003D790E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3D790E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3D790E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21E58" w:rsidRPr="003D790E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3D790E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3D790E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21E58" w:rsidRPr="003D790E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3D790E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3D790E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21E58" w:rsidRPr="003D790E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3D790E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3D790E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3D790E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3D790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0,104</w:t>
            </w:r>
          </w:p>
        </w:tc>
      </w:tr>
      <w:tr w:rsidR="00721E58" w:rsidRPr="003D790E" w:rsidTr="00534D0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3D790E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Ц4-373-2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Окомкователь барабанный диаметром 3200 мм длиной 12500 мм</w:t>
            </w:r>
          </w:p>
          <w:p w:rsidR="00721E58" w:rsidRPr="003D790E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D790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21E58" w:rsidRPr="003D790E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3D790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3D790E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3D790E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3D790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3D790E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3D790E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3D790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721E58" w:rsidRPr="003D790E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3D790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3D790E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3D790E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3D790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1357</w:t>
            </w:r>
          </w:p>
        </w:tc>
      </w:tr>
      <w:tr w:rsidR="00721E58" w:rsidRPr="003D790E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3D790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3D790E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3D790E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3D790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238,75</w:t>
            </w:r>
          </w:p>
        </w:tc>
      </w:tr>
      <w:tr w:rsidR="00721E58" w:rsidRPr="003D790E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3D790E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3D790E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3D790E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3D790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3D790E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40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3D790E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3D790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131,45</w:t>
            </w:r>
          </w:p>
        </w:tc>
      </w:tr>
      <w:tr w:rsidR="00721E58" w:rsidRPr="003D790E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3D790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3D790E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128,7 (175)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3D790E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3D790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41,57</w:t>
            </w:r>
          </w:p>
        </w:tc>
      </w:tr>
      <w:tr w:rsidR="00721E58" w:rsidRPr="003D790E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3D790E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3D790E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21E58" w:rsidRPr="003D790E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3D790E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3D790E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21E58" w:rsidRPr="003D790E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3D790E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3D790E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21E58" w:rsidRPr="003D790E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3D790E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3D790E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3D790E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3D790E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0,184</w:t>
            </w:r>
          </w:p>
        </w:tc>
      </w:tr>
    </w:tbl>
    <w:p w:rsidR="00721E58" w:rsidRPr="003D790E" w:rsidRDefault="00721E58" w:rsidP="00721E58">
      <w:pPr>
        <w:pStyle w:val="a5"/>
        <w:rPr>
          <w:rFonts w:ascii="Arial" w:hAnsi="Arial" w:cs="Arial"/>
          <w:b/>
          <w:sz w:val="2"/>
        </w:rPr>
      </w:pPr>
    </w:p>
    <w:p w:rsidR="00721E58" w:rsidRPr="00566BBD" w:rsidRDefault="00721E5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Pr="009868E5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4-375. Охладители</w:t>
            </w:r>
          </w:p>
        </w:tc>
      </w:tr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721E58" w:rsidRDefault="00721E58" w:rsidP="00721E5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721E58" w:rsidRPr="009868E5" w:rsidTr="00534D0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9868E5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9868E5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9868E5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9868E5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721E58" w:rsidRPr="009868E5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68E5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68E5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68E5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68E5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721E58" w:rsidRPr="009868E5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68E5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Ц4-375-1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Охладитель прямолинейный, площадь охлаждения 125 м</w:t>
            </w:r>
            <w:r w:rsidRPr="009868E5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>, длина охладителя 50000 мм ширина 2500 мм</w:t>
            </w:r>
          </w:p>
          <w:p w:rsidR="00721E58" w:rsidRPr="009868E5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868E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21E58" w:rsidRPr="009868E5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68E5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68E5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9868E5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68E5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68E5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68E5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68E5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721E58" w:rsidRPr="009868E5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68E5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68E5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68E5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68E5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7861</w:t>
            </w:r>
          </w:p>
        </w:tc>
      </w:tr>
      <w:tr w:rsidR="00721E58" w:rsidRPr="009868E5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68E5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68E5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68E5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68E5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3074,37</w:t>
            </w:r>
          </w:p>
        </w:tc>
      </w:tr>
      <w:tr w:rsidR="00721E58" w:rsidRPr="009868E5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68E5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68E5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9868E5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68E5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68E5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68E5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68E5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1380,03</w:t>
            </w:r>
          </w:p>
        </w:tc>
      </w:tr>
      <w:tr w:rsidR="00721E58" w:rsidRPr="009868E5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68E5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68E5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80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68E5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68E5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83,3</w:t>
            </w:r>
          </w:p>
        </w:tc>
      </w:tr>
      <w:tr w:rsidR="00721E58" w:rsidRPr="009868E5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68E5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68E5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156,96 (16)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68E5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68E5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337,95</w:t>
            </w:r>
          </w:p>
        </w:tc>
      </w:tr>
      <w:tr w:rsidR="00721E58" w:rsidRPr="009868E5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68E5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68E5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68E5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68E5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492,64</w:t>
            </w:r>
          </w:p>
        </w:tc>
      </w:tr>
      <w:tr w:rsidR="00721E58" w:rsidRPr="009868E5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68E5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68E5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128,7 (175)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68E5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68E5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207,84</w:t>
            </w:r>
          </w:p>
        </w:tc>
      </w:tr>
      <w:tr w:rsidR="00721E58" w:rsidRPr="009868E5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68E5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68E5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68E5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68E5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291,93</w:t>
            </w:r>
          </w:p>
        </w:tc>
      </w:tr>
      <w:tr w:rsidR="00721E58" w:rsidRPr="009868E5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68E5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68E5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21E58" w:rsidRPr="009868E5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68E5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68E5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21E58" w:rsidRPr="009868E5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68E5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68E5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21E58" w:rsidRPr="009868E5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68E5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68E5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воздушная кальциевая негашеная быстрогасящаяся комовая, III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68E5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68E5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721E58" w:rsidRPr="009868E5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68E5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68E5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соляная техническая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68E5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68E5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264</w:t>
            </w:r>
          </w:p>
        </w:tc>
      </w:tr>
      <w:tr w:rsidR="00721E58" w:rsidRPr="009868E5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68E5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68E5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68E5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68E5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1243</w:t>
            </w:r>
          </w:p>
        </w:tc>
      </w:tr>
      <w:tr w:rsidR="00721E58" w:rsidRPr="009868E5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68E5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1/10-140-60-20/5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68E5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порошковая наплавочная для дуговой сварки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68E5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68E5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0,889</w:t>
            </w:r>
          </w:p>
        </w:tc>
      </w:tr>
      <w:tr w:rsidR="00721E58" w:rsidRPr="009868E5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68E5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68E5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68E5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68E5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0,615</w:t>
            </w:r>
          </w:p>
        </w:tc>
      </w:tr>
      <w:tr w:rsidR="00721E58" w:rsidRPr="009868E5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68E5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68E5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721E58" w:rsidRPr="009868E5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68E5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68E5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68E5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68E5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8,8</w:t>
            </w:r>
          </w:p>
        </w:tc>
      </w:tr>
      <w:tr w:rsidR="00721E58" w:rsidRPr="009868E5" w:rsidTr="00534D0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68E5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Ц4-375-2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Охладитель прямолинейный, площадь охлаждения 315 м</w:t>
            </w:r>
            <w:r w:rsidRPr="009868E5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>, длина охладителя 90000 мм ширина 3900 мм</w:t>
            </w:r>
          </w:p>
          <w:p w:rsidR="00721E58" w:rsidRPr="009868E5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868E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21E58" w:rsidRPr="009868E5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68E5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68E5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9868E5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68E5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68E5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68E5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68E5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721E58" w:rsidRPr="009868E5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68E5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68E5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68E5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68E5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13036</w:t>
            </w:r>
          </w:p>
        </w:tc>
      </w:tr>
      <w:tr w:rsidR="00721E58" w:rsidRPr="009868E5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68E5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68E5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68E5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68E5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5511,1</w:t>
            </w:r>
          </w:p>
        </w:tc>
      </w:tr>
      <w:tr w:rsidR="00721E58" w:rsidRPr="009868E5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68E5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68E5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9868E5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68E5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68E5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68E5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68E5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2497,86</w:t>
            </w:r>
          </w:p>
        </w:tc>
      </w:tr>
      <w:tr w:rsidR="00721E58" w:rsidRPr="009868E5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68E5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68E5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80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68E5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68E5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352,23</w:t>
            </w:r>
          </w:p>
        </w:tc>
      </w:tr>
      <w:tr w:rsidR="00721E58" w:rsidRPr="009868E5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68E5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68E5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156,96 (16)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68E5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68E5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401,41</w:t>
            </w:r>
          </w:p>
        </w:tc>
      </w:tr>
      <w:tr w:rsidR="00721E58" w:rsidRPr="009868E5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68E5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68E5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68E5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68E5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729,04</w:t>
            </w:r>
          </w:p>
        </w:tc>
      </w:tr>
      <w:tr w:rsidR="00721E58" w:rsidRPr="009868E5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68E5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68E5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128,7 (175)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68E5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68E5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333,98</w:t>
            </w:r>
          </w:p>
        </w:tc>
      </w:tr>
      <w:tr w:rsidR="00721E58" w:rsidRPr="009868E5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68E5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68E5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68E5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68E5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324,46</w:t>
            </w:r>
          </w:p>
        </w:tc>
      </w:tr>
      <w:tr w:rsidR="00721E58" w:rsidRPr="009868E5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68E5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68E5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21E58" w:rsidRPr="009868E5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68E5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68E5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21E58" w:rsidRPr="009868E5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68E5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68E5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21E58" w:rsidRPr="009868E5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68E5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68E5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воздушная кальциевая негашеная быстрогасящаяся комовая, III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68E5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68E5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1,93</w:t>
            </w:r>
          </w:p>
        </w:tc>
      </w:tr>
      <w:tr w:rsidR="00721E58" w:rsidRPr="009868E5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68E5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68E5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соляная техническая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68E5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68E5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460</w:t>
            </w:r>
          </w:p>
        </w:tc>
      </w:tr>
      <w:tr w:rsidR="00721E58" w:rsidRPr="009868E5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68E5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68E5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68E5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68E5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1109</w:t>
            </w:r>
          </w:p>
        </w:tc>
      </w:tr>
      <w:tr w:rsidR="00721E58" w:rsidRPr="009868E5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68E5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1/10-140-60-20/5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68E5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порошковая наплавочная для дуговой сварки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68E5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68E5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0,814</w:t>
            </w:r>
          </w:p>
        </w:tc>
      </w:tr>
      <w:tr w:rsidR="00721E58" w:rsidRPr="009868E5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68E5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68E5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68E5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68E5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0,662</w:t>
            </w:r>
          </w:p>
        </w:tc>
      </w:tr>
      <w:tr w:rsidR="00721E58" w:rsidRPr="009868E5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68E5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68E5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721E58" w:rsidRPr="009868E5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68E5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9868E5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68E5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9868E5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14,4</w:t>
            </w:r>
          </w:p>
        </w:tc>
      </w:tr>
    </w:tbl>
    <w:p w:rsidR="00721E58" w:rsidRPr="009868E5" w:rsidRDefault="00721E58" w:rsidP="00721E58">
      <w:pPr>
        <w:pStyle w:val="a5"/>
        <w:rPr>
          <w:rFonts w:ascii="Arial" w:hAnsi="Arial" w:cs="Arial"/>
          <w:b/>
          <w:sz w:val="2"/>
        </w:rPr>
      </w:pPr>
    </w:p>
    <w:p w:rsidR="00721E58" w:rsidRPr="00566BBD" w:rsidRDefault="00721E5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Pr="00A2007B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4-376. Разное оборудование</w:t>
            </w:r>
          </w:p>
        </w:tc>
      </w:tr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721E58" w:rsidTr="00534D0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21E58" w:rsidRDefault="00721E58" w:rsidP="00534D0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721E58" w:rsidRDefault="00721E58" w:rsidP="00721E5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721E58" w:rsidRPr="00A2007B" w:rsidTr="00534D0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A2007B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A2007B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A2007B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1E58" w:rsidRPr="00A2007B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721E58" w:rsidRPr="00A2007B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A2007B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A2007B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A2007B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A2007B" w:rsidRDefault="00721E58" w:rsidP="00534D0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721E58" w:rsidRPr="00A2007B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A2007B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Ц4-376-1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Аппарат для определения механической прочности кокса</w:t>
            </w:r>
          </w:p>
          <w:p w:rsidR="00721E58" w:rsidRPr="00A2007B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2007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21E58" w:rsidRPr="00A2007B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A2007B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A2007B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A2007B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A2007B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A2007B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A2007B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A2007B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721E58" w:rsidRPr="00A2007B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A2007B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A2007B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A2007B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A2007B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11,5</w:t>
            </w:r>
          </w:p>
        </w:tc>
      </w:tr>
      <w:tr w:rsidR="00721E58" w:rsidRPr="00A2007B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A2007B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A2007B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A2007B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A2007B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1,46</w:t>
            </w:r>
          </w:p>
        </w:tc>
      </w:tr>
      <w:tr w:rsidR="00721E58" w:rsidRPr="00A2007B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A2007B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A2007B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A2007B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A2007B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A2007B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A2007B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A2007B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1,06</w:t>
            </w:r>
          </w:p>
        </w:tc>
      </w:tr>
      <w:tr w:rsidR="00721E58" w:rsidRPr="00A2007B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A2007B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A2007B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A2007B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A2007B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721E58" w:rsidRPr="00A2007B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A2007B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A2007B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21E58" w:rsidRPr="00A2007B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A2007B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A2007B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21E58" w:rsidRPr="00A2007B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A2007B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A2007B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21E58" w:rsidRPr="00A2007B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A2007B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A2007B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A2007B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A2007B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721E58" w:rsidRPr="00A2007B" w:rsidTr="00534D0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A2007B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Ц4-376-2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21E58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Аппарат для определения механической прочности антрацита</w:t>
            </w:r>
          </w:p>
          <w:p w:rsidR="00721E58" w:rsidRPr="00A2007B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2007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21E58" w:rsidRPr="00A2007B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A2007B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A2007B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21E58" w:rsidRPr="00A2007B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A2007B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A2007B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A2007B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A2007B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721E58" w:rsidRPr="00A2007B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A2007B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A2007B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A2007B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A2007B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13,9</w:t>
            </w:r>
          </w:p>
        </w:tc>
      </w:tr>
      <w:tr w:rsidR="00721E58" w:rsidRPr="00A2007B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A2007B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A2007B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A2007B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A2007B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3,14</w:t>
            </w:r>
          </w:p>
        </w:tc>
      </w:tr>
      <w:tr w:rsidR="00721E58" w:rsidRPr="00A2007B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A2007B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A2007B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21E58" w:rsidRPr="00A2007B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A2007B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A2007B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A2007B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A2007B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2,16</w:t>
            </w:r>
          </w:p>
        </w:tc>
      </w:tr>
      <w:tr w:rsidR="00721E58" w:rsidRPr="00A2007B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A2007B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A2007B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A2007B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A2007B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0,98</w:t>
            </w:r>
          </w:p>
        </w:tc>
      </w:tr>
      <w:tr w:rsidR="00721E58" w:rsidRPr="00A2007B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A2007B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A2007B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21E58" w:rsidRPr="00A2007B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A2007B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A2007B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21E58" w:rsidRPr="00A2007B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A2007B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A2007B" w:rsidRDefault="00721E58" w:rsidP="00534D0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21E58" w:rsidRPr="00A2007B" w:rsidTr="00534D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A2007B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1E58" w:rsidRPr="00A2007B" w:rsidRDefault="00721E58" w:rsidP="00534D0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A2007B" w:rsidRDefault="00721E58" w:rsidP="00534D0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1E58" w:rsidRPr="00A2007B" w:rsidRDefault="00721E58" w:rsidP="00534D0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</w:tbl>
    <w:p w:rsidR="00721E58" w:rsidRPr="00A2007B" w:rsidRDefault="00721E58" w:rsidP="00721E58">
      <w:pPr>
        <w:pStyle w:val="a5"/>
        <w:rPr>
          <w:rFonts w:ascii="Arial" w:hAnsi="Arial" w:cs="Arial"/>
          <w:b/>
          <w:sz w:val="2"/>
        </w:rPr>
      </w:pPr>
    </w:p>
    <w:p w:rsidR="00135B66" w:rsidRPr="00566BBD" w:rsidRDefault="00135B66" w:rsidP="0040791D">
      <w:pPr>
        <w:pStyle w:val="a5"/>
        <w:rPr>
          <w:rFonts w:ascii="Arial" w:hAnsi="Arial" w:cs="Arial"/>
          <w:b/>
          <w:sz w:val="2"/>
        </w:rPr>
      </w:pPr>
      <w:bookmarkStart w:id="0" w:name="_GoBack"/>
      <w:bookmarkEnd w:id="0"/>
    </w:p>
    <w:sectPr w:rsidR="00135B66" w:rsidRPr="00566BBD" w:rsidSect="00566BBD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134" w:right="567" w:bottom="1134" w:left="1417" w:header="850" w:footer="850" w:gutter="0"/>
      <w:pgNumType w:start="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6BBD" w:rsidRDefault="00566BBD" w:rsidP="00566BBD">
      <w:r>
        <w:separator/>
      </w:r>
    </w:p>
  </w:endnote>
  <w:endnote w:type="continuationSeparator" w:id="0">
    <w:p w:rsidR="00566BBD" w:rsidRDefault="00566BBD" w:rsidP="00566B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6BBD" w:rsidRDefault="00566BBD" w:rsidP="001465EF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 w:rsidR="00721E58">
      <w:rPr>
        <w:rStyle w:val="a4"/>
        <w:noProof/>
      </w:rPr>
      <w:t>82</w:t>
    </w:r>
    <w:r>
      <w:rPr>
        <w:rStyle w:val="a4"/>
      </w:rPr>
      <w:fldChar w:fldCharType="end"/>
    </w:r>
  </w:p>
  <w:p w:rsidR="00566BBD" w:rsidRDefault="00566BBD" w:rsidP="00566BBD">
    <w:pPr>
      <w:pStyle w:val="a5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6BBD" w:rsidRDefault="00566BBD" w:rsidP="001465EF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 w:rsidR="00721E58">
      <w:rPr>
        <w:rStyle w:val="a4"/>
        <w:noProof/>
      </w:rPr>
      <w:t>81</w:t>
    </w:r>
    <w:r>
      <w:rPr>
        <w:rStyle w:val="a4"/>
      </w:rPr>
      <w:fldChar w:fldCharType="end"/>
    </w:r>
  </w:p>
  <w:p w:rsidR="00566BBD" w:rsidRDefault="00566BBD" w:rsidP="00566BBD">
    <w:pPr>
      <w:pStyle w:val="a5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6BBD" w:rsidRDefault="00566BBD" w:rsidP="00566BBD">
      <w:r>
        <w:separator/>
      </w:r>
    </w:p>
  </w:footnote>
  <w:footnote w:type="continuationSeparator" w:id="0">
    <w:p w:rsidR="00566BBD" w:rsidRDefault="00566BBD" w:rsidP="00566B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6BBD" w:rsidRDefault="00566BBD" w:rsidP="00566BBD">
    <w:pPr>
      <w:pStyle w:val="a3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8.03.204-2026</w:t>
    </w:r>
  </w:p>
  <w:p w:rsidR="00566BBD" w:rsidRPr="00566BBD" w:rsidRDefault="00566BBD" w:rsidP="00566BBD">
    <w:pPr>
      <w:pStyle w:val="a3"/>
      <w:rPr>
        <w:rFonts w:ascii="Arial" w:hAnsi="Arial" w:cs="Arial"/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6BBD" w:rsidRDefault="00566BBD" w:rsidP="00566BBD">
    <w:pPr>
      <w:pStyle w:val="a3"/>
      <w:jc w:val="right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8.03.204-2026</w:t>
    </w:r>
  </w:p>
  <w:p w:rsidR="00566BBD" w:rsidRPr="00566BBD" w:rsidRDefault="00566BBD" w:rsidP="00566BBD">
    <w:pPr>
      <w:pStyle w:val="a3"/>
      <w:jc w:val="right"/>
      <w:rPr>
        <w:rFonts w:ascii="Arial" w:hAnsi="Arial" w:cs="Arial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3CF8734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876AD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28670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4A7F8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B82C90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306BAA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97E044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96633C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0D890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7505D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mirrorMargins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66BBD"/>
    <w:rsid w:val="00071661"/>
    <w:rsid w:val="00135B66"/>
    <w:rsid w:val="0040791D"/>
    <w:rsid w:val="004A7AAA"/>
    <w:rsid w:val="00566BBD"/>
    <w:rsid w:val="00637FA0"/>
    <w:rsid w:val="006B207E"/>
    <w:rsid w:val="00721E58"/>
    <w:rsid w:val="009D1DBB"/>
    <w:rsid w:val="00F63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BDEEDAA-5A2A-4728-83D4-AA2057A73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6B207E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6B207E"/>
    <w:rPr>
      <w:rFonts w:ascii="Times New Roman" w:hAnsi="Times New Roman"/>
      <w:sz w:val="20"/>
    </w:rPr>
  </w:style>
  <w:style w:type="paragraph" w:styleId="a5">
    <w:name w:val="footer"/>
    <w:basedOn w:val="a"/>
    <w:rsid w:val="0040791D"/>
    <w:pPr>
      <w:tabs>
        <w:tab w:val="center" w:pos="4677"/>
        <w:tab w:val="right" w:pos="9355"/>
      </w:tabs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MainVB2022\my_normal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my_normal</Template>
  <TotalTime>0</TotalTime>
  <Pages>76</Pages>
  <Words>20513</Words>
  <Characters>116927</Characters>
  <Application>Microsoft Office Word</Application>
  <DocSecurity>0</DocSecurity>
  <Lines>974</Lines>
  <Paragraphs>274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137166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Гордиенко Виктория Олеговна</dc:creator>
  <cp:keywords/>
  <dc:description/>
  <cp:lastModifiedBy>Гордиенко Виктория Олеговна</cp:lastModifiedBy>
  <cp:revision>2</cp:revision>
  <cp:lastPrinted>1899-12-31T21:00:00Z</cp:lastPrinted>
  <dcterms:created xsi:type="dcterms:W3CDTF">2025-03-11T12:53:00Z</dcterms:created>
  <dcterms:modified xsi:type="dcterms:W3CDTF">2025-03-11T12:53:00Z</dcterms:modified>
</cp:coreProperties>
</file>