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D4755" w:rsidTr="00DD47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D4755" w:rsidRPr="00DD4755" w:rsidRDefault="00DD4755" w:rsidP="00DD475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Оборудование общего назначения</w:t>
            </w:r>
          </w:p>
        </w:tc>
      </w:tr>
      <w:tr w:rsidR="00DD4755" w:rsidTr="00DD47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D4755" w:rsidRDefault="00DD4755" w:rsidP="00DD475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D4755" w:rsidTr="00DD47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D4755" w:rsidRPr="00DD4755" w:rsidRDefault="00DD4755" w:rsidP="00DD47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лесопильного производства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D4755" w:rsidRPr="00DD4755" w:rsidRDefault="00DD4755" w:rsidP="00DD47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D4755" w:rsidRPr="00DD4755" w:rsidTr="00DD47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D4755" w:rsidRPr="00DD4755" w:rsidRDefault="00DD4755" w:rsidP="00DD47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2-1. Рамы лесопильные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D4755" w:rsidRDefault="00DD4755" w:rsidP="00DD47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D4755" w:rsidRPr="00DD4755" w:rsidTr="00DD475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D4755" w:rsidRDefault="00DD4755" w:rsidP="00DD475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D4755" w:rsidRDefault="00DD475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D4755" w:rsidRPr="00DD4755" w:rsidTr="00DD475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Рамы лесопильные одноэтажные массой 4,5 т</w:t>
            </w:r>
          </w:p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475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D4755" w:rsidRPr="00DD4755" w:rsidTr="002D3C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9,93</w:t>
            </w:r>
          </w:p>
        </w:tc>
      </w:tr>
      <w:tr w:rsidR="00DD4755" w:rsidRPr="00DD4755" w:rsidTr="00D2795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DD4755" w:rsidRPr="00DD4755" w:rsidTr="009D21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D4755" w:rsidRPr="00DD4755" w:rsidTr="008121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D4755" w:rsidRPr="00DD4755" w:rsidTr="00A53BA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Рамы лесопильные одноэтажные массой 6 т</w:t>
            </w:r>
          </w:p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475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D4755" w:rsidRPr="00DD4755" w:rsidTr="00FB3ED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12,57</w:t>
            </w:r>
          </w:p>
        </w:tc>
      </w:tr>
      <w:tr w:rsidR="00DD4755" w:rsidRPr="00DD4755" w:rsidTr="007853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4,96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DD4755" w:rsidRPr="00DD4755" w:rsidTr="00E91C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D4755" w:rsidRPr="00DD4755" w:rsidTr="00936C4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D4755" w:rsidRPr="00DD4755" w:rsidTr="00754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Рамы лесопильные двухэтажные массой 20 т</w:t>
            </w:r>
          </w:p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475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D4755" w:rsidRPr="00DD4755" w:rsidTr="009E22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39,26</w:t>
            </w:r>
          </w:p>
        </w:tc>
      </w:tr>
      <w:tr w:rsidR="00DD4755" w:rsidRPr="00DD4755" w:rsidTr="00005E3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16,05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12,82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10,39</w:t>
            </w:r>
          </w:p>
        </w:tc>
      </w:tr>
      <w:tr w:rsidR="00DD4755" w:rsidRPr="00DD4755" w:rsidTr="006F223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D4755" w:rsidRPr="00DD4755" w:rsidTr="003442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D4755" w:rsidRPr="00DD4755" w:rsidTr="00452A0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DD4755" w:rsidRPr="00DD4755" w:rsidTr="005961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Рамы лесопильные двухэтажные массой 25 т</w:t>
            </w:r>
          </w:p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475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D4755" w:rsidRPr="00DD4755" w:rsidTr="004903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557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48,94</w:t>
            </w:r>
          </w:p>
        </w:tc>
      </w:tr>
      <w:tr w:rsidR="00DD4755" w:rsidRPr="00DD4755" w:rsidTr="00F218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19,39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12,35</w:t>
            </w:r>
          </w:p>
        </w:tc>
      </w:tr>
      <w:tr w:rsidR="00DD4755" w:rsidRPr="00DD4755" w:rsidTr="006E155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D4755" w:rsidRPr="00DD4755" w:rsidTr="004249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D4755" w:rsidRPr="00DD4755" w:rsidTr="00894E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DD4755" w:rsidRPr="00DD4755" w:rsidTr="007769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Рамы коротышевые и горизонтальные массой 6,6 т</w:t>
            </w:r>
          </w:p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475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D4755" w:rsidRPr="00DD4755" w:rsidTr="00822E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</w:t>
            </w:r>
          </w:p>
        </w:tc>
      </w:tr>
      <w:tr w:rsidR="00DD4755" w:rsidRPr="00DD4755" w:rsidTr="0037224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DD4755" w:rsidRPr="00DD4755" w:rsidTr="00BD4C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D4755" w:rsidRPr="00DD4755" w:rsidTr="00D6482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D4755" w:rsidRPr="00DD4755" w:rsidTr="00750A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D4755" w:rsidRPr="00DD4755" w:rsidTr="00DD47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DD475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D4755" w:rsidRPr="00DD4755" w:rsidRDefault="00DD4755" w:rsidP="00A8419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755" w:rsidRPr="00DD4755" w:rsidRDefault="00DD4755" w:rsidP="00A8419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</w:tbl>
    <w:p w:rsidR="00DD4755" w:rsidRDefault="00DD4755" w:rsidP="0040791D">
      <w:pPr>
        <w:pStyle w:val="a5"/>
        <w:rPr>
          <w:rFonts w:ascii="Arial" w:hAnsi="Arial" w:cs="Arial"/>
          <w:b/>
          <w:sz w:val="2"/>
        </w:rPr>
      </w:pPr>
    </w:p>
    <w:p w:rsidR="00C202FD" w:rsidRPr="00DD4755" w:rsidRDefault="00DD475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3D2FC0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2-2. Околорамная механизация и линии для сортировки и формирования пакетов пиломатериалов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202FD" w:rsidRDefault="00C202FD" w:rsidP="00C202F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202FD" w:rsidRPr="003D2FC0" w:rsidTr="0085230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впередирамная с гидравлическим управлением массой 2,2 т</w:t>
            </w:r>
          </w:p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2FC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67,4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рейкоотделительное массой 1 т</w:t>
            </w:r>
          </w:p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2FC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62,9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17,09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рейкоотделительное массой 2 т</w:t>
            </w:r>
          </w:p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2FC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74,1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18,94</w:t>
            </w:r>
          </w:p>
        </w:tc>
      </w:tr>
      <w:tr w:rsidR="00C202FD" w:rsidRPr="003D2FC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3D2FC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3D2FC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</w:tbl>
    <w:p w:rsidR="00C202FD" w:rsidRPr="003D2FC0" w:rsidRDefault="00C202FD" w:rsidP="00C202FD">
      <w:pPr>
        <w:pStyle w:val="a5"/>
        <w:rPr>
          <w:rFonts w:ascii="Arial" w:hAnsi="Arial" w:cs="Arial"/>
          <w:b/>
          <w:sz w:val="2"/>
        </w:rPr>
      </w:pPr>
    </w:p>
    <w:p w:rsidR="00C202FD" w:rsidRPr="00DD4755" w:rsidRDefault="00C202F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7B2BD1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2-3. Станки круглопильные, торцовочные, балансирные, форматные и паркетные концеравнители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202FD" w:rsidRDefault="00C202FD" w:rsidP="00C202F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202FD" w:rsidRPr="007B2BD1" w:rsidTr="0085230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круглопильные, торцовочные, балансирные, форматные, паркетные концеравнители массой 5 т</w:t>
            </w:r>
          </w:p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2BD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6,52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круглопильные, торцовочные, балансирные, форматные, паркетные концеравнители массой 10 т</w:t>
            </w:r>
          </w:p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2BD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342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12,87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6,47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26,12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7B2BD1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7B2BD1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7B2BD1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</w:tbl>
    <w:p w:rsidR="00C202FD" w:rsidRPr="007B2BD1" w:rsidRDefault="00C202FD" w:rsidP="00C202FD">
      <w:pPr>
        <w:pStyle w:val="a5"/>
        <w:rPr>
          <w:rFonts w:ascii="Arial" w:hAnsi="Arial" w:cs="Arial"/>
          <w:b/>
          <w:sz w:val="2"/>
        </w:rPr>
      </w:pPr>
    </w:p>
    <w:p w:rsidR="00C202FD" w:rsidRPr="00DD4755" w:rsidRDefault="00C202F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2D07F0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деревообрабатывающего производства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2D07F0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2-23. Станки строгальные, фуговальные, рейсмусовые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202FD" w:rsidRDefault="00C202FD" w:rsidP="00C202F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202FD" w:rsidRPr="002D07F0" w:rsidTr="0085230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строгальные, фуговальные, рейсмусовые массой 5 т</w:t>
            </w:r>
          </w:p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7F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6,27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строгальные, фуговальные, рейсмусовые массой 7 т</w:t>
            </w:r>
          </w:p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7F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8,52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2D07F0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2D07F0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2D07F0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</w:tbl>
    <w:p w:rsidR="00C202FD" w:rsidRPr="002D07F0" w:rsidRDefault="00C202FD" w:rsidP="00C202FD">
      <w:pPr>
        <w:pStyle w:val="a5"/>
        <w:rPr>
          <w:rFonts w:ascii="Arial" w:hAnsi="Arial" w:cs="Arial"/>
          <w:b/>
          <w:sz w:val="2"/>
        </w:rPr>
      </w:pPr>
    </w:p>
    <w:p w:rsidR="00C202FD" w:rsidRPr="00DD4755" w:rsidRDefault="00C202F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DB5EF5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2-24. Станки фрезерные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202FD" w:rsidRDefault="00C202FD" w:rsidP="00C202F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202FD" w:rsidRPr="00DB5EF5" w:rsidTr="0085230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202FD" w:rsidRPr="00DB5EF5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202FD" w:rsidRPr="00DB5EF5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фрезерные массой 6 т</w:t>
            </w:r>
          </w:p>
          <w:p w:rsidR="00C202FD" w:rsidRPr="00DB5EF5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B5EF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202FD" w:rsidRPr="00DB5EF5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DB5EF5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202FD" w:rsidRPr="00DB5EF5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</w:tr>
      <w:tr w:rsidR="00C202FD" w:rsidRPr="00DB5EF5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C202FD" w:rsidRPr="00DB5EF5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DB5EF5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C202FD" w:rsidRPr="00DB5EF5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202FD" w:rsidRPr="00DB5EF5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C202FD" w:rsidRPr="00DB5EF5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C202FD" w:rsidRPr="00DB5EF5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DB5EF5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DB5EF5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DB5EF5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DB5EF5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DB5EF5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C202FD" w:rsidRPr="00DB5EF5" w:rsidRDefault="00C202FD" w:rsidP="00C202FD">
      <w:pPr>
        <w:pStyle w:val="a5"/>
        <w:rPr>
          <w:rFonts w:ascii="Arial" w:hAnsi="Arial" w:cs="Arial"/>
          <w:b/>
          <w:sz w:val="2"/>
        </w:rPr>
      </w:pPr>
    </w:p>
    <w:p w:rsidR="00C202FD" w:rsidRPr="00DD4755" w:rsidRDefault="00C202F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AB421C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2-25. Станки сверлильно-долбежные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202FD" w:rsidRDefault="00C202FD" w:rsidP="00C202F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202FD" w:rsidRPr="00AB421C" w:rsidTr="0085230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сверлильно-долбежные массой 5 т</w:t>
            </w:r>
          </w:p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42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76,3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сверлильно-долбежные массой 10 т</w:t>
            </w:r>
          </w:p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421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15,73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8,58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4,75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AB421C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B421C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B421C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</w:tbl>
    <w:p w:rsidR="00C202FD" w:rsidRPr="00AB421C" w:rsidRDefault="00C202FD" w:rsidP="00C202FD">
      <w:pPr>
        <w:pStyle w:val="a5"/>
        <w:rPr>
          <w:rFonts w:ascii="Arial" w:hAnsi="Arial" w:cs="Arial"/>
          <w:b/>
          <w:sz w:val="2"/>
        </w:rPr>
      </w:pPr>
    </w:p>
    <w:p w:rsidR="00C202FD" w:rsidRPr="00DD4755" w:rsidRDefault="00C202F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061A84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2-26. Станки шливовально-полировальные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202FD" w:rsidRDefault="00C202FD" w:rsidP="00C202F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202FD" w:rsidRPr="00061A84" w:rsidTr="0085230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202FD" w:rsidRPr="00061A8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202FD" w:rsidRPr="00061A8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шлифовально-полировальные массой 20 т</w:t>
            </w:r>
          </w:p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1A8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202FD" w:rsidRPr="00061A8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061A8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202FD" w:rsidRPr="00061A8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288</w:t>
            </w:r>
          </w:p>
        </w:tc>
      </w:tr>
      <w:tr w:rsidR="00C202FD" w:rsidRPr="00061A8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29,31</w:t>
            </w:r>
          </w:p>
        </w:tc>
      </w:tr>
      <w:tr w:rsidR="00C202FD" w:rsidRPr="00061A8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061A8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19,56</w:t>
            </w:r>
          </w:p>
        </w:tc>
      </w:tr>
      <w:tr w:rsidR="00C202FD" w:rsidRPr="00061A8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C202FD" w:rsidRPr="00061A8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8,19</w:t>
            </w:r>
          </w:p>
        </w:tc>
      </w:tr>
      <w:tr w:rsidR="00C202FD" w:rsidRPr="00061A8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202FD" w:rsidRPr="00061A8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061A8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061A8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061A8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061A8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061A8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061A8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C202FD" w:rsidRPr="00061A84" w:rsidRDefault="00C202FD" w:rsidP="00C202FD">
      <w:pPr>
        <w:pStyle w:val="a5"/>
        <w:rPr>
          <w:rFonts w:ascii="Arial" w:hAnsi="Arial" w:cs="Arial"/>
          <w:b/>
          <w:sz w:val="2"/>
        </w:rPr>
      </w:pPr>
    </w:p>
    <w:p w:rsidR="00C202FD" w:rsidRPr="00DD4755" w:rsidRDefault="00C202F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591F02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Оборудование специализированных производств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591F02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клеильно-сборочное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591F02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202FD" w:rsidRPr="00591F02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591F02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2-54. Станки разные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202FD" w:rsidRPr="00591F02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202FD" w:rsidRDefault="00C202FD" w:rsidP="00C202F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202FD" w:rsidRPr="00591F02" w:rsidTr="0085230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для проклейки торцов шпона массой 1 т</w:t>
            </w:r>
          </w:p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1F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для облицовки кромок мебельных щитов массой 5 т</w:t>
            </w:r>
          </w:p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1F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7,07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202FD" w:rsidRPr="00591F02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91F02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91F02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</w:tbl>
    <w:p w:rsidR="00C202FD" w:rsidRPr="00591F02" w:rsidRDefault="00C202FD" w:rsidP="00C202FD">
      <w:pPr>
        <w:pStyle w:val="a5"/>
        <w:rPr>
          <w:rFonts w:ascii="Arial" w:hAnsi="Arial" w:cs="Arial"/>
          <w:b/>
          <w:sz w:val="2"/>
        </w:rPr>
      </w:pPr>
    </w:p>
    <w:p w:rsidR="00C202FD" w:rsidRPr="00DD4755" w:rsidRDefault="00C202F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557068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для отделки мебели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557068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2-66. Линии автоматические и полуавтоматические для отделки мебели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202FD" w:rsidRDefault="00C202FD" w:rsidP="00C202F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202FD" w:rsidRPr="00557068" w:rsidTr="0085230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обработки и фанерования кромок</w:t>
            </w:r>
          </w:p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7068">
              <w:rPr>
                <w:rFonts w:ascii="Arial" w:hAnsi="Arial" w:cs="Arial"/>
              </w:rPr>
              <w:t>(единица измерения - т)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Ц2-66-2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фанерования пластей мебельных щитов</w:t>
            </w:r>
          </w:p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7068">
              <w:rPr>
                <w:rFonts w:ascii="Arial" w:hAnsi="Arial" w:cs="Arial"/>
              </w:rPr>
              <w:t>(единица измерения - т)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Ц2-66-3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шлифования и полирования</w:t>
            </w:r>
          </w:p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7068">
              <w:rPr>
                <w:rFonts w:ascii="Arial" w:hAnsi="Arial" w:cs="Arial"/>
              </w:rPr>
              <w:t>(единица измерения - т)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Ц2-66-4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лакирования полиэфирными лаками пластей мебельных щитов</w:t>
            </w:r>
          </w:p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7068">
              <w:rPr>
                <w:rFonts w:ascii="Arial" w:hAnsi="Arial" w:cs="Arial"/>
              </w:rPr>
              <w:t>(единица измерения - т)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77,5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10,39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Ц2-66-5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фугования и строгания брусковых деталей</w:t>
            </w:r>
          </w:p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7068">
              <w:rPr>
                <w:rFonts w:ascii="Arial" w:hAnsi="Arial" w:cs="Arial"/>
              </w:rPr>
              <w:t>(единица измерения - т)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Ц2-66-6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фугования и строгания заготовок для производства стульев</w:t>
            </w:r>
          </w:p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7068">
              <w:rPr>
                <w:rFonts w:ascii="Arial" w:hAnsi="Arial" w:cs="Arial"/>
              </w:rPr>
              <w:t>(единица измерения - т)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Ц2-66-7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шлифования деталей для производства стульев</w:t>
            </w:r>
          </w:p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7068">
              <w:rPr>
                <w:rFonts w:ascii="Arial" w:hAnsi="Arial" w:cs="Arial"/>
              </w:rPr>
              <w:t>(единица измерения - т)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55706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55706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55706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</w:tbl>
    <w:p w:rsidR="00C202FD" w:rsidRPr="00557068" w:rsidRDefault="00C202FD" w:rsidP="00C202FD">
      <w:pPr>
        <w:pStyle w:val="a5"/>
        <w:rPr>
          <w:rFonts w:ascii="Arial" w:hAnsi="Arial" w:cs="Arial"/>
          <w:b/>
          <w:sz w:val="2"/>
        </w:rPr>
      </w:pPr>
    </w:p>
    <w:p w:rsidR="00C202FD" w:rsidRPr="00DD4755" w:rsidRDefault="00C202F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4659CE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фанерного производства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4659CE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2-82. Станки лущильные, кромкофуговальные, ребросклеивающие, усовочные, шпонопочиночные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202FD" w:rsidRDefault="00C202FD" w:rsidP="00C202F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202FD" w:rsidRPr="004659CE" w:rsidTr="0085230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202FD" w:rsidRPr="004659CE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202FD" w:rsidRPr="004659CE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Ц2-82-1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лущильные, кромкофуговальные, ребросклеивающие, усовочные, шпонопочиночные массой 12 т</w:t>
            </w:r>
          </w:p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59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202FD" w:rsidRPr="004659CE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4659CE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202FD" w:rsidRPr="004659CE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C202FD" w:rsidRPr="004659CE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17,19</w:t>
            </w:r>
          </w:p>
        </w:tc>
      </w:tr>
      <w:tr w:rsidR="00C202FD" w:rsidRPr="004659CE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4659CE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10,76</w:t>
            </w:r>
          </w:p>
        </w:tc>
      </w:tr>
      <w:tr w:rsidR="00C202FD" w:rsidRPr="004659CE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C202FD" w:rsidRPr="004659CE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C202FD" w:rsidRPr="004659CE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202FD" w:rsidRPr="004659CE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4659CE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4659CE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4659CE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4659CE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659CE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659CE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C202FD" w:rsidRPr="004659CE" w:rsidRDefault="00C202FD" w:rsidP="00C202FD">
      <w:pPr>
        <w:pStyle w:val="a5"/>
        <w:rPr>
          <w:rFonts w:ascii="Arial" w:hAnsi="Arial" w:cs="Arial"/>
          <w:b/>
          <w:sz w:val="2"/>
        </w:rPr>
      </w:pPr>
    </w:p>
    <w:p w:rsidR="00C202FD" w:rsidRPr="00DD4755" w:rsidRDefault="00C202F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402DC6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2-83. Сушилки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202FD" w:rsidRDefault="00C202FD" w:rsidP="00C202F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202FD" w:rsidRPr="00402DC6" w:rsidTr="0085230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202FD" w:rsidRPr="00402DC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202FD" w:rsidRPr="00402DC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Ц2-83-1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Сушилки роликовые с паровым подогревом</w:t>
            </w:r>
          </w:p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2DC6">
              <w:rPr>
                <w:rFonts w:ascii="Arial" w:hAnsi="Arial" w:cs="Arial"/>
              </w:rPr>
              <w:t>(единица измерения - т)</w:t>
            </w:r>
          </w:p>
        </w:tc>
      </w:tr>
      <w:tr w:rsidR="00C202FD" w:rsidRPr="00402DC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402DC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202FD" w:rsidRPr="00402DC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79,7</w:t>
            </w:r>
          </w:p>
        </w:tc>
      </w:tr>
      <w:tr w:rsidR="00C202FD" w:rsidRPr="00402DC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C202FD" w:rsidRPr="00402DC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402DC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C202FD" w:rsidRPr="00402DC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202FD" w:rsidRPr="00402DC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C202FD" w:rsidRPr="00402DC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C202FD" w:rsidRPr="00402DC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402DC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402DC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402DC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402DC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402DC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402DC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</w:tbl>
    <w:p w:rsidR="00C202FD" w:rsidRPr="00402DC6" w:rsidRDefault="00C202FD" w:rsidP="00C202FD">
      <w:pPr>
        <w:pStyle w:val="a5"/>
        <w:rPr>
          <w:rFonts w:ascii="Arial" w:hAnsi="Arial" w:cs="Arial"/>
          <w:b/>
          <w:sz w:val="2"/>
        </w:rPr>
      </w:pPr>
    </w:p>
    <w:p w:rsidR="00C202FD" w:rsidRPr="00DD4755" w:rsidRDefault="00C202F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A04B24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для производства спичек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A04B24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2-96. Автоматы и линии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202FD" w:rsidRDefault="00C202FD" w:rsidP="00C202F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202FD" w:rsidRPr="00A04B24" w:rsidTr="0085230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Ц2-96-1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Автоматы для изготовления коробков массой 2 т</w:t>
            </w:r>
          </w:p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4B2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Ц2-96-2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изготовления спичек и автоматического наполнения коробков</w:t>
            </w:r>
          </w:p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4B24">
              <w:rPr>
                <w:rFonts w:ascii="Arial" w:hAnsi="Arial" w:cs="Arial"/>
              </w:rPr>
              <w:t>(единица измерения - т)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A04B24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A04B24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A04B24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</w:tbl>
    <w:p w:rsidR="00C202FD" w:rsidRPr="00A04B24" w:rsidRDefault="00C202FD" w:rsidP="00C202FD">
      <w:pPr>
        <w:pStyle w:val="a5"/>
        <w:rPr>
          <w:rFonts w:ascii="Arial" w:hAnsi="Arial" w:cs="Arial"/>
          <w:b/>
          <w:sz w:val="2"/>
        </w:rPr>
      </w:pPr>
    </w:p>
    <w:p w:rsidR="00C202FD" w:rsidRPr="00DD4755" w:rsidRDefault="00C202F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F30706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2-97. Станки делительные, лущильные, соломкорубительные и коробконабивочные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202FD" w:rsidRDefault="00C202FD" w:rsidP="00C202F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202FD" w:rsidRPr="00F30706" w:rsidTr="0085230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Ц2-97-1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делительные, лущильные, соломкорубительные массой 7 т</w:t>
            </w:r>
          </w:p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07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9,74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Ц2-97-2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коробконабивочные массой 2,8 т</w:t>
            </w:r>
          </w:p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07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7,28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F30706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F30706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F30706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C202FD" w:rsidRPr="00F30706" w:rsidRDefault="00C202FD" w:rsidP="00C202FD">
      <w:pPr>
        <w:pStyle w:val="a5"/>
        <w:rPr>
          <w:rFonts w:ascii="Arial" w:hAnsi="Arial" w:cs="Arial"/>
          <w:b/>
          <w:sz w:val="2"/>
        </w:rPr>
      </w:pPr>
    </w:p>
    <w:p w:rsidR="00C202FD" w:rsidRPr="00DD4755" w:rsidRDefault="00C202F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C71148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Оборудование разное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C71148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2-114. Станки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202FD" w:rsidRDefault="00C202FD" w:rsidP="00C202F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202FD" w:rsidRPr="00C71148" w:rsidTr="0085230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Ц2-114-1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древошерстные массой 3,2 т</w:t>
            </w:r>
          </w:p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11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77,5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Ц2-114-2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с программным управлением для раскроя плит массой 18 т</w:t>
            </w:r>
          </w:p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114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14,54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10,27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C71148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C71148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C71148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</w:tbl>
    <w:p w:rsidR="00C202FD" w:rsidRPr="00C71148" w:rsidRDefault="00C202FD" w:rsidP="00C202FD">
      <w:pPr>
        <w:pStyle w:val="a5"/>
        <w:rPr>
          <w:rFonts w:ascii="Arial" w:hAnsi="Arial" w:cs="Arial"/>
          <w:b/>
          <w:sz w:val="2"/>
        </w:rPr>
      </w:pPr>
    </w:p>
    <w:p w:rsidR="00C202FD" w:rsidRPr="00DD4755" w:rsidRDefault="00C202F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1B74D7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2-115. Мельницы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202FD" w:rsidRDefault="00C202FD" w:rsidP="00C202F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202FD" w:rsidRPr="001B74D7" w:rsidTr="0085230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202FD" w:rsidRPr="001B74D7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202FD" w:rsidRPr="001B74D7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Ц2-115-1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Мельницы молотковые тонкого помола древесной муки массой до 3 т</w:t>
            </w:r>
          </w:p>
          <w:p w:rsidR="00C202FD" w:rsidRPr="001B74D7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74D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202FD" w:rsidRPr="001B74D7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1B74D7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202FD" w:rsidRPr="001B74D7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57,2</w:t>
            </w:r>
          </w:p>
        </w:tc>
      </w:tr>
      <w:tr w:rsidR="00C202FD" w:rsidRPr="001B74D7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C202FD" w:rsidRPr="001B74D7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1B74D7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C202FD" w:rsidRPr="001B74D7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202FD" w:rsidRPr="001B74D7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C202FD" w:rsidRPr="001B74D7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C202FD" w:rsidRPr="001B74D7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1B74D7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1B74D7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1B74D7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1B74D7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1B74D7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C202FD" w:rsidRPr="001B74D7" w:rsidRDefault="00C202FD" w:rsidP="00C202FD">
      <w:pPr>
        <w:pStyle w:val="a5"/>
        <w:rPr>
          <w:rFonts w:ascii="Arial" w:hAnsi="Arial" w:cs="Arial"/>
          <w:b/>
          <w:sz w:val="2"/>
        </w:rPr>
      </w:pPr>
    </w:p>
    <w:p w:rsidR="00C202FD" w:rsidRPr="00DD4755" w:rsidRDefault="00C202F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Pr="009E16BB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2-116. Линии для изготовления оконных и дверных блоков</w:t>
            </w: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202FD" w:rsidTr="008523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02FD" w:rsidRDefault="00C202FD" w:rsidP="008523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202FD" w:rsidRDefault="00C202FD" w:rsidP="00C202F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202FD" w:rsidRPr="009E16BB" w:rsidTr="0085230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Ц2-116-1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сращивания брусков по длине</w:t>
            </w:r>
          </w:p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16BB">
              <w:rPr>
                <w:rFonts w:ascii="Arial" w:hAnsi="Arial" w:cs="Arial"/>
              </w:rPr>
              <w:t>(единица измерения - т)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Ц2-116-2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профильной обработки брусков коробок</w:t>
            </w:r>
          </w:p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16BB">
              <w:rPr>
                <w:rFonts w:ascii="Arial" w:hAnsi="Arial" w:cs="Arial"/>
              </w:rPr>
              <w:t>(единица измерения - т)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Ц2-116-3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профильной обработки створок</w:t>
            </w:r>
          </w:p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16BB">
              <w:rPr>
                <w:rFonts w:ascii="Arial" w:hAnsi="Arial" w:cs="Arial"/>
              </w:rPr>
              <w:t>(единица измерения - т)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Ц2-116-4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02FD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раскроя листовых и плитных материалов</w:t>
            </w:r>
          </w:p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16BB">
              <w:rPr>
                <w:rFonts w:ascii="Arial" w:hAnsi="Arial" w:cs="Arial"/>
              </w:rPr>
              <w:t>(единица измерения - т)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C202FD" w:rsidRPr="009E16BB" w:rsidTr="008523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02FD" w:rsidRPr="009E16BB" w:rsidRDefault="00C202FD" w:rsidP="008523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2FD" w:rsidRPr="009E16BB" w:rsidRDefault="00C202FD" w:rsidP="008523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</w:t>
            </w:r>
          </w:p>
        </w:tc>
      </w:tr>
    </w:tbl>
    <w:p w:rsidR="00C202FD" w:rsidRPr="009E16BB" w:rsidRDefault="00C202FD" w:rsidP="00C202FD">
      <w:pPr>
        <w:pStyle w:val="a5"/>
        <w:rPr>
          <w:rFonts w:ascii="Arial" w:hAnsi="Arial" w:cs="Arial"/>
          <w:b/>
          <w:sz w:val="2"/>
        </w:rPr>
      </w:pPr>
    </w:p>
    <w:p w:rsidR="00135B66" w:rsidRPr="00DD4755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DD4755" w:rsidSect="00DD4755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755" w:rsidRDefault="00DD4755" w:rsidP="00DD4755">
      <w:r>
        <w:separator/>
      </w:r>
    </w:p>
  </w:endnote>
  <w:endnote w:type="continuationSeparator" w:id="0">
    <w:p w:rsidR="00DD4755" w:rsidRDefault="00DD4755" w:rsidP="00DD4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55" w:rsidRDefault="00DD4755" w:rsidP="00ED67CE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C202FD">
      <w:rPr>
        <w:rStyle w:val="a4"/>
        <w:noProof/>
      </w:rPr>
      <w:t>22</w:t>
    </w:r>
    <w:r>
      <w:rPr>
        <w:rStyle w:val="a4"/>
      </w:rPr>
      <w:fldChar w:fldCharType="end"/>
    </w:r>
  </w:p>
  <w:p w:rsidR="00DD4755" w:rsidRDefault="00DD4755" w:rsidP="00DD4755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55" w:rsidRDefault="00DD4755" w:rsidP="00ED67CE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C202FD">
      <w:rPr>
        <w:rStyle w:val="a4"/>
        <w:noProof/>
      </w:rPr>
      <w:t>21</w:t>
    </w:r>
    <w:r>
      <w:rPr>
        <w:rStyle w:val="a4"/>
      </w:rPr>
      <w:fldChar w:fldCharType="end"/>
    </w:r>
  </w:p>
  <w:p w:rsidR="00DD4755" w:rsidRDefault="00DD4755" w:rsidP="00DD4755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755" w:rsidRDefault="00DD4755" w:rsidP="00DD4755">
      <w:r>
        <w:separator/>
      </w:r>
    </w:p>
  </w:footnote>
  <w:footnote w:type="continuationSeparator" w:id="0">
    <w:p w:rsidR="00DD4755" w:rsidRDefault="00DD4755" w:rsidP="00DD4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55" w:rsidRDefault="00DD4755" w:rsidP="00DD4755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8.03.202-2026</w:t>
    </w:r>
  </w:p>
  <w:p w:rsidR="00DD4755" w:rsidRPr="00DD4755" w:rsidRDefault="00DD4755" w:rsidP="00DD4755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55" w:rsidRDefault="00DD4755" w:rsidP="00DD4755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8.03.202-2026</w:t>
    </w:r>
  </w:p>
  <w:p w:rsidR="00DD4755" w:rsidRPr="00DD4755" w:rsidRDefault="00DD4755" w:rsidP="00DD4755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4755"/>
    <w:rsid w:val="00071661"/>
    <w:rsid w:val="00135B66"/>
    <w:rsid w:val="0040791D"/>
    <w:rsid w:val="004A7AAA"/>
    <w:rsid w:val="00637FA0"/>
    <w:rsid w:val="006B207E"/>
    <w:rsid w:val="009D1DBB"/>
    <w:rsid w:val="00C202FD"/>
    <w:rsid w:val="00DD4755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F948DBD-87E6-4E58-9ADF-76A1B9B96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19</Pages>
  <Words>5408</Words>
  <Characters>30831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36167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2025-03-11T09:48:00Z</dcterms:created>
  <dcterms:modified xsi:type="dcterms:W3CDTF">2025-03-11T09:48:00Z</dcterms:modified>
</cp:coreProperties>
</file>